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752"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559"/>
        <w:gridCol w:w="709"/>
        <w:gridCol w:w="1134"/>
        <w:gridCol w:w="1134"/>
        <w:gridCol w:w="709"/>
        <w:gridCol w:w="3260"/>
        <w:gridCol w:w="1276"/>
        <w:gridCol w:w="4961"/>
        <w:gridCol w:w="2010"/>
      </w:tblGrid>
      <w:tr w:rsidR="00162FAE" w14:paraId="24534682" w14:textId="77777777" w:rsidTr="00441116">
        <w:trPr>
          <w:jc w:val="center"/>
        </w:trPr>
        <w:tc>
          <w:tcPr>
            <w:tcW w:w="559" w:type="dxa"/>
            <w:tcBorders>
              <w:top w:val="nil"/>
              <w:bottom w:val="single" w:sz="6" w:space="0" w:color="auto"/>
            </w:tcBorders>
          </w:tcPr>
          <w:p w14:paraId="58C64999" w14:textId="77777777" w:rsidR="00162FAE" w:rsidRDefault="00162FAE" w:rsidP="00162FAE">
            <w:pPr>
              <w:pStyle w:val="ISOMB"/>
              <w:spacing w:before="60" w:after="60" w:line="240" w:lineRule="auto"/>
            </w:pPr>
          </w:p>
        </w:tc>
        <w:tc>
          <w:tcPr>
            <w:tcW w:w="709" w:type="dxa"/>
            <w:tcBorders>
              <w:top w:val="nil"/>
              <w:bottom w:val="single" w:sz="6" w:space="0" w:color="auto"/>
            </w:tcBorders>
          </w:tcPr>
          <w:p w14:paraId="4A0266DF" w14:textId="77777777" w:rsidR="00162FAE" w:rsidRDefault="00162FAE" w:rsidP="00162FAE">
            <w:pPr>
              <w:pStyle w:val="ISOMB"/>
              <w:spacing w:before="60" w:after="60" w:line="240" w:lineRule="auto"/>
            </w:pPr>
          </w:p>
        </w:tc>
        <w:tc>
          <w:tcPr>
            <w:tcW w:w="1134" w:type="dxa"/>
            <w:tcBorders>
              <w:top w:val="nil"/>
              <w:bottom w:val="single" w:sz="6" w:space="0" w:color="auto"/>
            </w:tcBorders>
          </w:tcPr>
          <w:p w14:paraId="59314F41" w14:textId="34977C6C" w:rsidR="00162FAE" w:rsidRDefault="00162FAE" w:rsidP="00162FAE">
            <w:pPr>
              <w:pStyle w:val="ISOClause"/>
              <w:spacing w:before="60" w:after="60" w:line="240" w:lineRule="auto"/>
            </w:pPr>
            <w:r w:rsidRPr="00460FE6">
              <w:rPr>
                <w:highlight w:val="yellow"/>
              </w:rPr>
              <w:t>2.1.1</w:t>
            </w:r>
          </w:p>
        </w:tc>
        <w:tc>
          <w:tcPr>
            <w:tcW w:w="1134" w:type="dxa"/>
            <w:tcBorders>
              <w:top w:val="nil"/>
              <w:bottom w:val="single" w:sz="6" w:space="0" w:color="auto"/>
            </w:tcBorders>
          </w:tcPr>
          <w:p w14:paraId="53BA4D13" w14:textId="328D057D" w:rsidR="00162FAE" w:rsidRDefault="00162FAE" w:rsidP="00162FAE">
            <w:pPr>
              <w:pStyle w:val="ISOParagraph"/>
              <w:spacing w:before="60" w:after="60" w:line="240" w:lineRule="auto"/>
            </w:pPr>
            <w:r>
              <w:t>Setup</w:t>
            </w:r>
          </w:p>
        </w:tc>
        <w:tc>
          <w:tcPr>
            <w:tcW w:w="709" w:type="dxa"/>
            <w:tcBorders>
              <w:top w:val="nil"/>
              <w:bottom w:val="single" w:sz="6" w:space="0" w:color="auto"/>
            </w:tcBorders>
          </w:tcPr>
          <w:p w14:paraId="2D2BB14A" w14:textId="181B75F4" w:rsidR="00162FAE" w:rsidRDefault="00162FAE" w:rsidP="00162FAE">
            <w:pPr>
              <w:pStyle w:val="ISOCommType"/>
              <w:spacing w:before="60" w:after="60" w:line="240" w:lineRule="auto"/>
            </w:pPr>
            <w:proofErr w:type="spellStart"/>
            <w:r>
              <w:t>ed</w:t>
            </w:r>
            <w:proofErr w:type="spellEnd"/>
          </w:p>
        </w:tc>
        <w:tc>
          <w:tcPr>
            <w:tcW w:w="4536" w:type="dxa"/>
            <w:gridSpan w:val="2"/>
            <w:tcBorders>
              <w:top w:val="nil"/>
              <w:bottom w:val="single" w:sz="6" w:space="0" w:color="auto"/>
            </w:tcBorders>
          </w:tcPr>
          <w:p w14:paraId="3B7A8BA9" w14:textId="236B3C68" w:rsidR="00162FAE" w:rsidRPr="00312306" w:rsidRDefault="00162FAE" w:rsidP="00162FAE">
            <w:pPr>
              <w:pStyle w:val="ISOComments"/>
              <w:spacing w:before="60" w:after="60" w:line="240" w:lineRule="auto"/>
              <w:rPr>
                <w:b/>
              </w:rPr>
            </w:pPr>
            <w:r w:rsidRPr="00312306">
              <w:rPr>
                <w:b/>
              </w:rPr>
              <w:t xml:space="preserve">Typo in setup - Miss instruction to </w:t>
            </w:r>
            <w:r>
              <w:rPr>
                <w:b/>
              </w:rPr>
              <w:t>select all text groups, accuracy and highlight info</w:t>
            </w:r>
          </w:p>
          <w:p w14:paraId="2ADC4ABC" w14:textId="77777777" w:rsidR="00162FAE" w:rsidRDefault="00162FAE" w:rsidP="00162FAE">
            <w:pPr>
              <w:pStyle w:val="ISOComments"/>
              <w:spacing w:before="60" w:after="60" w:line="240" w:lineRule="auto"/>
            </w:pPr>
            <w:r>
              <w:t>The setup instruction miss selection of some setting whic</w:t>
            </w:r>
            <w:r w:rsidR="00457483">
              <w:t>h are not anymore part of "O</w:t>
            </w:r>
            <w:r>
              <w:t xml:space="preserve">ther" in the new edition of the </w:t>
            </w:r>
            <w:proofErr w:type="spellStart"/>
            <w:r>
              <w:t>preslib</w:t>
            </w:r>
            <w:proofErr w:type="spellEnd"/>
          </w:p>
          <w:p w14:paraId="003D2021" w14:textId="1A4364DC" w:rsidR="0051672A" w:rsidRDefault="0051672A" w:rsidP="0051672A">
            <w:pPr>
              <w:pStyle w:val="ISOComments"/>
              <w:spacing w:before="60" w:after="60" w:line="240" w:lineRule="auto"/>
              <w:rPr>
                <w:b/>
              </w:rPr>
            </w:pPr>
            <w:r>
              <w:t xml:space="preserve">This Setup is used as a base on many other test which also require correct selection of some settings which are not anymore part of "Other" in the new edition of the </w:t>
            </w:r>
            <w:proofErr w:type="spellStart"/>
            <w:r>
              <w:t>PresLib</w:t>
            </w:r>
            <w:proofErr w:type="spellEnd"/>
            <w:r>
              <w:t>.  Therefore this is the best place to have them all once.</w:t>
            </w:r>
          </w:p>
        </w:tc>
        <w:tc>
          <w:tcPr>
            <w:tcW w:w="4961" w:type="dxa"/>
            <w:tcBorders>
              <w:top w:val="nil"/>
              <w:bottom w:val="single" w:sz="6" w:space="0" w:color="auto"/>
            </w:tcBorders>
          </w:tcPr>
          <w:p w14:paraId="0535D76D" w14:textId="350EC941" w:rsidR="00162FAE" w:rsidRDefault="00162FAE" w:rsidP="00162FAE">
            <w:pPr>
              <w:pStyle w:val="ISOChange"/>
              <w:spacing w:before="60" w:after="60" w:line="240" w:lineRule="auto"/>
              <w:rPr>
                <w:szCs w:val="18"/>
              </w:rPr>
            </w:pPr>
            <w:r>
              <w:rPr>
                <w:szCs w:val="18"/>
              </w:rPr>
              <w:t>Add into Setup:</w:t>
            </w:r>
          </w:p>
          <w:p w14:paraId="552182E5" w14:textId="77777777" w:rsidR="00162FAE" w:rsidRDefault="00162FAE" w:rsidP="00162FAE">
            <w:pPr>
              <w:pStyle w:val="ISOChange"/>
              <w:spacing w:before="60" w:after="60" w:line="240" w:lineRule="auto"/>
              <w:rPr>
                <w:szCs w:val="18"/>
              </w:rPr>
            </w:pPr>
            <w:r w:rsidRPr="00162FAE">
              <w:rPr>
                <w:szCs w:val="18"/>
              </w:rPr>
              <w:t>Select all Text groups</w:t>
            </w:r>
          </w:p>
          <w:p w14:paraId="4667573E" w14:textId="77777777" w:rsidR="00162FAE" w:rsidRDefault="00162FAE" w:rsidP="00162FAE">
            <w:pPr>
              <w:pStyle w:val="ISOChange"/>
              <w:spacing w:before="60" w:after="60" w:line="240" w:lineRule="auto"/>
              <w:rPr>
                <w:szCs w:val="18"/>
              </w:rPr>
            </w:pPr>
            <w:r>
              <w:rPr>
                <w:szCs w:val="18"/>
              </w:rPr>
              <w:t>Select Accuracy</w:t>
            </w:r>
          </w:p>
          <w:p w14:paraId="2107844C" w14:textId="77777777" w:rsidR="00457483" w:rsidRDefault="00162FAE" w:rsidP="00162FAE">
            <w:pPr>
              <w:pStyle w:val="ISOChange"/>
              <w:spacing w:before="60" w:after="60" w:line="240" w:lineRule="auto"/>
            </w:pPr>
            <w:r>
              <w:t>S</w:t>
            </w:r>
            <w:r w:rsidRPr="00162FAE">
              <w:t>elect Highlight info</w:t>
            </w:r>
          </w:p>
          <w:p w14:paraId="386B1A72" w14:textId="77777777" w:rsidR="0051672A" w:rsidRDefault="0051672A" w:rsidP="0051672A">
            <w:pPr>
              <w:pStyle w:val="ISOChange"/>
              <w:spacing w:before="60" w:after="60" w:line="240" w:lineRule="auto"/>
            </w:pPr>
            <w:r>
              <w:t>S</w:t>
            </w:r>
            <w:r w:rsidRPr="00162FAE">
              <w:t xml:space="preserve">elect Highlight </w:t>
            </w:r>
            <w:r>
              <w:t>date dependent</w:t>
            </w:r>
          </w:p>
          <w:p w14:paraId="440646F6" w14:textId="7FE26226" w:rsidR="0051672A" w:rsidRDefault="0051672A" w:rsidP="0051672A">
            <w:pPr>
              <w:pStyle w:val="ISOChange"/>
              <w:spacing w:before="60" w:after="60" w:line="240" w:lineRule="auto"/>
            </w:pPr>
            <w:r>
              <w:t>Deselect Shallow water dangers</w:t>
            </w:r>
          </w:p>
        </w:tc>
        <w:tc>
          <w:tcPr>
            <w:tcW w:w="2010" w:type="dxa"/>
            <w:tcBorders>
              <w:top w:val="nil"/>
              <w:bottom w:val="single" w:sz="6" w:space="0" w:color="auto"/>
            </w:tcBorders>
          </w:tcPr>
          <w:p w14:paraId="3FDD3551" w14:textId="7036435F" w:rsidR="00162FAE" w:rsidRDefault="00162FAE" w:rsidP="00162FAE">
            <w:pPr>
              <w:pStyle w:val="ISOSecretObservations"/>
              <w:spacing w:before="60" w:after="60" w:line="240" w:lineRule="auto"/>
            </w:pPr>
          </w:p>
        </w:tc>
      </w:tr>
      <w:tr w:rsidR="00162FAE" w14:paraId="0EEC271B" w14:textId="77777777" w:rsidTr="00415937">
        <w:trPr>
          <w:jc w:val="center"/>
        </w:trPr>
        <w:tc>
          <w:tcPr>
            <w:tcW w:w="559" w:type="dxa"/>
            <w:tcBorders>
              <w:top w:val="single" w:sz="6" w:space="0" w:color="auto"/>
              <w:bottom w:val="single" w:sz="6" w:space="0" w:color="auto"/>
            </w:tcBorders>
          </w:tcPr>
          <w:p w14:paraId="14523E1C" w14:textId="77777777" w:rsidR="00162FAE" w:rsidRDefault="00162FAE" w:rsidP="00162FAE">
            <w:pPr>
              <w:pStyle w:val="ISOMB"/>
              <w:spacing w:before="60" w:after="60" w:line="240" w:lineRule="auto"/>
            </w:pPr>
          </w:p>
        </w:tc>
        <w:tc>
          <w:tcPr>
            <w:tcW w:w="709" w:type="dxa"/>
            <w:tcBorders>
              <w:top w:val="single" w:sz="6" w:space="0" w:color="auto"/>
              <w:bottom w:val="single" w:sz="6" w:space="0" w:color="auto"/>
            </w:tcBorders>
          </w:tcPr>
          <w:p w14:paraId="3225764A" w14:textId="77777777" w:rsidR="00162FAE" w:rsidRDefault="00162FAE" w:rsidP="00162FAE">
            <w:pPr>
              <w:pStyle w:val="ISOMB"/>
              <w:spacing w:before="60" w:after="60" w:line="240" w:lineRule="auto"/>
            </w:pPr>
          </w:p>
        </w:tc>
        <w:tc>
          <w:tcPr>
            <w:tcW w:w="1134" w:type="dxa"/>
            <w:tcBorders>
              <w:top w:val="single" w:sz="6" w:space="0" w:color="auto"/>
              <w:bottom w:val="single" w:sz="6" w:space="0" w:color="auto"/>
            </w:tcBorders>
          </w:tcPr>
          <w:p w14:paraId="6237BE9C" w14:textId="14A4FF44" w:rsidR="00162FAE" w:rsidRDefault="00162FAE" w:rsidP="00162FAE">
            <w:pPr>
              <w:pStyle w:val="ISOClause"/>
              <w:spacing w:before="60" w:after="60" w:line="240" w:lineRule="auto"/>
            </w:pPr>
            <w:r w:rsidRPr="00460FE6">
              <w:rPr>
                <w:highlight w:val="yellow"/>
              </w:rPr>
              <w:t>2.1.1</w:t>
            </w:r>
          </w:p>
        </w:tc>
        <w:tc>
          <w:tcPr>
            <w:tcW w:w="1134" w:type="dxa"/>
            <w:tcBorders>
              <w:top w:val="single" w:sz="6" w:space="0" w:color="auto"/>
              <w:bottom w:val="single" w:sz="6" w:space="0" w:color="auto"/>
            </w:tcBorders>
          </w:tcPr>
          <w:p w14:paraId="0F985CB0" w14:textId="18E19FFC" w:rsidR="00162FAE" w:rsidRDefault="00162FAE" w:rsidP="00162FAE">
            <w:pPr>
              <w:pStyle w:val="ISOParagraph"/>
              <w:spacing w:before="60" w:after="60" w:line="240" w:lineRule="auto"/>
            </w:pPr>
            <w:r>
              <w:t>Result</w:t>
            </w:r>
          </w:p>
        </w:tc>
        <w:tc>
          <w:tcPr>
            <w:tcW w:w="709" w:type="dxa"/>
            <w:tcBorders>
              <w:top w:val="single" w:sz="6" w:space="0" w:color="auto"/>
              <w:bottom w:val="single" w:sz="6" w:space="0" w:color="auto"/>
            </w:tcBorders>
          </w:tcPr>
          <w:p w14:paraId="632882A2" w14:textId="22C33694" w:rsidR="00162FAE" w:rsidRDefault="00162FAE" w:rsidP="00162FAE">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AC6829D" w14:textId="77777777" w:rsidR="00162FAE" w:rsidRDefault="00162FAE" w:rsidP="00162FAE">
            <w:pPr>
              <w:pStyle w:val="ISOComments"/>
              <w:spacing w:before="60" w:after="60" w:line="240" w:lineRule="auto"/>
              <w:rPr>
                <w:b/>
              </w:rPr>
            </w:pPr>
            <w:r>
              <w:rPr>
                <w:b/>
              </w:rPr>
              <w:t>Typo in results: Scale should be 1:52 000</w:t>
            </w:r>
          </w:p>
          <w:p w14:paraId="2428719F" w14:textId="30E864A0" w:rsidR="00162FAE" w:rsidRPr="00162FAE" w:rsidRDefault="00162FAE" w:rsidP="00162FAE">
            <w:pPr>
              <w:pStyle w:val="ISOComments"/>
              <w:spacing w:before="60" w:after="60" w:line="240" w:lineRule="auto"/>
            </w:pPr>
            <w:r>
              <w:t>Compilation scale of the test chart is 1:52 000 and it should be used in the test to get correct display</w:t>
            </w:r>
          </w:p>
        </w:tc>
        <w:tc>
          <w:tcPr>
            <w:tcW w:w="4961" w:type="dxa"/>
            <w:tcBorders>
              <w:top w:val="single" w:sz="6" w:space="0" w:color="auto"/>
              <w:bottom w:val="single" w:sz="6" w:space="0" w:color="auto"/>
            </w:tcBorders>
          </w:tcPr>
          <w:p w14:paraId="7DAF7EAA" w14:textId="77777777" w:rsidR="00162FAE" w:rsidRDefault="00162FAE" w:rsidP="00162FAE">
            <w:pPr>
              <w:pStyle w:val="ISOChange"/>
              <w:spacing w:before="60" w:after="60" w:line="240" w:lineRule="auto"/>
            </w:pPr>
            <w:r>
              <w:t>Replace</w:t>
            </w:r>
          </w:p>
          <w:p w14:paraId="509B3612" w14:textId="34679AC1" w:rsidR="00162FAE" w:rsidRDefault="00162FAE" w:rsidP="00162FAE">
            <w:pPr>
              <w:pStyle w:val="ISOChange"/>
              <w:spacing w:before="60" w:after="60" w:line="240" w:lineRule="auto"/>
            </w:pPr>
            <w:r w:rsidRPr="00162FAE">
              <w:t>After loading of GB4X0000.000, displayed scale 1:5</w:t>
            </w:r>
            <w:r w:rsidRPr="001075CE">
              <w:rPr>
                <w:color w:val="FF0000"/>
              </w:rPr>
              <w:t>0</w:t>
            </w:r>
            <w:r w:rsidRPr="00162FAE">
              <w:t xml:space="preserve"> 000</w:t>
            </w:r>
          </w:p>
          <w:p w14:paraId="6D76232F" w14:textId="77777777" w:rsidR="00162FAE" w:rsidRDefault="00162FAE" w:rsidP="00162FAE">
            <w:pPr>
              <w:pStyle w:val="ISOChange"/>
              <w:spacing w:before="60" w:after="60" w:line="240" w:lineRule="auto"/>
            </w:pPr>
            <w:r>
              <w:t>By</w:t>
            </w:r>
          </w:p>
          <w:p w14:paraId="3E9BA266" w14:textId="6FED64EE" w:rsidR="00162FAE" w:rsidRDefault="00162FAE" w:rsidP="00162FAE">
            <w:pPr>
              <w:pStyle w:val="ISOChange"/>
              <w:spacing w:before="60" w:after="60" w:line="240" w:lineRule="auto"/>
              <w:rPr>
                <w:szCs w:val="18"/>
              </w:rPr>
            </w:pPr>
            <w:r w:rsidRPr="00162FAE">
              <w:t>After loading of GB4X0000.000, displayed scale 1:5</w:t>
            </w:r>
            <w:r w:rsidRPr="001075CE">
              <w:rPr>
                <w:color w:val="FF0000"/>
              </w:rPr>
              <w:t>2</w:t>
            </w:r>
            <w:r w:rsidRPr="00162FAE">
              <w:t xml:space="preserve"> 000</w:t>
            </w:r>
          </w:p>
        </w:tc>
        <w:tc>
          <w:tcPr>
            <w:tcW w:w="2010" w:type="dxa"/>
            <w:tcBorders>
              <w:top w:val="single" w:sz="6" w:space="0" w:color="auto"/>
              <w:bottom w:val="single" w:sz="6" w:space="0" w:color="auto"/>
            </w:tcBorders>
          </w:tcPr>
          <w:p w14:paraId="73B20163" w14:textId="6CC38045" w:rsidR="00162FAE" w:rsidRDefault="00162FAE" w:rsidP="00162FAE">
            <w:pPr>
              <w:pStyle w:val="ISOSecretObservations"/>
              <w:spacing w:before="60" w:after="60" w:line="240" w:lineRule="auto"/>
            </w:pPr>
          </w:p>
        </w:tc>
      </w:tr>
      <w:tr w:rsidR="00162FAE" w14:paraId="3AC50D2E" w14:textId="77777777" w:rsidTr="00162FAE">
        <w:trPr>
          <w:jc w:val="center"/>
        </w:trPr>
        <w:tc>
          <w:tcPr>
            <w:tcW w:w="559" w:type="dxa"/>
            <w:tcBorders>
              <w:top w:val="single" w:sz="6" w:space="0" w:color="auto"/>
              <w:bottom w:val="single" w:sz="6" w:space="0" w:color="auto"/>
            </w:tcBorders>
          </w:tcPr>
          <w:p w14:paraId="223FC2D3" w14:textId="0C8DA465" w:rsidR="00162FAE" w:rsidRDefault="00162FAE" w:rsidP="00162FAE">
            <w:pPr>
              <w:pStyle w:val="ISOMB"/>
              <w:spacing w:before="60" w:after="60" w:line="240" w:lineRule="auto"/>
            </w:pPr>
          </w:p>
        </w:tc>
        <w:tc>
          <w:tcPr>
            <w:tcW w:w="709" w:type="dxa"/>
            <w:tcBorders>
              <w:top w:val="single" w:sz="6" w:space="0" w:color="auto"/>
              <w:bottom w:val="single" w:sz="6" w:space="0" w:color="auto"/>
            </w:tcBorders>
          </w:tcPr>
          <w:p w14:paraId="0321E070" w14:textId="77777777" w:rsidR="00162FAE" w:rsidRDefault="00162FAE" w:rsidP="00162FAE">
            <w:pPr>
              <w:pStyle w:val="ISOMB"/>
              <w:spacing w:before="60" w:after="60" w:line="240" w:lineRule="auto"/>
            </w:pPr>
          </w:p>
        </w:tc>
        <w:tc>
          <w:tcPr>
            <w:tcW w:w="1134" w:type="dxa"/>
            <w:tcBorders>
              <w:top w:val="single" w:sz="6" w:space="0" w:color="auto"/>
              <w:bottom w:val="single" w:sz="6" w:space="0" w:color="auto"/>
            </w:tcBorders>
          </w:tcPr>
          <w:p w14:paraId="45ABDC9D" w14:textId="77777777" w:rsidR="00162FAE" w:rsidRDefault="00162FAE" w:rsidP="00162FAE">
            <w:pPr>
              <w:pStyle w:val="ISOClause"/>
              <w:spacing w:before="60" w:after="60" w:line="240" w:lineRule="auto"/>
            </w:pPr>
            <w:r w:rsidRPr="00460FE6">
              <w:rPr>
                <w:highlight w:val="yellow"/>
              </w:rPr>
              <w:t>2.1.2</w:t>
            </w:r>
          </w:p>
        </w:tc>
        <w:tc>
          <w:tcPr>
            <w:tcW w:w="1134" w:type="dxa"/>
            <w:tcBorders>
              <w:top w:val="single" w:sz="6" w:space="0" w:color="auto"/>
              <w:bottom w:val="single" w:sz="6" w:space="0" w:color="auto"/>
            </w:tcBorders>
          </w:tcPr>
          <w:p w14:paraId="6D3B4827" w14:textId="77777777" w:rsidR="00162FAE" w:rsidRDefault="00162FAE" w:rsidP="00162FAE">
            <w:pPr>
              <w:pStyle w:val="ISOParagraph"/>
              <w:spacing w:before="60" w:after="60" w:line="240" w:lineRule="auto"/>
            </w:pPr>
            <w:r>
              <w:t>Action</w:t>
            </w:r>
          </w:p>
        </w:tc>
        <w:tc>
          <w:tcPr>
            <w:tcW w:w="709" w:type="dxa"/>
            <w:tcBorders>
              <w:top w:val="single" w:sz="6" w:space="0" w:color="auto"/>
              <w:bottom w:val="single" w:sz="6" w:space="0" w:color="auto"/>
            </w:tcBorders>
          </w:tcPr>
          <w:p w14:paraId="164BFE33" w14:textId="77777777" w:rsidR="00162FAE" w:rsidRDefault="00162FAE" w:rsidP="00162FAE">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C63B215" w14:textId="77777777" w:rsidR="00162FAE" w:rsidRPr="009638D5" w:rsidRDefault="00162FAE" w:rsidP="00162FAE">
            <w:pPr>
              <w:pStyle w:val="ISOComments"/>
              <w:spacing w:before="60" w:after="60" w:line="240" w:lineRule="auto"/>
              <w:rPr>
                <w:b/>
              </w:rPr>
            </w:pPr>
            <w:r>
              <w:rPr>
                <w:b/>
              </w:rPr>
              <w:t>Typos in cell names - E</w:t>
            </w:r>
            <w:r w:rsidRPr="009638D5">
              <w:rPr>
                <w:b/>
              </w:rPr>
              <w:t>xtra characters</w:t>
            </w:r>
          </w:p>
          <w:p w14:paraId="17B3BB61" w14:textId="77777777" w:rsidR="00162FAE" w:rsidRDefault="00162FAE" w:rsidP="00162FAE">
            <w:pPr>
              <w:pStyle w:val="ISOComments"/>
              <w:spacing w:before="60" w:after="60" w:line="240" w:lineRule="auto"/>
            </w:pPr>
            <w:r>
              <w:t>Cell names have extra character, indicated by red colour below:</w:t>
            </w:r>
          </w:p>
          <w:p w14:paraId="65283381" w14:textId="77777777" w:rsidR="00162FAE" w:rsidRDefault="00162FAE" w:rsidP="00162FAE">
            <w:pPr>
              <w:pStyle w:val="ISOComments"/>
              <w:spacing w:before="60" w:after="60"/>
            </w:pPr>
            <w:r>
              <w:t>GB5X0</w:t>
            </w:r>
            <w:r w:rsidRPr="00415937">
              <w:rPr>
                <w:color w:val="FF0000"/>
              </w:rPr>
              <w:t>0</w:t>
            </w:r>
            <w:r>
              <w:t>1SW.000</w:t>
            </w:r>
          </w:p>
          <w:p w14:paraId="524CCFB4" w14:textId="77777777" w:rsidR="00162FAE" w:rsidRDefault="00162FAE" w:rsidP="00162FAE">
            <w:pPr>
              <w:pStyle w:val="ISOComments"/>
              <w:spacing w:before="60" w:after="60" w:line="240" w:lineRule="auto"/>
            </w:pPr>
            <w:r>
              <w:t>GB5X0</w:t>
            </w:r>
            <w:r w:rsidRPr="00415937">
              <w:rPr>
                <w:color w:val="FF0000"/>
              </w:rPr>
              <w:t>0</w:t>
            </w:r>
            <w:r>
              <w:t>2SE.000</w:t>
            </w:r>
          </w:p>
        </w:tc>
        <w:tc>
          <w:tcPr>
            <w:tcW w:w="4961" w:type="dxa"/>
            <w:tcBorders>
              <w:top w:val="single" w:sz="6" w:space="0" w:color="auto"/>
              <w:bottom w:val="single" w:sz="6" w:space="0" w:color="auto"/>
            </w:tcBorders>
          </w:tcPr>
          <w:p w14:paraId="67C8FF2F" w14:textId="77777777" w:rsidR="00162FAE" w:rsidRDefault="00162FAE" w:rsidP="00162FAE">
            <w:pPr>
              <w:pStyle w:val="ISOChange"/>
              <w:spacing w:before="60" w:after="60" w:line="240" w:lineRule="auto"/>
            </w:pPr>
            <w:r>
              <w:t>Fix cell names as below:</w:t>
            </w:r>
          </w:p>
          <w:p w14:paraId="24F2A344" w14:textId="77777777" w:rsidR="00162FAE" w:rsidRDefault="00162FAE" w:rsidP="00162FAE">
            <w:pPr>
              <w:pStyle w:val="ISOChange"/>
              <w:spacing w:before="60" w:after="60"/>
            </w:pPr>
            <w:r>
              <w:t>GB5X01SW.000</w:t>
            </w:r>
          </w:p>
          <w:p w14:paraId="0B6E1E7B" w14:textId="77777777" w:rsidR="00162FAE" w:rsidRDefault="00162FAE" w:rsidP="00162FAE">
            <w:pPr>
              <w:pStyle w:val="ISOChange"/>
              <w:spacing w:before="60" w:after="60" w:line="240" w:lineRule="auto"/>
            </w:pPr>
            <w:r>
              <w:t>GB5X02SE.000</w:t>
            </w:r>
          </w:p>
        </w:tc>
        <w:tc>
          <w:tcPr>
            <w:tcW w:w="2010" w:type="dxa"/>
            <w:tcBorders>
              <w:top w:val="single" w:sz="6" w:space="0" w:color="auto"/>
              <w:bottom w:val="single" w:sz="6" w:space="0" w:color="auto"/>
            </w:tcBorders>
          </w:tcPr>
          <w:p w14:paraId="1A93FFB2" w14:textId="231CB6C0" w:rsidR="00162FAE" w:rsidRDefault="00162FAE" w:rsidP="00162FAE">
            <w:pPr>
              <w:pStyle w:val="ISOSecretObservations"/>
              <w:spacing w:before="60" w:after="60" w:line="240" w:lineRule="auto"/>
            </w:pPr>
          </w:p>
        </w:tc>
      </w:tr>
      <w:tr w:rsidR="00162FAE" w14:paraId="7EA2078A" w14:textId="77777777" w:rsidTr="00415937">
        <w:trPr>
          <w:jc w:val="center"/>
        </w:trPr>
        <w:tc>
          <w:tcPr>
            <w:tcW w:w="559" w:type="dxa"/>
            <w:tcBorders>
              <w:top w:val="single" w:sz="6" w:space="0" w:color="auto"/>
              <w:bottom w:val="single" w:sz="6" w:space="0" w:color="auto"/>
            </w:tcBorders>
          </w:tcPr>
          <w:p w14:paraId="5457C895" w14:textId="77777777" w:rsidR="00162FAE" w:rsidRDefault="00162FAE" w:rsidP="00162FAE">
            <w:pPr>
              <w:pStyle w:val="ISOMB"/>
              <w:spacing w:before="60" w:after="60" w:line="240" w:lineRule="auto"/>
            </w:pPr>
          </w:p>
        </w:tc>
        <w:tc>
          <w:tcPr>
            <w:tcW w:w="709" w:type="dxa"/>
            <w:tcBorders>
              <w:top w:val="single" w:sz="6" w:space="0" w:color="auto"/>
              <w:bottom w:val="single" w:sz="6" w:space="0" w:color="auto"/>
            </w:tcBorders>
          </w:tcPr>
          <w:p w14:paraId="46B6E9D3" w14:textId="77777777" w:rsidR="00162FAE" w:rsidRDefault="00162FAE" w:rsidP="00162FAE">
            <w:pPr>
              <w:pStyle w:val="ISOMB"/>
              <w:spacing w:before="60" w:after="60" w:line="240" w:lineRule="auto"/>
            </w:pPr>
          </w:p>
        </w:tc>
        <w:tc>
          <w:tcPr>
            <w:tcW w:w="1134" w:type="dxa"/>
            <w:tcBorders>
              <w:top w:val="single" w:sz="6" w:space="0" w:color="auto"/>
              <w:bottom w:val="single" w:sz="6" w:space="0" w:color="auto"/>
            </w:tcBorders>
          </w:tcPr>
          <w:p w14:paraId="72351A7E" w14:textId="77777777" w:rsidR="00162FAE" w:rsidRPr="00F846B6" w:rsidRDefault="00162FAE" w:rsidP="00162FAE">
            <w:pPr>
              <w:pStyle w:val="ISOClause"/>
              <w:spacing w:before="60" w:after="60" w:line="240" w:lineRule="auto"/>
            </w:pPr>
            <w:r w:rsidRPr="00460FE6">
              <w:rPr>
                <w:highlight w:val="yellow"/>
              </w:rPr>
              <w:t>2.1.3</w:t>
            </w:r>
          </w:p>
        </w:tc>
        <w:tc>
          <w:tcPr>
            <w:tcW w:w="1134" w:type="dxa"/>
            <w:tcBorders>
              <w:top w:val="single" w:sz="6" w:space="0" w:color="auto"/>
              <w:bottom w:val="single" w:sz="6" w:space="0" w:color="auto"/>
            </w:tcBorders>
          </w:tcPr>
          <w:p w14:paraId="7A46419D" w14:textId="77777777" w:rsidR="00162FAE" w:rsidRDefault="00162FAE" w:rsidP="00162FAE">
            <w:pPr>
              <w:pStyle w:val="ISOParagraph"/>
              <w:spacing w:before="60" w:after="60" w:line="240" w:lineRule="auto"/>
            </w:pPr>
            <w:r>
              <w:t>Results</w:t>
            </w:r>
          </w:p>
        </w:tc>
        <w:tc>
          <w:tcPr>
            <w:tcW w:w="709" w:type="dxa"/>
            <w:tcBorders>
              <w:top w:val="single" w:sz="6" w:space="0" w:color="auto"/>
              <w:bottom w:val="single" w:sz="6" w:space="0" w:color="auto"/>
            </w:tcBorders>
          </w:tcPr>
          <w:p w14:paraId="74502F53" w14:textId="77777777" w:rsidR="00162FAE" w:rsidRDefault="00162FAE" w:rsidP="00162FAE">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067980B4" w14:textId="5CBF7C96" w:rsidR="00162FAE" w:rsidRPr="009638D5" w:rsidRDefault="00162FAE" w:rsidP="00162FAE">
            <w:pPr>
              <w:pStyle w:val="ISOComments"/>
              <w:spacing w:before="60" w:after="60"/>
              <w:rPr>
                <w:b/>
              </w:rPr>
            </w:pPr>
            <w:r w:rsidRPr="009638D5">
              <w:rPr>
                <w:b/>
              </w:rPr>
              <w:t xml:space="preserve">Typo in </w:t>
            </w:r>
            <w:r>
              <w:rPr>
                <w:b/>
              </w:rPr>
              <w:t xml:space="preserve">results - </w:t>
            </w:r>
            <w:proofErr w:type="spellStart"/>
            <w:r>
              <w:rPr>
                <w:b/>
              </w:rPr>
              <w:t>C</w:t>
            </w:r>
            <w:r w:rsidRPr="009638D5">
              <w:rPr>
                <w:b/>
              </w:rPr>
              <w:t>opy&amp;paste</w:t>
            </w:r>
            <w:proofErr w:type="spellEnd"/>
            <w:r w:rsidRPr="009638D5">
              <w:rPr>
                <w:b/>
              </w:rPr>
              <w:t xml:space="preserve"> not adjusted for this test</w:t>
            </w:r>
          </w:p>
          <w:p w14:paraId="433476C4" w14:textId="77777777" w:rsidR="00162FAE" w:rsidRDefault="00162FAE" w:rsidP="00162FAE">
            <w:pPr>
              <w:pStyle w:val="ISOComments"/>
              <w:spacing w:before="60" w:after="60"/>
            </w:pPr>
            <w:r>
              <w:t xml:space="preserve">Following description is wrong. It seems that this is done by </w:t>
            </w:r>
            <w:proofErr w:type="spellStart"/>
            <w:r>
              <w:t>copy&amp;paste</w:t>
            </w:r>
            <w:proofErr w:type="spellEnd"/>
            <w:r>
              <w:t xml:space="preserve"> from 2.1.4 accidentally.  Error is indicated by red colour</w:t>
            </w:r>
          </w:p>
          <w:p w14:paraId="4EBD2188" w14:textId="77777777" w:rsidR="00162FAE" w:rsidRDefault="00162FAE" w:rsidP="00162FAE">
            <w:pPr>
              <w:pStyle w:val="ISOComments"/>
              <w:spacing w:before="60" w:after="60"/>
            </w:pPr>
          </w:p>
          <w:p w14:paraId="629FE50D" w14:textId="77777777" w:rsidR="00162FAE" w:rsidRDefault="00162FAE" w:rsidP="00162FAE">
            <w:pPr>
              <w:pStyle w:val="ISOComments"/>
              <w:spacing w:before="60" w:after="60" w:line="240" w:lineRule="auto"/>
            </w:pPr>
            <w:r>
              <w:t xml:space="preserve">The information in the chart library shall reflect the cell </w:t>
            </w:r>
            <w:r w:rsidRPr="00B00C6E">
              <w:rPr>
                <w:color w:val="FF0000"/>
              </w:rPr>
              <w:t>removed</w:t>
            </w:r>
            <w:r>
              <w:t xml:space="preserve"> and the chart coverage shall have changed accordingly.</w:t>
            </w:r>
          </w:p>
          <w:p w14:paraId="72C6F120" w14:textId="77777777" w:rsidR="00700525" w:rsidRDefault="00700525" w:rsidP="00162FAE">
            <w:pPr>
              <w:pStyle w:val="ISOComments"/>
              <w:spacing w:before="60" w:after="60" w:line="240" w:lineRule="auto"/>
            </w:pPr>
          </w:p>
          <w:p w14:paraId="48BC4090" w14:textId="77777777" w:rsidR="00700525" w:rsidRPr="00F846B6" w:rsidRDefault="00700525" w:rsidP="00162FAE">
            <w:pPr>
              <w:pStyle w:val="ISOComments"/>
              <w:spacing w:before="60" w:after="60" w:line="240" w:lineRule="auto"/>
            </w:pPr>
          </w:p>
        </w:tc>
        <w:tc>
          <w:tcPr>
            <w:tcW w:w="4961" w:type="dxa"/>
            <w:tcBorders>
              <w:top w:val="single" w:sz="6" w:space="0" w:color="auto"/>
              <w:bottom w:val="single" w:sz="6" w:space="0" w:color="auto"/>
            </w:tcBorders>
          </w:tcPr>
          <w:p w14:paraId="2C060736" w14:textId="77777777" w:rsidR="001075CE" w:rsidRDefault="001075CE" w:rsidP="00162FAE">
            <w:pPr>
              <w:pStyle w:val="ISOChange"/>
              <w:spacing w:before="60" w:after="60" w:line="240" w:lineRule="auto"/>
            </w:pPr>
            <w:r>
              <w:t>Replace</w:t>
            </w:r>
          </w:p>
          <w:p w14:paraId="7E4F60BB" w14:textId="352E00B6" w:rsidR="001075CE" w:rsidRDefault="001075CE" w:rsidP="001075CE">
            <w:pPr>
              <w:pStyle w:val="ISOChange"/>
              <w:spacing w:before="60" w:after="60"/>
            </w:pPr>
            <w:r>
              <w:t>The information in the chart library shall reflect the cell removed and the chart coverage shall have changed accordingly</w:t>
            </w:r>
          </w:p>
          <w:p w14:paraId="7905AC33" w14:textId="2118B2BC" w:rsidR="00162FAE" w:rsidRDefault="001075CE" w:rsidP="00162FAE">
            <w:pPr>
              <w:pStyle w:val="ISOChange"/>
              <w:spacing w:before="60" w:after="60" w:line="240" w:lineRule="auto"/>
            </w:pPr>
            <w:r>
              <w:t>By</w:t>
            </w:r>
            <w:r w:rsidR="00162FAE">
              <w:t>:</w:t>
            </w:r>
          </w:p>
          <w:p w14:paraId="0BCF5357" w14:textId="77777777" w:rsidR="00162FAE" w:rsidRDefault="00162FAE" w:rsidP="00162FAE">
            <w:pPr>
              <w:pStyle w:val="ISOChange"/>
              <w:spacing w:before="60" w:after="60" w:line="240" w:lineRule="auto"/>
            </w:pPr>
            <w:r>
              <w:t>The information in the chart library shall reflect the cell loaded and the chart coverage shall have changed accordingly</w:t>
            </w:r>
          </w:p>
          <w:p w14:paraId="2BBCF517" w14:textId="77777777" w:rsidR="00162FAE" w:rsidRDefault="00162FAE" w:rsidP="00162FAE">
            <w:pPr>
              <w:pStyle w:val="ISOChange"/>
              <w:spacing w:before="60" w:after="60" w:line="240" w:lineRule="auto"/>
            </w:pPr>
          </w:p>
        </w:tc>
        <w:tc>
          <w:tcPr>
            <w:tcW w:w="2010" w:type="dxa"/>
            <w:tcBorders>
              <w:top w:val="single" w:sz="6" w:space="0" w:color="auto"/>
              <w:bottom w:val="single" w:sz="6" w:space="0" w:color="auto"/>
            </w:tcBorders>
          </w:tcPr>
          <w:p w14:paraId="0B134DF3" w14:textId="1F9BBBF1" w:rsidR="00162FAE" w:rsidRDefault="00162FAE" w:rsidP="00162FAE">
            <w:pPr>
              <w:pStyle w:val="ISOSecretObservations"/>
              <w:spacing w:before="60" w:after="60" w:line="240" w:lineRule="auto"/>
            </w:pPr>
          </w:p>
        </w:tc>
      </w:tr>
      <w:tr w:rsidR="00700525" w14:paraId="69F19945" w14:textId="77777777" w:rsidTr="00415937">
        <w:trPr>
          <w:jc w:val="center"/>
        </w:trPr>
        <w:tc>
          <w:tcPr>
            <w:tcW w:w="559" w:type="dxa"/>
            <w:tcBorders>
              <w:top w:val="single" w:sz="6" w:space="0" w:color="auto"/>
              <w:bottom w:val="single" w:sz="6" w:space="0" w:color="auto"/>
            </w:tcBorders>
          </w:tcPr>
          <w:p w14:paraId="0076DC0F" w14:textId="463ED607" w:rsidR="00700525" w:rsidRDefault="00700525" w:rsidP="00700525">
            <w:pPr>
              <w:pStyle w:val="ISOMB"/>
              <w:spacing w:before="60" w:after="60" w:line="240" w:lineRule="auto"/>
            </w:pPr>
          </w:p>
        </w:tc>
        <w:tc>
          <w:tcPr>
            <w:tcW w:w="709" w:type="dxa"/>
            <w:tcBorders>
              <w:top w:val="single" w:sz="6" w:space="0" w:color="auto"/>
              <w:bottom w:val="single" w:sz="6" w:space="0" w:color="auto"/>
            </w:tcBorders>
          </w:tcPr>
          <w:p w14:paraId="6AE4E8BD" w14:textId="77777777" w:rsidR="00700525" w:rsidRDefault="00700525" w:rsidP="00700525">
            <w:pPr>
              <w:pStyle w:val="ISOMB"/>
              <w:spacing w:before="60" w:after="60" w:line="240" w:lineRule="auto"/>
            </w:pPr>
          </w:p>
        </w:tc>
        <w:tc>
          <w:tcPr>
            <w:tcW w:w="1134" w:type="dxa"/>
            <w:tcBorders>
              <w:top w:val="single" w:sz="6" w:space="0" w:color="auto"/>
              <w:bottom w:val="single" w:sz="6" w:space="0" w:color="auto"/>
            </w:tcBorders>
          </w:tcPr>
          <w:p w14:paraId="6AC18AD4" w14:textId="7491DEEE" w:rsidR="00700525" w:rsidRDefault="00700525" w:rsidP="00700525">
            <w:pPr>
              <w:pStyle w:val="ISOClause"/>
              <w:spacing w:before="60" w:after="60" w:line="240" w:lineRule="auto"/>
            </w:pPr>
            <w:r w:rsidRPr="00460FE6">
              <w:rPr>
                <w:highlight w:val="yellow"/>
              </w:rPr>
              <w:t>2.2.2</w:t>
            </w:r>
          </w:p>
        </w:tc>
        <w:tc>
          <w:tcPr>
            <w:tcW w:w="1134" w:type="dxa"/>
            <w:tcBorders>
              <w:top w:val="single" w:sz="6" w:space="0" w:color="auto"/>
              <w:bottom w:val="single" w:sz="6" w:space="0" w:color="auto"/>
            </w:tcBorders>
          </w:tcPr>
          <w:p w14:paraId="1DF7C940" w14:textId="1B223BC3" w:rsidR="00700525" w:rsidRDefault="00700525" w:rsidP="00700525">
            <w:pPr>
              <w:pStyle w:val="ISOParagraph"/>
              <w:spacing w:before="60" w:after="60" w:line="240" w:lineRule="auto"/>
            </w:pPr>
            <w:r>
              <w:t>Setup</w:t>
            </w:r>
          </w:p>
        </w:tc>
        <w:tc>
          <w:tcPr>
            <w:tcW w:w="709" w:type="dxa"/>
            <w:tcBorders>
              <w:top w:val="single" w:sz="6" w:space="0" w:color="auto"/>
              <w:bottom w:val="single" w:sz="6" w:space="0" w:color="auto"/>
            </w:tcBorders>
          </w:tcPr>
          <w:p w14:paraId="45F054BF" w14:textId="0B5B5F84" w:rsidR="00700525" w:rsidRDefault="00700525" w:rsidP="00700525">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B8FCBCE" w14:textId="77777777" w:rsidR="00700525" w:rsidRDefault="00700525" w:rsidP="00700525">
            <w:pPr>
              <w:pStyle w:val="ISOComments"/>
              <w:spacing w:before="60" w:after="60"/>
              <w:rPr>
                <w:b/>
              </w:rPr>
            </w:pPr>
            <w:r>
              <w:rPr>
                <w:b/>
              </w:rPr>
              <w:t>Typo in setup: Test is dependent of setting of test 2.1.1 and miss some additional setting</w:t>
            </w:r>
          </w:p>
          <w:p w14:paraId="0ED04CBA" w14:textId="5CE1C00D" w:rsidR="00700525" w:rsidRDefault="00700525" w:rsidP="00700525">
            <w:pPr>
              <w:pStyle w:val="ISOComments"/>
              <w:spacing w:before="60" w:after="60"/>
            </w:pPr>
            <w:r>
              <w:t>Setup for test 2.1.1 is Select viewing group layer Other.  As already noted for that test in th</w:t>
            </w:r>
            <w:r w:rsidR="0051672A">
              <w:t xml:space="preserve">is document the new edition of </w:t>
            </w:r>
            <w:proofErr w:type="spellStart"/>
            <w:r w:rsidR="0051672A">
              <w:t>P</w:t>
            </w:r>
            <w:r>
              <w:t>resl</w:t>
            </w:r>
            <w:r w:rsidR="0051672A">
              <w:t>L</w:t>
            </w:r>
            <w:r>
              <w:t>b</w:t>
            </w:r>
            <w:proofErr w:type="spellEnd"/>
            <w:r>
              <w:t xml:space="preserve"> require separate selection of some items.</w:t>
            </w:r>
          </w:p>
          <w:p w14:paraId="2FEFFB94" w14:textId="64081CF9" w:rsidR="00700525" w:rsidRPr="00457483" w:rsidRDefault="0051672A" w:rsidP="00700525">
            <w:pPr>
              <w:pStyle w:val="ISOComments"/>
              <w:spacing w:before="60" w:after="60"/>
            </w:pPr>
            <w:r>
              <w:t>This test is dependent of the change</w:t>
            </w:r>
            <w:r w:rsidR="00700525">
              <w:t xml:space="preserve"> </w:t>
            </w:r>
            <w:r>
              <w:t>proposed for 2.1.1</w:t>
            </w:r>
          </w:p>
        </w:tc>
        <w:tc>
          <w:tcPr>
            <w:tcW w:w="4961" w:type="dxa"/>
            <w:tcBorders>
              <w:top w:val="single" w:sz="6" w:space="0" w:color="auto"/>
              <w:bottom w:val="single" w:sz="6" w:space="0" w:color="auto"/>
            </w:tcBorders>
          </w:tcPr>
          <w:p w14:paraId="5E00A10E" w14:textId="32E05ACC" w:rsidR="00700525" w:rsidRDefault="0051672A" w:rsidP="00700525">
            <w:pPr>
              <w:pStyle w:val="ISOChange"/>
              <w:spacing w:before="60" w:after="60" w:line="240" w:lineRule="auto"/>
              <w:rPr>
                <w:szCs w:val="18"/>
              </w:rPr>
            </w:pPr>
            <w:r>
              <w:rPr>
                <w:szCs w:val="18"/>
              </w:rPr>
              <w:t>None - as the change is already proposed for 2.1.1</w:t>
            </w:r>
          </w:p>
          <w:p w14:paraId="24932E97" w14:textId="2B70CA24" w:rsidR="00700525" w:rsidRDefault="00700525" w:rsidP="00700525">
            <w:pPr>
              <w:pStyle w:val="ISOChange"/>
              <w:spacing w:before="60" w:after="60" w:line="240" w:lineRule="auto"/>
            </w:pPr>
          </w:p>
        </w:tc>
        <w:tc>
          <w:tcPr>
            <w:tcW w:w="2010" w:type="dxa"/>
            <w:tcBorders>
              <w:top w:val="single" w:sz="6" w:space="0" w:color="auto"/>
              <w:bottom w:val="single" w:sz="6" w:space="0" w:color="auto"/>
            </w:tcBorders>
          </w:tcPr>
          <w:p w14:paraId="3D6F17D2" w14:textId="3485DE60" w:rsidR="00700525" w:rsidRDefault="00700525" w:rsidP="00700525">
            <w:pPr>
              <w:pStyle w:val="ISOSecretObservations"/>
              <w:spacing w:before="60" w:after="60" w:line="240" w:lineRule="auto"/>
            </w:pPr>
          </w:p>
        </w:tc>
      </w:tr>
      <w:tr w:rsidR="006F4476" w14:paraId="107180C3" w14:textId="77777777" w:rsidTr="00415937">
        <w:trPr>
          <w:jc w:val="center"/>
        </w:trPr>
        <w:tc>
          <w:tcPr>
            <w:tcW w:w="559" w:type="dxa"/>
            <w:tcBorders>
              <w:top w:val="single" w:sz="6" w:space="0" w:color="auto"/>
              <w:bottom w:val="single" w:sz="6" w:space="0" w:color="auto"/>
            </w:tcBorders>
          </w:tcPr>
          <w:p w14:paraId="13F554CA"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45C27BA9"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510ED7AA" w14:textId="6D656DF6" w:rsidR="006F4476" w:rsidRDefault="006F4476" w:rsidP="006F4476">
            <w:pPr>
              <w:pStyle w:val="ISOClause"/>
              <w:spacing w:before="60" w:after="60" w:line="240" w:lineRule="auto"/>
            </w:pPr>
            <w:r w:rsidRPr="00460FE6">
              <w:rPr>
                <w:highlight w:val="yellow"/>
              </w:rPr>
              <w:t>2.2.3</w:t>
            </w:r>
          </w:p>
        </w:tc>
        <w:tc>
          <w:tcPr>
            <w:tcW w:w="1134" w:type="dxa"/>
            <w:tcBorders>
              <w:top w:val="single" w:sz="6" w:space="0" w:color="auto"/>
              <w:bottom w:val="single" w:sz="6" w:space="0" w:color="auto"/>
            </w:tcBorders>
          </w:tcPr>
          <w:p w14:paraId="4174635C" w14:textId="67386E40"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291488A8" w14:textId="7AEA7F10"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9EB42B3" w14:textId="77777777" w:rsidR="006F4476" w:rsidRDefault="006F4476" w:rsidP="006F4476">
            <w:pPr>
              <w:pStyle w:val="ISOComments"/>
              <w:spacing w:before="60" w:after="60"/>
              <w:rPr>
                <w:b/>
              </w:rPr>
            </w:pPr>
            <w:r>
              <w:rPr>
                <w:b/>
              </w:rPr>
              <w:t>Typo in setup: Test cell including updates is already installed based on referenced previous test</w:t>
            </w:r>
          </w:p>
          <w:p w14:paraId="13CB4C68" w14:textId="5436CA81" w:rsidR="006F4476" w:rsidRPr="00700525" w:rsidRDefault="006F4476" w:rsidP="006F4476">
            <w:pPr>
              <w:pStyle w:val="ISOComments"/>
              <w:spacing w:before="60" w:after="60"/>
            </w:pPr>
            <w:r>
              <w:t>Modify instruction of loading to have a fresh new start for loading and updating sequence.</w:t>
            </w:r>
          </w:p>
        </w:tc>
        <w:tc>
          <w:tcPr>
            <w:tcW w:w="4961" w:type="dxa"/>
            <w:tcBorders>
              <w:top w:val="single" w:sz="6" w:space="0" w:color="auto"/>
              <w:bottom w:val="single" w:sz="6" w:space="0" w:color="auto"/>
            </w:tcBorders>
          </w:tcPr>
          <w:p w14:paraId="4433CAEF" w14:textId="77777777" w:rsidR="006F4476" w:rsidRDefault="006F4476" w:rsidP="006F4476">
            <w:pPr>
              <w:pStyle w:val="ISOChange"/>
              <w:spacing w:before="60" w:after="60" w:line="240" w:lineRule="auto"/>
            </w:pPr>
            <w:r>
              <w:t>Replace</w:t>
            </w:r>
          </w:p>
          <w:p w14:paraId="11FD1043" w14:textId="77777777" w:rsidR="006F4476" w:rsidRDefault="006F4476" w:rsidP="006F4476">
            <w:pPr>
              <w:pStyle w:val="ISOChange"/>
              <w:spacing w:before="60" w:after="60"/>
            </w:pPr>
            <w:r>
              <w:t>As result of test 2.2.2</w:t>
            </w:r>
          </w:p>
          <w:p w14:paraId="3465A139" w14:textId="77777777" w:rsidR="006F4476" w:rsidRDefault="006F4476" w:rsidP="006F4476">
            <w:pPr>
              <w:pStyle w:val="ISOChange"/>
              <w:spacing w:before="60" w:after="60"/>
            </w:pPr>
            <w:r>
              <w:t>Load the following cell:</w:t>
            </w:r>
          </w:p>
          <w:p w14:paraId="39E6DB1A" w14:textId="77777777" w:rsidR="006F4476" w:rsidRDefault="006F4476" w:rsidP="006F4476">
            <w:pPr>
              <w:pStyle w:val="ISOChange"/>
              <w:spacing w:before="60" w:after="60"/>
            </w:pPr>
            <w:r>
              <w:t>2.1.1 Power Up\ENC_ROOT\GB5X01SW.000</w:t>
            </w:r>
          </w:p>
          <w:p w14:paraId="687054A7" w14:textId="77777777" w:rsidR="006F4476" w:rsidRDefault="006F4476" w:rsidP="006F4476">
            <w:pPr>
              <w:pStyle w:val="ISOChange"/>
              <w:spacing w:before="60" w:after="60" w:line="240" w:lineRule="auto"/>
            </w:pPr>
            <w:r>
              <w:t>By</w:t>
            </w:r>
          </w:p>
          <w:p w14:paraId="386C6D33" w14:textId="77777777" w:rsidR="006F4476" w:rsidRDefault="006F4476" w:rsidP="006F4476">
            <w:pPr>
              <w:pStyle w:val="ISOChange"/>
              <w:spacing w:before="60" w:after="60"/>
            </w:pPr>
            <w:r>
              <w:t>Load the following cell:</w:t>
            </w:r>
          </w:p>
          <w:p w14:paraId="793EEE2C" w14:textId="32A611E6" w:rsidR="006F4476" w:rsidRPr="00DE0CB8" w:rsidRDefault="006F4476" w:rsidP="006F4476">
            <w:pPr>
              <w:pStyle w:val="ISOChange"/>
              <w:spacing w:before="60" w:after="60"/>
            </w:pPr>
            <w:r>
              <w:t>2.1.1 Power Up\ENC_ROOT\GB5X01SW.000</w:t>
            </w:r>
          </w:p>
        </w:tc>
        <w:tc>
          <w:tcPr>
            <w:tcW w:w="2010" w:type="dxa"/>
            <w:tcBorders>
              <w:top w:val="single" w:sz="6" w:space="0" w:color="auto"/>
              <w:bottom w:val="single" w:sz="6" w:space="0" w:color="auto"/>
            </w:tcBorders>
          </w:tcPr>
          <w:p w14:paraId="7E43F741" w14:textId="0EB0C9D7" w:rsidR="006F4476" w:rsidRDefault="006F4476" w:rsidP="006F4476">
            <w:pPr>
              <w:pStyle w:val="ISOSecretObservations"/>
              <w:spacing w:before="60" w:after="60" w:line="240" w:lineRule="auto"/>
            </w:pPr>
          </w:p>
        </w:tc>
      </w:tr>
      <w:tr w:rsidR="006F4476" w14:paraId="2FF50AFF" w14:textId="77777777" w:rsidTr="00F47C11">
        <w:trPr>
          <w:jc w:val="center"/>
        </w:trPr>
        <w:tc>
          <w:tcPr>
            <w:tcW w:w="559" w:type="dxa"/>
            <w:tcBorders>
              <w:top w:val="single" w:sz="6" w:space="0" w:color="auto"/>
              <w:bottom w:val="single" w:sz="6" w:space="0" w:color="auto"/>
            </w:tcBorders>
          </w:tcPr>
          <w:p w14:paraId="3E2F51CE"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3862187D"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26524648" w14:textId="142C6284" w:rsidR="006F4476" w:rsidRDefault="006F4476" w:rsidP="006F4476">
            <w:pPr>
              <w:pStyle w:val="ISOClause"/>
              <w:spacing w:before="60" w:after="60" w:line="240" w:lineRule="auto"/>
            </w:pPr>
            <w:r w:rsidRPr="00460FE6">
              <w:rPr>
                <w:highlight w:val="yellow"/>
              </w:rPr>
              <w:t>2.2.4</w:t>
            </w:r>
          </w:p>
        </w:tc>
        <w:tc>
          <w:tcPr>
            <w:tcW w:w="1134" w:type="dxa"/>
            <w:tcBorders>
              <w:top w:val="single" w:sz="6" w:space="0" w:color="auto"/>
              <w:bottom w:val="single" w:sz="6" w:space="0" w:color="auto"/>
            </w:tcBorders>
          </w:tcPr>
          <w:p w14:paraId="3D5F0DF3" w14:textId="77777777"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02A6FC4C"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B299AFE" w14:textId="77777777" w:rsidR="006F4476" w:rsidRDefault="006F4476" w:rsidP="006F4476">
            <w:pPr>
              <w:pStyle w:val="ISOComments"/>
              <w:spacing w:before="60" w:after="60"/>
              <w:rPr>
                <w:b/>
              </w:rPr>
            </w:pPr>
            <w:r>
              <w:rPr>
                <w:b/>
              </w:rPr>
              <w:t>Typo in setup: Test is dependent of setting of test 2.1.1 and miss some additional setting</w:t>
            </w:r>
          </w:p>
          <w:p w14:paraId="662BE2A2" w14:textId="77777777" w:rsidR="006F4476" w:rsidRDefault="006F4476" w:rsidP="006F4476">
            <w:pPr>
              <w:pStyle w:val="ISOComments"/>
              <w:spacing w:before="60" w:after="60"/>
            </w:pPr>
            <w:r>
              <w:t xml:space="preserve">Setup for test 2.1.1 is Select viewing group layer Other.  As already noted for that test in this document the new edition of </w:t>
            </w:r>
            <w:proofErr w:type="spellStart"/>
            <w:r>
              <w:t>PreslLb</w:t>
            </w:r>
            <w:proofErr w:type="spellEnd"/>
            <w:r>
              <w:t xml:space="preserve"> require separate selection of some items.</w:t>
            </w:r>
          </w:p>
          <w:p w14:paraId="05CC2278" w14:textId="77777777" w:rsidR="006F4476" w:rsidRDefault="006F4476" w:rsidP="006F4476">
            <w:pPr>
              <w:pStyle w:val="ISOComments"/>
              <w:spacing w:before="60" w:after="60"/>
            </w:pPr>
            <w:r>
              <w:t>This test is dependent of the change proposed for 2.1.1</w:t>
            </w:r>
          </w:p>
          <w:p w14:paraId="03531822" w14:textId="77777777" w:rsidR="006F4476" w:rsidRDefault="006F4476" w:rsidP="006F4476">
            <w:pPr>
              <w:pStyle w:val="ISOComments"/>
              <w:spacing w:before="60" w:after="60"/>
            </w:pPr>
          </w:p>
          <w:p w14:paraId="25D18F38" w14:textId="77777777" w:rsidR="006F4476" w:rsidRDefault="006F4476" w:rsidP="006F4476">
            <w:pPr>
              <w:pStyle w:val="ISOComments"/>
              <w:spacing w:before="60" w:after="60"/>
            </w:pPr>
          </w:p>
          <w:p w14:paraId="7B673F4C" w14:textId="77777777" w:rsidR="006F4476" w:rsidRDefault="006F4476" w:rsidP="006F4476">
            <w:pPr>
              <w:pStyle w:val="ISOComments"/>
              <w:spacing w:before="60" w:after="60"/>
            </w:pPr>
          </w:p>
          <w:p w14:paraId="42F43EDF" w14:textId="77777777" w:rsidR="006F4476" w:rsidRDefault="006F4476" w:rsidP="006F4476">
            <w:pPr>
              <w:pStyle w:val="ISOComments"/>
              <w:spacing w:before="60" w:after="60"/>
            </w:pPr>
          </w:p>
          <w:p w14:paraId="73701A08" w14:textId="77777777" w:rsidR="006F4476" w:rsidRDefault="006F4476" w:rsidP="006F4476">
            <w:pPr>
              <w:pStyle w:val="ISOComments"/>
              <w:spacing w:before="60" w:after="60"/>
            </w:pPr>
          </w:p>
          <w:p w14:paraId="3CA241F6" w14:textId="77777777" w:rsidR="006F4476" w:rsidRPr="00457483" w:rsidRDefault="006F4476" w:rsidP="006F4476">
            <w:pPr>
              <w:pStyle w:val="ISOComments"/>
              <w:spacing w:before="60" w:after="60"/>
            </w:pPr>
          </w:p>
        </w:tc>
        <w:tc>
          <w:tcPr>
            <w:tcW w:w="4961" w:type="dxa"/>
            <w:tcBorders>
              <w:top w:val="single" w:sz="6" w:space="0" w:color="auto"/>
              <w:bottom w:val="single" w:sz="6" w:space="0" w:color="auto"/>
            </w:tcBorders>
          </w:tcPr>
          <w:p w14:paraId="37C93D6E" w14:textId="77777777" w:rsidR="006F4476" w:rsidRDefault="006F4476" w:rsidP="006F4476">
            <w:pPr>
              <w:pStyle w:val="ISOChange"/>
              <w:spacing w:before="60" w:after="60" w:line="240" w:lineRule="auto"/>
              <w:rPr>
                <w:szCs w:val="18"/>
              </w:rPr>
            </w:pPr>
            <w:r>
              <w:rPr>
                <w:szCs w:val="18"/>
              </w:rPr>
              <w:t>None - as the change is already proposed for 2.1.1</w:t>
            </w:r>
          </w:p>
          <w:p w14:paraId="3E466E3E" w14:textId="77777777" w:rsidR="006F4476" w:rsidRDefault="006F4476" w:rsidP="006F4476">
            <w:pPr>
              <w:pStyle w:val="ISOChange"/>
              <w:spacing w:before="60" w:after="60" w:line="240" w:lineRule="auto"/>
            </w:pPr>
          </w:p>
        </w:tc>
        <w:tc>
          <w:tcPr>
            <w:tcW w:w="2010" w:type="dxa"/>
            <w:tcBorders>
              <w:top w:val="single" w:sz="6" w:space="0" w:color="auto"/>
              <w:bottom w:val="single" w:sz="6" w:space="0" w:color="auto"/>
            </w:tcBorders>
          </w:tcPr>
          <w:p w14:paraId="2F000CBA" w14:textId="2F3C0317" w:rsidR="006F4476" w:rsidRDefault="006F4476" w:rsidP="006F4476">
            <w:pPr>
              <w:pStyle w:val="ISOSecretObservations"/>
              <w:spacing w:before="60" w:after="60" w:line="240" w:lineRule="auto"/>
            </w:pPr>
          </w:p>
        </w:tc>
      </w:tr>
      <w:tr w:rsidR="006F4476" w14:paraId="474CCA85" w14:textId="77777777" w:rsidTr="00F47C11">
        <w:trPr>
          <w:jc w:val="center"/>
        </w:trPr>
        <w:tc>
          <w:tcPr>
            <w:tcW w:w="559" w:type="dxa"/>
            <w:tcBorders>
              <w:top w:val="single" w:sz="6" w:space="0" w:color="auto"/>
              <w:bottom w:val="single" w:sz="6" w:space="0" w:color="auto"/>
            </w:tcBorders>
          </w:tcPr>
          <w:p w14:paraId="722E0317"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6A398596"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3BC6ABA0" w14:textId="37DE3DC5" w:rsidR="006F4476" w:rsidRDefault="006F4476" w:rsidP="006F4476">
            <w:pPr>
              <w:pStyle w:val="ISOClause"/>
              <w:spacing w:before="60" w:after="60" w:line="240" w:lineRule="auto"/>
            </w:pPr>
            <w:r w:rsidRPr="00460FE6">
              <w:rPr>
                <w:highlight w:val="yellow"/>
              </w:rPr>
              <w:t>2.2.4</w:t>
            </w:r>
          </w:p>
        </w:tc>
        <w:tc>
          <w:tcPr>
            <w:tcW w:w="1134" w:type="dxa"/>
            <w:tcBorders>
              <w:top w:val="single" w:sz="6" w:space="0" w:color="auto"/>
              <w:bottom w:val="single" w:sz="6" w:space="0" w:color="auto"/>
            </w:tcBorders>
          </w:tcPr>
          <w:p w14:paraId="4FB2F4B0" w14:textId="77777777"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1F61DC6E"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08522F4C" w14:textId="77777777" w:rsidR="006F4476" w:rsidRDefault="006F4476" w:rsidP="006F4476">
            <w:pPr>
              <w:pStyle w:val="ISOComments"/>
              <w:spacing w:before="60" w:after="60"/>
              <w:rPr>
                <w:b/>
              </w:rPr>
            </w:pPr>
            <w:r>
              <w:rPr>
                <w:b/>
              </w:rPr>
              <w:t>Typo in setup: Test cell is already installed based on referenced previous test</w:t>
            </w:r>
          </w:p>
          <w:p w14:paraId="7C9BF328" w14:textId="77777777" w:rsidR="006F4476" w:rsidRDefault="006F4476" w:rsidP="006F4476">
            <w:pPr>
              <w:pStyle w:val="ISOComments"/>
              <w:spacing w:before="60" w:after="60"/>
            </w:pPr>
            <w:r>
              <w:t>Modify instruction of loading to be a note about setup condition based on previous test</w:t>
            </w:r>
          </w:p>
          <w:p w14:paraId="05CC4344" w14:textId="77777777" w:rsidR="003E4FE6" w:rsidRDefault="003E4FE6" w:rsidP="006F4476">
            <w:pPr>
              <w:pStyle w:val="ISOComments"/>
              <w:spacing w:before="60" w:after="60"/>
            </w:pPr>
          </w:p>
          <w:p w14:paraId="083D3364" w14:textId="77777777" w:rsidR="003E4FE6" w:rsidRDefault="003E4FE6" w:rsidP="006F4476">
            <w:pPr>
              <w:pStyle w:val="ISOComments"/>
              <w:spacing w:before="60" w:after="60"/>
            </w:pPr>
          </w:p>
          <w:p w14:paraId="2EE932D6" w14:textId="77777777" w:rsidR="003E4FE6" w:rsidRDefault="003E4FE6" w:rsidP="006F4476">
            <w:pPr>
              <w:pStyle w:val="ISOComments"/>
              <w:spacing w:before="60" w:after="60"/>
            </w:pPr>
          </w:p>
          <w:p w14:paraId="434FF55D" w14:textId="77777777" w:rsidR="003E4FE6" w:rsidRDefault="003E4FE6" w:rsidP="006F4476">
            <w:pPr>
              <w:pStyle w:val="ISOComments"/>
              <w:spacing w:before="60" w:after="60"/>
            </w:pPr>
          </w:p>
          <w:p w14:paraId="6D84BE69" w14:textId="77777777" w:rsidR="003E4FE6" w:rsidRDefault="003E4FE6" w:rsidP="006F4476">
            <w:pPr>
              <w:pStyle w:val="ISOComments"/>
              <w:spacing w:before="60" w:after="60"/>
            </w:pPr>
          </w:p>
          <w:p w14:paraId="1889A2E1" w14:textId="77777777" w:rsidR="003E4FE6" w:rsidRDefault="003E4FE6" w:rsidP="006F4476">
            <w:pPr>
              <w:pStyle w:val="ISOComments"/>
              <w:spacing w:before="60" w:after="60"/>
            </w:pPr>
          </w:p>
          <w:p w14:paraId="733A5865" w14:textId="77777777" w:rsidR="003E4FE6" w:rsidRDefault="003E4FE6" w:rsidP="006F4476">
            <w:pPr>
              <w:pStyle w:val="ISOComments"/>
              <w:spacing w:before="60" w:after="60"/>
            </w:pPr>
          </w:p>
          <w:p w14:paraId="205DFF8C" w14:textId="77777777" w:rsidR="003E4FE6" w:rsidRDefault="003E4FE6" w:rsidP="006F4476">
            <w:pPr>
              <w:pStyle w:val="ISOComments"/>
              <w:spacing w:before="60" w:after="60"/>
            </w:pPr>
          </w:p>
          <w:p w14:paraId="51216437" w14:textId="77777777" w:rsidR="003E4FE6" w:rsidRDefault="003E4FE6" w:rsidP="006F4476">
            <w:pPr>
              <w:pStyle w:val="ISOComments"/>
              <w:spacing w:before="60" w:after="60"/>
            </w:pPr>
          </w:p>
          <w:p w14:paraId="090E8154" w14:textId="77777777" w:rsidR="003E4FE6" w:rsidRDefault="003E4FE6" w:rsidP="006F4476">
            <w:pPr>
              <w:pStyle w:val="ISOComments"/>
              <w:spacing w:before="60" w:after="60"/>
            </w:pPr>
          </w:p>
          <w:p w14:paraId="0C8423D9" w14:textId="77777777" w:rsidR="003E4FE6" w:rsidRDefault="003E4FE6" w:rsidP="006F4476">
            <w:pPr>
              <w:pStyle w:val="ISOComments"/>
              <w:spacing w:before="60" w:after="60"/>
            </w:pPr>
          </w:p>
          <w:p w14:paraId="445FF561" w14:textId="77777777" w:rsidR="003E4FE6" w:rsidRDefault="003E4FE6" w:rsidP="006F4476">
            <w:pPr>
              <w:pStyle w:val="ISOComments"/>
              <w:spacing w:before="60" w:after="60"/>
            </w:pPr>
          </w:p>
          <w:p w14:paraId="305550E6" w14:textId="77777777" w:rsidR="003E4FE6" w:rsidRDefault="003E4FE6" w:rsidP="006F4476">
            <w:pPr>
              <w:pStyle w:val="ISOComments"/>
              <w:spacing w:before="60" w:after="60"/>
            </w:pPr>
          </w:p>
          <w:p w14:paraId="540D460B" w14:textId="77777777" w:rsidR="003E4FE6" w:rsidRDefault="003E4FE6" w:rsidP="006F4476">
            <w:pPr>
              <w:pStyle w:val="ISOComments"/>
              <w:spacing w:before="60" w:after="60"/>
            </w:pPr>
          </w:p>
          <w:p w14:paraId="1C450092" w14:textId="77777777" w:rsidR="003E4FE6" w:rsidRDefault="003E4FE6" w:rsidP="006F4476">
            <w:pPr>
              <w:pStyle w:val="ISOComments"/>
              <w:spacing w:before="60" w:after="60"/>
            </w:pPr>
          </w:p>
          <w:p w14:paraId="1E339C16" w14:textId="77777777" w:rsidR="003E4FE6" w:rsidRDefault="003E4FE6" w:rsidP="006F4476">
            <w:pPr>
              <w:pStyle w:val="ISOComments"/>
              <w:spacing w:before="60" w:after="60"/>
            </w:pPr>
          </w:p>
          <w:p w14:paraId="3CF7B090" w14:textId="77777777" w:rsidR="003E4FE6" w:rsidRDefault="003E4FE6" w:rsidP="006F4476">
            <w:pPr>
              <w:pStyle w:val="ISOComments"/>
              <w:spacing w:before="60" w:after="60"/>
            </w:pPr>
          </w:p>
          <w:p w14:paraId="053D637A" w14:textId="77777777" w:rsidR="003E4FE6" w:rsidRDefault="003E4FE6" w:rsidP="006F4476">
            <w:pPr>
              <w:pStyle w:val="ISOComments"/>
              <w:spacing w:before="60" w:after="60"/>
            </w:pPr>
          </w:p>
          <w:p w14:paraId="1F1DE6A9" w14:textId="77777777" w:rsidR="003E4FE6" w:rsidRDefault="003E4FE6" w:rsidP="006F4476">
            <w:pPr>
              <w:pStyle w:val="ISOComments"/>
              <w:spacing w:before="60" w:after="60"/>
            </w:pPr>
          </w:p>
          <w:p w14:paraId="5926A2BB" w14:textId="77777777" w:rsidR="003E4FE6" w:rsidRDefault="003E4FE6" w:rsidP="006F4476">
            <w:pPr>
              <w:pStyle w:val="ISOComments"/>
              <w:spacing w:before="60" w:after="60"/>
            </w:pPr>
          </w:p>
          <w:p w14:paraId="3A3DC8C2" w14:textId="77777777" w:rsidR="003E4FE6" w:rsidRDefault="003E4FE6" w:rsidP="006F4476">
            <w:pPr>
              <w:pStyle w:val="ISOComments"/>
              <w:spacing w:before="60" w:after="60"/>
            </w:pPr>
          </w:p>
          <w:p w14:paraId="6F4B98BC" w14:textId="77777777" w:rsidR="003E4FE6" w:rsidRDefault="003E4FE6" w:rsidP="006F4476">
            <w:pPr>
              <w:pStyle w:val="ISOComments"/>
              <w:spacing w:before="60" w:after="60"/>
            </w:pPr>
          </w:p>
          <w:p w14:paraId="53ED2716" w14:textId="2EA388B6" w:rsidR="003E4FE6" w:rsidRPr="00700525" w:rsidRDefault="003E4FE6" w:rsidP="006F4476">
            <w:pPr>
              <w:pStyle w:val="ISOComments"/>
              <w:spacing w:before="60" w:after="60"/>
            </w:pPr>
          </w:p>
        </w:tc>
        <w:tc>
          <w:tcPr>
            <w:tcW w:w="4961" w:type="dxa"/>
            <w:tcBorders>
              <w:top w:val="single" w:sz="6" w:space="0" w:color="auto"/>
              <w:bottom w:val="single" w:sz="6" w:space="0" w:color="auto"/>
            </w:tcBorders>
          </w:tcPr>
          <w:p w14:paraId="6B43F18B" w14:textId="77777777" w:rsidR="006F4476" w:rsidRDefault="006F4476" w:rsidP="006F4476">
            <w:pPr>
              <w:pStyle w:val="ISOChange"/>
              <w:spacing w:before="60" w:after="60" w:line="240" w:lineRule="auto"/>
            </w:pPr>
            <w:r>
              <w:t>Replace</w:t>
            </w:r>
          </w:p>
          <w:p w14:paraId="2896400F" w14:textId="417F2410" w:rsidR="006F4476" w:rsidRDefault="006F4476" w:rsidP="006F4476">
            <w:pPr>
              <w:pStyle w:val="ISOChange"/>
              <w:spacing w:before="60" w:after="60"/>
            </w:pPr>
            <w:r>
              <w:t>As result of test 2.2.3</w:t>
            </w:r>
          </w:p>
          <w:p w14:paraId="27243BEB" w14:textId="77777777" w:rsidR="006F4476" w:rsidRDefault="006F4476" w:rsidP="006F4476">
            <w:pPr>
              <w:pStyle w:val="ISOChange"/>
              <w:spacing w:before="60" w:after="60"/>
            </w:pPr>
            <w:r>
              <w:t>Load the following cell:</w:t>
            </w:r>
          </w:p>
          <w:p w14:paraId="341B7040" w14:textId="77777777" w:rsidR="006F4476" w:rsidRDefault="006F4476" w:rsidP="006F4476">
            <w:pPr>
              <w:pStyle w:val="ISOChange"/>
              <w:spacing w:before="60" w:after="60"/>
            </w:pPr>
            <w:r>
              <w:t>2.1.1 Power Up\ENC_ROOT\GB5X01SW.000 (edition 1)</w:t>
            </w:r>
          </w:p>
          <w:p w14:paraId="1BAE24D7" w14:textId="77777777" w:rsidR="006F4476" w:rsidRDefault="006F4476" w:rsidP="006F4476">
            <w:pPr>
              <w:pStyle w:val="ISOChange"/>
              <w:spacing w:before="60" w:after="60" w:line="240" w:lineRule="auto"/>
            </w:pPr>
            <w:r>
              <w:t>By</w:t>
            </w:r>
          </w:p>
          <w:p w14:paraId="02C7FA91" w14:textId="590983FF" w:rsidR="006F4476" w:rsidRDefault="006F4476" w:rsidP="006F4476">
            <w:pPr>
              <w:pStyle w:val="ISOChange"/>
              <w:spacing w:before="60" w:after="60"/>
            </w:pPr>
            <w:r>
              <w:t>As result of test 2.2.3</w:t>
            </w:r>
          </w:p>
          <w:p w14:paraId="4CE43177" w14:textId="77777777" w:rsidR="006F4476" w:rsidRDefault="006F4476" w:rsidP="006F4476">
            <w:pPr>
              <w:pStyle w:val="ISOChange"/>
              <w:spacing w:before="60" w:after="60"/>
            </w:pPr>
            <w:r>
              <w:t>Note: Following cell is already loaded:</w:t>
            </w:r>
          </w:p>
          <w:p w14:paraId="5223348D" w14:textId="62A7089B" w:rsidR="006F4476" w:rsidRPr="00DE0CB8" w:rsidRDefault="006F4476" w:rsidP="006F4476">
            <w:pPr>
              <w:pStyle w:val="ISOChange"/>
              <w:spacing w:before="60" w:after="60"/>
            </w:pPr>
            <w:r>
              <w:t>2.1.1 Power Up\ENC_ROOT\GB5X01SW.000 (edition 1)</w:t>
            </w:r>
          </w:p>
        </w:tc>
        <w:tc>
          <w:tcPr>
            <w:tcW w:w="2010" w:type="dxa"/>
            <w:tcBorders>
              <w:top w:val="single" w:sz="6" w:space="0" w:color="auto"/>
              <w:bottom w:val="single" w:sz="6" w:space="0" w:color="auto"/>
            </w:tcBorders>
          </w:tcPr>
          <w:p w14:paraId="2BA3D5C6" w14:textId="2C4F55DC" w:rsidR="006F4476" w:rsidRDefault="006F4476" w:rsidP="006F4476">
            <w:pPr>
              <w:pStyle w:val="ISOSecretObservations"/>
              <w:spacing w:before="60" w:after="60" w:line="240" w:lineRule="auto"/>
            </w:pPr>
          </w:p>
        </w:tc>
      </w:tr>
      <w:tr w:rsidR="002B7AC7" w14:paraId="3F221E60" w14:textId="77777777" w:rsidTr="002B7AC7">
        <w:trPr>
          <w:jc w:val="center"/>
        </w:trPr>
        <w:tc>
          <w:tcPr>
            <w:tcW w:w="559" w:type="dxa"/>
            <w:vMerge w:val="restart"/>
            <w:tcBorders>
              <w:top w:val="single" w:sz="6" w:space="0" w:color="auto"/>
            </w:tcBorders>
          </w:tcPr>
          <w:p w14:paraId="72D8B2A0" w14:textId="77777777" w:rsidR="002B7AC7" w:rsidRDefault="002B7AC7" w:rsidP="002B7AC7">
            <w:pPr>
              <w:pStyle w:val="ISOMB"/>
              <w:spacing w:before="60" w:after="60" w:line="240" w:lineRule="auto"/>
            </w:pPr>
          </w:p>
        </w:tc>
        <w:tc>
          <w:tcPr>
            <w:tcW w:w="709" w:type="dxa"/>
            <w:vMerge w:val="restart"/>
            <w:tcBorders>
              <w:top w:val="single" w:sz="6" w:space="0" w:color="auto"/>
            </w:tcBorders>
          </w:tcPr>
          <w:p w14:paraId="7E49994F" w14:textId="77777777" w:rsidR="002B7AC7" w:rsidRDefault="002B7AC7" w:rsidP="002B7AC7">
            <w:pPr>
              <w:pStyle w:val="ISOMB"/>
              <w:spacing w:before="60" w:after="60" w:line="240" w:lineRule="auto"/>
            </w:pPr>
          </w:p>
        </w:tc>
        <w:tc>
          <w:tcPr>
            <w:tcW w:w="1134" w:type="dxa"/>
            <w:vMerge w:val="restart"/>
            <w:tcBorders>
              <w:top w:val="single" w:sz="6" w:space="0" w:color="auto"/>
            </w:tcBorders>
          </w:tcPr>
          <w:p w14:paraId="688B6F32" w14:textId="60361667" w:rsidR="002B7AC7" w:rsidRDefault="002B7AC7" w:rsidP="002B7AC7">
            <w:pPr>
              <w:pStyle w:val="ISOClause"/>
              <w:spacing w:before="60" w:after="60" w:line="240" w:lineRule="auto"/>
            </w:pPr>
            <w:r w:rsidRPr="00460FE6">
              <w:rPr>
                <w:highlight w:val="yellow"/>
              </w:rPr>
              <w:t>2.2.4</w:t>
            </w:r>
          </w:p>
        </w:tc>
        <w:tc>
          <w:tcPr>
            <w:tcW w:w="1134" w:type="dxa"/>
            <w:vMerge w:val="restart"/>
            <w:tcBorders>
              <w:top w:val="single" w:sz="6" w:space="0" w:color="auto"/>
            </w:tcBorders>
          </w:tcPr>
          <w:p w14:paraId="4835C8F9" w14:textId="77777777" w:rsidR="002B7AC7" w:rsidRDefault="002B7AC7" w:rsidP="002B7AC7">
            <w:pPr>
              <w:pStyle w:val="ISOParagraph"/>
              <w:spacing w:before="60" w:after="60" w:line="240" w:lineRule="auto"/>
            </w:pPr>
            <w:r>
              <w:t>Results</w:t>
            </w:r>
          </w:p>
        </w:tc>
        <w:tc>
          <w:tcPr>
            <w:tcW w:w="709" w:type="dxa"/>
            <w:vMerge w:val="restart"/>
            <w:tcBorders>
              <w:top w:val="single" w:sz="6" w:space="0" w:color="auto"/>
            </w:tcBorders>
          </w:tcPr>
          <w:p w14:paraId="526BE34E" w14:textId="77777777" w:rsidR="002B7AC7" w:rsidRDefault="002B7AC7" w:rsidP="002B7AC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371D7B1" w14:textId="77777777" w:rsidR="002B7AC7" w:rsidRDefault="002B7AC7" w:rsidP="003E4FE6">
            <w:pPr>
              <w:pStyle w:val="ISOComments"/>
              <w:spacing w:before="60" w:after="60"/>
              <w:rPr>
                <w:b/>
              </w:rPr>
            </w:pPr>
            <w:r>
              <w:rPr>
                <w:b/>
              </w:rPr>
              <w:t>2</w:t>
            </w:r>
            <w:r w:rsidRPr="00763F34">
              <w:rPr>
                <w:b/>
                <w:vertAlign w:val="superscript"/>
              </w:rPr>
              <w:t>nd</w:t>
            </w:r>
            <w:r>
              <w:rPr>
                <w:b/>
              </w:rPr>
              <w:t xml:space="preserve"> plot cause confusion as test material is not perfect for the purpose</w:t>
            </w:r>
          </w:p>
          <w:p w14:paraId="51E2ABBA" w14:textId="4C5182AD" w:rsidR="002B7AC7" w:rsidRDefault="002B7AC7" w:rsidP="003E4FE6">
            <w:pPr>
              <w:pStyle w:val="ISOComments"/>
              <w:spacing w:before="60" w:after="60" w:line="240" w:lineRule="auto"/>
            </w:pPr>
            <w:r>
              <w:t xml:space="preserve">Some tests </w:t>
            </w:r>
            <w:r w:rsidR="00D96EED">
              <w:t xml:space="preserve">including this test </w:t>
            </w:r>
            <w:r>
              <w:t>related to updates include plot(s) showing highlight symbols used for update review (2.2.2, 2.2.4, 2.2.6, 2.2.8 and 2.3).</w:t>
            </w:r>
          </w:p>
          <w:p w14:paraId="5CDD8CB8" w14:textId="57958F54" w:rsidR="002B7AC7" w:rsidRDefault="00D96EED" w:rsidP="003E4FE6">
            <w:pPr>
              <w:pStyle w:val="ISOComments"/>
              <w:spacing w:before="60" w:after="60" w:line="240" w:lineRule="auto"/>
            </w:pPr>
            <w:r>
              <w:t xml:space="preserve">But other </w:t>
            </w:r>
            <w:r w:rsidR="002B7AC7">
              <w:t>test</w:t>
            </w:r>
            <w:r>
              <w:t>s</w:t>
            </w:r>
            <w:r w:rsidR="002B7AC7">
              <w:t xml:space="preserve"> related to updates do not include plot(s) showing highlight symbols used </w:t>
            </w:r>
            <w:r>
              <w:t>for update review (2.2.3, 2.2.5 and</w:t>
            </w:r>
            <w:r w:rsidR="002B7AC7">
              <w:t xml:space="preserve"> 2.2.7).</w:t>
            </w:r>
          </w:p>
          <w:p w14:paraId="5CA9698E" w14:textId="77777777" w:rsidR="002B7AC7" w:rsidRDefault="002B7AC7" w:rsidP="003E4FE6">
            <w:pPr>
              <w:pStyle w:val="ISOComments"/>
              <w:spacing w:before="60" w:after="60"/>
            </w:pPr>
          </w:p>
          <w:p w14:paraId="070BA20E" w14:textId="700872B6" w:rsidR="002B7AC7" w:rsidRDefault="002B7AC7" w:rsidP="003E4FE6">
            <w:pPr>
              <w:pStyle w:val="ISOComments"/>
              <w:spacing w:before="60" w:after="60"/>
            </w:pPr>
            <w:r>
              <w:t xml:space="preserve">The update </w:t>
            </w:r>
            <w:r w:rsidR="00D96EED">
              <w:t>for this test</w:t>
            </w:r>
            <w:r>
              <w:t xml:space="preserve"> </w:t>
            </w:r>
            <w:r w:rsidRPr="003E4FE6">
              <w:t>GB5X01SW</w:t>
            </w:r>
            <w:r>
              <w:t xml:space="preserve"> ed2 upd1 is very problematic as indicated</w:t>
            </w:r>
            <w:r w:rsidR="00D96EED">
              <w:t xml:space="preserve"> by the associated "readme.txt"</w:t>
            </w:r>
          </w:p>
          <w:p w14:paraId="6454B2FF" w14:textId="77777777" w:rsidR="002B7AC7" w:rsidRPr="003E4FE6" w:rsidRDefault="002B7AC7" w:rsidP="003E4FE6">
            <w:pPr>
              <w:pStyle w:val="ISOComments"/>
              <w:spacing w:before="60" w:after="60"/>
              <w:ind w:left="326"/>
              <w:rPr>
                <w:i/>
              </w:rPr>
            </w:pPr>
            <w:r w:rsidRPr="003E4FE6">
              <w:rPr>
                <w:i/>
              </w:rPr>
              <w:t>Because of the way that UKHO's ENC production software works, the update also deletes and re-creates a bundle of 273 soundings as well as the 10m contour, the 5-10m depth area, the 10-20m depth area, a harbour area and a meta navigational system of marks</w:t>
            </w:r>
          </w:p>
          <w:p w14:paraId="6A434227" w14:textId="77777777" w:rsidR="002B7AC7" w:rsidRDefault="002B7AC7" w:rsidP="003E4FE6">
            <w:pPr>
              <w:pStyle w:val="ISOComments"/>
              <w:spacing w:before="60" w:after="60"/>
            </w:pPr>
          </w:p>
          <w:p w14:paraId="314DBCA4" w14:textId="77777777" w:rsidR="002B7AC7" w:rsidRDefault="002B7AC7" w:rsidP="003E4FE6">
            <w:pPr>
              <w:pStyle w:val="ISOComments"/>
              <w:spacing w:before="60" w:after="60"/>
            </w:pPr>
            <w:r>
              <w:t>The above cause very crowded highlight of update review if all deletion/re-creations are also highlighted. Such a crowded display does not serve end user to see what has been updated.</w:t>
            </w:r>
          </w:p>
          <w:p w14:paraId="5D7BED05" w14:textId="3380F478" w:rsidR="002B7AC7" w:rsidRDefault="002B7AC7" w:rsidP="003E4FE6">
            <w:pPr>
              <w:pStyle w:val="ISOComments"/>
              <w:spacing w:before="60" w:after="60"/>
            </w:pPr>
            <w:r>
              <w:t xml:space="preserve">The </w:t>
            </w:r>
            <w:r w:rsidR="00D96EED">
              <w:t xml:space="preserve">current </w:t>
            </w:r>
            <w:r>
              <w:t xml:space="preserve">picture </w:t>
            </w:r>
            <w:r w:rsidR="00D96EED">
              <w:t xml:space="preserve">included in S-64 </w:t>
            </w:r>
            <w:r>
              <w:t>has much less highlight of update review.  Obviously the plot is from a system which has analysed the content of the update and removed unwanted deletions/re-creations from the highlight.</w:t>
            </w:r>
          </w:p>
          <w:p w14:paraId="2063DE85" w14:textId="0AA61DD0" w:rsidR="002B7AC7" w:rsidRDefault="002B7AC7" w:rsidP="003E4FE6">
            <w:pPr>
              <w:pStyle w:val="ISOComments"/>
              <w:spacing w:before="60" w:after="60"/>
            </w:pPr>
            <w:r>
              <w:t xml:space="preserve">However the analyse/optimization process is not described in the S-52.  Therefore the S-64 test for compliance should not require such a process.  On the other hand making such optimization illegal by </w:t>
            </w:r>
            <w:r>
              <w:lastRenderedPageBreak/>
              <w:t>having a plot containing all deletions/re-creations in the S-64 does not serve end-user.</w:t>
            </w:r>
          </w:p>
          <w:p w14:paraId="229FFA45" w14:textId="081648F9" w:rsidR="002B7AC7" w:rsidRDefault="002B7AC7" w:rsidP="003E4FE6">
            <w:pPr>
              <w:pStyle w:val="ISOComments"/>
              <w:spacing w:before="60" w:after="60"/>
            </w:pPr>
            <w:r>
              <w:t>Our conclusion is that in this case the best way forward is to show after the update a neutral plot without highlight for update review.</w:t>
            </w:r>
          </w:p>
          <w:p w14:paraId="1DBD4325" w14:textId="77777777" w:rsidR="002B7AC7" w:rsidRDefault="002B7AC7" w:rsidP="003E4FE6">
            <w:pPr>
              <w:pStyle w:val="ISOComments"/>
              <w:spacing w:before="60" w:after="60"/>
            </w:pPr>
          </w:p>
          <w:p w14:paraId="01E50C2A" w14:textId="272C5566" w:rsidR="002B7AC7" w:rsidRDefault="002B7AC7" w:rsidP="0047567E">
            <w:pPr>
              <w:pStyle w:val="ISOComments"/>
              <w:spacing w:before="60" w:after="60"/>
            </w:pPr>
            <w:r>
              <w:t>As background material below is two examples of highlighted update review</w:t>
            </w:r>
          </w:p>
        </w:tc>
        <w:tc>
          <w:tcPr>
            <w:tcW w:w="4961" w:type="dxa"/>
            <w:vMerge w:val="restart"/>
            <w:tcBorders>
              <w:top w:val="single" w:sz="6" w:space="0" w:color="auto"/>
            </w:tcBorders>
          </w:tcPr>
          <w:p w14:paraId="4B1054AA" w14:textId="77777777" w:rsidR="002B7AC7" w:rsidRDefault="002B7AC7" w:rsidP="002B7AC7">
            <w:pPr>
              <w:pStyle w:val="ISOChange"/>
              <w:spacing w:before="60" w:after="60" w:line="240" w:lineRule="auto"/>
              <w:rPr>
                <w:szCs w:val="18"/>
              </w:rPr>
            </w:pPr>
            <w:r>
              <w:rPr>
                <w:szCs w:val="18"/>
              </w:rPr>
              <w:lastRenderedPageBreak/>
              <w:t xml:space="preserve">Replace the picture by using the attached </w:t>
            </w:r>
            <w:proofErr w:type="spellStart"/>
            <w:r>
              <w:rPr>
                <w:szCs w:val="18"/>
              </w:rPr>
              <w:t>png</w:t>
            </w:r>
            <w:proofErr w:type="spellEnd"/>
            <w:r>
              <w:rPr>
                <w:szCs w:val="18"/>
              </w:rPr>
              <w:t>-file</w:t>
            </w:r>
          </w:p>
          <w:p w14:paraId="4C8CDA72" w14:textId="6FE35EB4" w:rsidR="002B7AC7" w:rsidRDefault="002B7AC7" w:rsidP="002B7AC7">
            <w:pPr>
              <w:pStyle w:val="ISOChange"/>
              <w:spacing w:before="60" w:after="60" w:line="240" w:lineRule="auto"/>
              <w:rPr>
                <w:szCs w:val="18"/>
              </w:rPr>
            </w:pPr>
            <w:r>
              <w:rPr>
                <w:szCs w:val="18"/>
              </w:rPr>
              <w:t>2.2.4 picture 2.PNG</w:t>
            </w:r>
          </w:p>
          <w:p w14:paraId="783CDDB9" w14:textId="4B08E610" w:rsidR="002B7AC7" w:rsidRDefault="002B7AC7" w:rsidP="002B7AC7">
            <w:pPr>
              <w:pStyle w:val="ISOChange"/>
              <w:spacing w:before="60" w:after="60" w:line="240" w:lineRule="auto"/>
            </w:pPr>
            <w:r w:rsidRPr="002B7AC7">
              <w:rPr>
                <w:noProof/>
                <w:lang w:eastAsia="en-GB"/>
              </w:rPr>
              <w:drawing>
                <wp:inline distT="0" distB="0" distL="0" distR="0" wp14:anchorId="335B52CF" wp14:editId="042A1112">
                  <wp:extent cx="3001993" cy="2463553"/>
                  <wp:effectExtent l="0" t="0" r="8255" b="0"/>
                  <wp:docPr id="1" name="Picture 1" descr="C:\msdokut\STANDARDIT\IHO\S64\Work 2015\S-64 findings by FFOY Aug2015\New picture originals\2.2.4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msdokut\STANDARDIT\IHO\S64\Work 2015\S-64 findings by FFOY Aug2015\New picture originals\2.2.4 picture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3970" cy="2473382"/>
                          </a:xfrm>
                          <a:prstGeom prst="rect">
                            <a:avLst/>
                          </a:prstGeom>
                          <a:noFill/>
                          <a:ln>
                            <a:noFill/>
                          </a:ln>
                        </pic:spPr>
                      </pic:pic>
                    </a:graphicData>
                  </a:graphic>
                </wp:inline>
              </w:drawing>
            </w:r>
          </w:p>
        </w:tc>
        <w:tc>
          <w:tcPr>
            <w:tcW w:w="2010" w:type="dxa"/>
            <w:vMerge w:val="restart"/>
            <w:tcBorders>
              <w:top w:val="single" w:sz="6" w:space="0" w:color="auto"/>
            </w:tcBorders>
          </w:tcPr>
          <w:p w14:paraId="521307E1" w14:textId="4AC30E39" w:rsidR="002B7AC7" w:rsidRDefault="002B7AC7" w:rsidP="002B7AC7">
            <w:pPr>
              <w:pStyle w:val="ISOSecretObservations"/>
              <w:spacing w:before="60" w:after="60" w:line="240" w:lineRule="auto"/>
            </w:pPr>
          </w:p>
        </w:tc>
      </w:tr>
      <w:tr w:rsidR="002B7AC7" w14:paraId="7E6DED12" w14:textId="77777777" w:rsidTr="00D96EED">
        <w:trPr>
          <w:jc w:val="center"/>
        </w:trPr>
        <w:tc>
          <w:tcPr>
            <w:tcW w:w="559" w:type="dxa"/>
            <w:vMerge/>
            <w:tcBorders>
              <w:bottom w:val="single" w:sz="6" w:space="0" w:color="auto"/>
            </w:tcBorders>
          </w:tcPr>
          <w:p w14:paraId="6807189E" w14:textId="77777777" w:rsidR="002B7AC7" w:rsidRDefault="002B7AC7" w:rsidP="002B7AC7">
            <w:pPr>
              <w:pStyle w:val="ISOMB"/>
              <w:spacing w:before="60" w:after="60" w:line="240" w:lineRule="auto"/>
            </w:pPr>
          </w:p>
        </w:tc>
        <w:tc>
          <w:tcPr>
            <w:tcW w:w="709" w:type="dxa"/>
            <w:vMerge/>
            <w:tcBorders>
              <w:bottom w:val="single" w:sz="6" w:space="0" w:color="auto"/>
            </w:tcBorders>
          </w:tcPr>
          <w:p w14:paraId="73486706" w14:textId="77777777" w:rsidR="002B7AC7" w:rsidRDefault="002B7AC7" w:rsidP="002B7AC7">
            <w:pPr>
              <w:pStyle w:val="ISOMB"/>
              <w:spacing w:before="60" w:after="60" w:line="240" w:lineRule="auto"/>
            </w:pPr>
          </w:p>
        </w:tc>
        <w:tc>
          <w:tcPr>
            <w:tcW w:w="1134" w:type="dxa"/>
            <w:vMerge/>
            <w:tcBorders>
              <w:bottom w:val="single" w:sz="6" w:space="0" w:color="auto"/>
            </w:tcBorders>
          </w:tcPr>
          <w:p w14:paraId="3BA53429" w14:textId="4E7D0E31" w:rsidR="002B7AC7" w:rsidRDefault="002B7AC7" w:rsidP="002B7AC7">
            <w:pPr>
              <w:pStyle w:val="ISOClause"/>
              <w:spacing w:before="60" w:after="60" w:line="240" w:lineRule="auto"/>
            </w:pPr>
          </w:p>
        </w:tc>
        <w:tc>
          <w:tcPr>
            <w:tcW w:w="1134" w:type="dxa"/>
            <w:vMerge/>
            <w:tcBorders>
              <w:bottom w:val="single" w:sz="6" w:space="0" w:color="auto"/>
            </w:tcBorders>
          </w:tcPr>
          <w:p w14:paraId="4BCEE0C9" w14:textId="297D7EFA" w:rsidR="002B7AC7" w:rsidRDefault="002B7AC7" w:rsidP="002B7AC7">
            <w:pPr>
              <w:pStyle w:val="ISOParagraph"/>
              <w:spacing w:before="60" w:after="60" w:line="240" w:lineRule="auto"/>
            </w:pPr>
          </w:p>
        </w:tc>
        <w:tc>
          <w:tcPr>
            <w:tcW w:w="709" w:type="dxa"/>
            <w:vMerge/>
            <w:tcBorders>
              <w:bottom w:val="single" w:sz="6" w:space="0" w:color="auto"/>
            </w:tcBorders>
          </w:tcPr>
          <w:p w14:paraId="5A925B54" w14:textId="00787DC4" w:rsidR="002B7AC7" w:rsidRDefault="002B7AC7" w:rsidP="002B7AC7">
            <w:pPr>
              <w:pStyle w:val="ISOCommType"/>
              <w:spacing w:before="60" w:after="60" w:line="240" w:lineRule="auto"/>
            </w:pPr>
          </w:p>
        </w:tc>
        <w:tc>
          <w:tcPr>
            <w:tcW w:w="3260" w:type="dxa"/>
            <w:tcBorders>
              <w:top w:val="single" w:sz="6" w:space="0" w:color="auto"/>
              <w:bottom w:val="single" w:sz="6" w:space="0" w:color="auto"/>
            </w:tcBorders>
          </w:tcPr>
          <w:p w14:paraId="6A9F2E96" w14:textId="089FA889" w:rsidR="002B7AC7" w:rsidRDefault="002B7AC7" w:rsidP="002B7AC7">
            <w:pPr>
              <w:pStyle w:val="ISOComments"/>
              <w:spacing w:before="60" w:after="60" w:line="240" w:lineRule="auto"/>
            </w:pPr>
            <w:r w:rsidRPr="0047567E">
              <w:rPr>
                <w:noProof/>
                <w:lang w:eastAsia="en-GB"/>
              </w:rPr>
              <w:drawing>
                <wp:inline distT="0" distB="0" distL="0" distR="0" wp14:anchorId="1DABAA69" wp14:editId="0BC678D3">
                  <wp:extent cx="1968085" cy="1837427"/>
                  <wp:effectExtent l="0" t="0" r="0" b="0"/>
                  <wp:docPr id="43" name="Picture 43" descr="C:\Users\hanpei\Documents\2.2.4 picture2 - 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hanpei\Documents\2.2.4 picture2 - resul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598" cy="1849109"/>
                          </a:xfrm>
                          <a:prstGeom prst="rect">
                            <a:avLst/>
                          </a:prstGeom>
                          <a:noFill/>
                          <a:ln>
                            <a:noFill/>
                          </a:ln>
                        </pic:spPr>
                      </pic:pic>
                    </a:graphicData>
                  </a:graphic>
                </wp:inline>
              </w:drawing>
            </w:r>
          </w:p>
          <w:p w14:paraId="1181679F" w14:textId="13581463" w:rsidR="002B7AC7" w:rsidRDefault="002B7AC7" w:rsidP="0047567E">
            <w:pPr>
              <w:pStyle w:val="ISOComments"/>
              <w:spacing w:before="60" w:after="60" w:line="240" w:lineRule="auto"/>
            </w:pPr>
            <w:r w:rsidRPr="0047567E">
              <w:rPr>
                <w:noProof/>
                <w:lang w:eastAsia="en-GB"/>
              </w:rPr>
              <w:drawing>
                <wp:inline distT="0" distB="0" distL="0" distR="0" wp14:anchorId="52E1BAA6" wp14:editId="12FB410F">
                  <wp:extent cx="1967865" cy="1589173"/>
                  <wp:effectExtent l="0" t="0" r="0" b="0"/>
                  <wp:docPr id="50" name="Picture 50" descr="C:\msdokut\STANDARDIT\IHO\S64\Work 2015\S-64 original pictures as PGN\2.2.4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msdokut\STANDARDIT\IHO\S64\Work 2015\S-64 original pictures as PGN\2.2.4 pictur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9964" cy="1607020"/>
                          </a:xfrm>
                          <a:prstGeom prst="rect">
                            <a:avLst/>
                          </a:prstGeom>
                          <a:noFill/>
                          <a:ln>
                            <a:noFill/>
                          </a:ln>
                        </pic:spPr>
                      </pic:pic>
                    </a:graphicData>
                  </a:graphic>
                </wp:inline>
              </w:drawing>
            </w:r>
          </w:p>
        </w:tc>
        <w:tc>
          <w:tcPr>
            <w:tcW w:w="1276" w:type="dxa"/>
            <w:tcBorders>
              <w:top w:val="single" w:sz="6" w:space="0" w:color="auto"/>
              <w:bottom w:val="single" w:sz="6" w:space="0" w:color="auto"/>
            </w:tcBorders>
          </w:tcPr>
          <w:p w14:paraId="79CA5000" w14:textId="6AD4E53F" w:rsidR="002B7AC7" w:rsidRDefault="002B7AC7" w:rsidP="002B7AC7">
            <w:pPr>
              <w:pStyle w:val="ISOComments"/>
              <w:spacing w:before="60" w:after="60" w:line="240" w:lineRule="auto"/>
            </w:pPr>
            <w:r>
              <w:t>All highlighted</w:t>
            </w:r>
          </w:p>
          <w:p w14:paraId="616C03FD" w14:textId="77777777" w:rsidR="002B7AC7" w:rsidRDefault="002B7AC7" w:rsidP="002B7AC7">
            <w:pPr>
              <w:pStyle w:val="ISOComments"/>
              <w:spacing w:before="60" w:after="60" w:line="240" w:lineRule="auto"/>
            </w:pPr>
          </w:p>
          <w:p w14:paraId="07E1E1A5" w14:textId="77777777" w:rsidR="002B7AC7" w:rsidRDefault="002B7AC7" w:rsidP="002B7AC7">
            <w:pPr>
              <w:pStyle w:val="ISOComments"/>
              <w:spacing w:before="60" w:after="60" w:line="240" w:lineRule="auto"/>
            </w:pPr>
          </w:p>
          <w:p w14:paraId="7F9A3D85" w14:textId="77777777" w:rsidR="002B7AC7" w:rsidRDefault="002B7AC7" w:rsidP="002B7AC7">
            <w:pPr>
              <w:pStyle w:val="ISOComments"/>
              <w:spacing w:before="60" w:after="60" w:line="240" w:lineRule="auto"/>
            </w:pPr>
          </w:p>
          <w:p w14:paraId="5B371B90" w14:textId="77777777" w:rsidR="002B7AC7" w:rsidRDefault="002B7AC7" w:rsidP="002B7AC7">
            <w:pPr>
              <w:pStyle w:val="ISOComments"/>
              <w:spacing w:before="60" w:after="60" w:line="240" w:lineRule="auto"/>
            </w:pPr>
          </w:p>
          <w:p w14:paraId="42EB28C1" w14:textId="77777777" w:rsidR="002B7AC7" w:rsidRDefault="002B7AC7" w:rsidP="002B7AC7">
            <w:pPr>
              <w:pStyle w:val="ISOComments"/>
              <w:spacing w:before="60" w:after="60" w:line="240" w:lineRule="auto"/>
            </w:pPr>
          </w:p>
          <w:p w14:paraId="52873AD8" w14:textId="77777777" w:rsidR="002B7AC7" w:rsidRDefault="002B7AC7" w:rsidP="002B7AC7">
            <w:pPr>
              <w:pStyle w:val="ISOComments"/>
              <w:spacing w:before="60" w:after="60" w:line="240" w:lineRule="auto"/>
            </w:pPr>
          </w:p>
          <w:p w14:paraId="28E95C4B" w14:textId="77777777" w:rsidR="002B7AC7" w:rsidRDefault="002B7AC7" w:rsidP="002B7AC7">
            <w:pPr>
              <w:pStyle w:val="ISOComments"/>
              <w:spacing w:before="60" w:after="60" w:line="240" w:lineRule="auto"/>
            </w:pPr>
          </w:p>
          <w:p w14:paraId="1B866B56" w14:textId="77777777" w:rsidR="002B7AC7" w:rsidRDefault="002B7AC7" w:rsidP="002B7AC7">
            <w:pPr>
              <w:pStyle w:val="ISOComments"/>
              <w:spacing w:before="60" w:after="60" w:line="240" w:lineRule="auto"/>
            </w:pPr>
          </w:p>
          <w:p w14:paraId="0ED07DAA" w14:textId="77777777" w:rsidR="002B7AC7" w:rsidRDefault="002B7AC7" w:rsidP="002B7AC7">
            <w:pPr>
              <w:pStyle w:val="ISOComments"/>
              <w:spacing w:before="60" w:after="60" w:line="240" w:lineRule="auto"/>
            </w:pPr>
          </w:p>
          <w:p w14:paraId="6F7197CE" w14:textId="77777777" w:rsidR="002B7AC7" w:rsidRDefault="002B7AC7" w:rsidP="002B7AC7">
            <w:pPr>
              <w:pStyle w:val="ISOComments"/>
              <w:spacing w:before="60" w:after="60" w:line="240" w:lineRule="auto"/>
            </w:pPr>
          </w:p>
          <w:p w14:paraId="6C295414" w14:textId="6E0B00FA" w:rsidR="002B7AC7" w:rsidRDefault="002B7AC7" w:rsidP="002B7AC7">
            <w:pPr>
              <w:pStyle w:val="ISOComments"/>
              <w:spacing w:before="60" w:after="60" w:line="240" w:lineRule="auto"/>
            </w:pPr>
            <w:r>
              <w:t xml:space="preserve">Only </w:t>
            </w:r>
            <w:r w:rsidR="00D96EED">
              <w:t xml:space="preserve">real </w:t>
            </w:r>
            <w:r>
              <w:t>change</w:t>
            </w:r>
            <w:r w:rsidR="00D96EED">
              <w:t>s</w:t>
            </w:r>
            <w:r>
              <w:t xml:space="preserve"> highlighted</w:t>
            </w:r>
          </w:p>
        </w:tc>
        <w:tc>
          <w:tcPr>
            <w:tcW w:w="4961" w:type="dxa"/>
            <w:vMerge/>
            <w:tcBorders>
              <w:bottom w:val="single" w:sz="6" w:space="0" w:color="auto"/>
            </w:tcBorders>
          </w:tcPr>
          <w:p w14:paraId="4A302F7B" w14:textId="6A24A895" w:rsidR="002B7AC7" w:rsidRDefault="002B7AC7" w:rsidP="002B7AC7">
            <w:pPr>
              <w:pStyle w:val="ISOChange"/>
              <w:spacing w:before="60" w:after="60" w:line="240" w:lineRule="auto"/>
            </w:pPr>
          </w:p>
        </w:tc>
        <w:tc>
          <w:tcPr>
            <w:tcW w:w="2010" w:type="dxa"/>
            <w:vMerge/>
            <w:tcBorders>
              <w:bottom w:val="single" w:sz="6" w:space="0" w:color="auto"/>
            </w:tcBorders>
          </w:tcPr>
          <w:p w14:paraId="359A6052" w14:textId="092D8556" w:rsidR="002B7AC7" w:rsidRDefault="002B7AC7" w:rsidP="002B7AC7">
            <w:pPr>
              <w:pStyle w:val="ISOSecretObservations"/>
              <w:spacing w:before="60" w:after="60" w:line="240" w:lineRule="auto"/>
            </w:pPr>
          </w:p>
        </w:tc>
      </w:tr>
      <w:tr w:rsidR="006F4476" w14:paraId="350473E1" w14:textId="77777777" w:rsidTr="00F47C11">
        <w:trPr>
          <w:jc w:val="center"/>
        </w:trPr>
        <w:tc>
          <w:tcPr>
            <w:tcW w:w="559" w:type="dxa"/>
            <w:tcBorders>
              <w:top w:val="single" w:sz="6" w:space="0" w:color="auto"/>
              <w:bottom w:val="single" w:sz="6" w:space="0" w:color="auto"/>
            </w:tcBorders>
          </w:tcPr>
          <w:p w14:paraId="52C085DB" w14:textId="7640BA12"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3EDC174C"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1C76984D" w14:textId="18A31257" w:rsidR="006F4476" w:rsidRDefault="006F4476" w:rsidP="006F4476">
            <w:pPr>
              <w:pStyle w:val="ISOClause"/>
              <w:spacing w:before="60" w:after="60" w:line="240" w:lineRule="auto"/>
            </w:pPr>
            <w:r w:rsidRPr="00BA0A46">
              <w:rPr>
                <w:highlight w:val="yellow"/>
              </w:rPr>
              <w:t>2.2.6</w:t>
            </w:r>
          </w:p>
        </w:tc>
        <w:tc>
          <w:tcPr>
            <w:tcW w:w="1134" w:type="dxa"/>
            <w:tcBorders>
              <w:top w:val="single" w:sz="6" w:space="0" w:color="auto"/>
              <w:bottom w:val="single" w:sz="6" w:space="0" w:color="auto"/>
            </w:tcBorders>
          </w:tcPr>
          <w:p w14:paraId="0CBD85B6" w14:textId="77777777"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5DBF5262"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0FC86D72" w14:textId="77777777" w:rsidR="006F4476" w:rsidRDefault="006F4476" w:rsidP="006F4476">
            <w:pPr>
              <w:pStyle w:val="ISOComments"/>
              <w:spacing w:before="60" w:after="60"/>
              <w:rPr>
                <w:b/>
              </w:rPr>
            </w:pPr>
            <w:r>
              <w:rPr>
                <w:b/>
              </w:rPr>
              <w:t>Typo in setup: Test is dependent of setting of test 2.1.1 and miss some additional setting</w:t>
            </w:r>
          </w:p>
          <w:p w14:paraId="171B5AD9" w14:textId="77777777" w:rsidR="006F4476" w:rsidRDefault="006F4476" w:rsidP="006F4476">
            <w:pPr>
              <w:pStyle w:val="ISOComments"/>
              <w:spacing w:before="60" w:after="60"/>
            </w:pPr>
            <w:r>
              <w:t xml:space="preserve">Setup for test 2.1.1 is Select viewing group layer Other.  As already noted for that test in this document the new edition of </w:t>
            </w:r>
            <w:proofErr w:type="spellStart"/>
            <w:r>
              <w:t>PreslLb</w:t>
            </w:r>
            <w:proofErr w:type="spellEnd"/>
            <w:r>
              <w:t xml:space="preserve"> require separate selection of some items.</w:t>
            </w:r>
          </w:p>
          <w:p w14:paraId="0F7905A9" w14:textId="77777777" w:rsidR="006F4476" w:rsidRPr="00457483" w:rsidRDefault="006F4476" w:rsidP="006F4476">
            <w:pPr>
              <w:pStyle w:val="ISOComments"/>
              <w:spacing w:before="60" w:after="60"/>
            </w:pPr>
            <w:r>
              <w:t>This test is dependent of the change proposed for 2.1.1</w:t>
            </w:r>
          </w:p>
        </w:tc>
        <w:tc>
          <w:tcPr>
            <w:tcW w:w="4961" w:type="dxa"/>
            <w:tcBorders>
              <w:top w:val="single" w:sz="6" w:space="0" w:color="auto"/>
              <w:bottom w:val="single" w:sz="6" w:space="0" w:color="auto"/>
            </w:tcBorders>
          </w:tcPr>
          <w:p w14:paraId="30DADB2B" w14:textId="77777777" w:rsidR="006F4476" w:rsidRDefault="006F4476" w:rsidP="006F4476">
            <w:pPr>
              <w:pStyle w:val="ISOChange"/>
              <w:spacing w:before="60" w:after="60" w:line="240" w:lineRule="auto"/>
              <w:rPr>
                <w:szCs w:val="18"/>
              </w:rPr>
            </w:pPr>
            <w:r>
              <w:rPr>
                <w:szCs w:val="18"/>
              </w:rPr>
              <w:t>None - as the change is already proposed for 2.1.1</w:t>
            </w:r>
          </w:p>
          <w:p w14:paraId="5716D1FE" w14:textId="77777777" w:rsidR="006F4476" w:rsidRDefault="006F4476" w:rsidP="006F4476">
            <w:pPr>
              <w:pStyle w:val="ISOChange"/>
              <w:spacing w:before="60" w:after="60" w:line="240" w:lineRule="auto"/>
            </w:pPr>
          </w:p>
        </w:tc>
        <w:tc>
          <w:tcPr>
            <w:tcW w:w="2010" w:type="dxa"/>
            <w:tcBorders>
              <w:top w:val="single" w:sz="6" w:space="0" w:color="auto"/>
              <w:bottom w:val="single" w:sz="6" w:space="0" w:color="auto"/>
            </w:tcBorders>
          </w:tcPr>
          <w:p w14:paraId="2182E128" w14:textId="7A9D9DDA" w:rsidR="006F4476" w:rsidRDefault="006F4476" w:rsidP="006F4476">
            <w:pPr>
              <w:pStyle w:val="ISOSecretObservations"/>
              <w:spacing w:before="60" w:after="60" w:line="240" w:lineRule="auto"/>
            </w:pPr>
          </w:p>
        </w:tc>
      </w:tr>
      <w:tr w:rsidR="006F4476" w14:paraId="531EEC60" w14:textId="77777777" w:rsidTr="00F47C11">
        <w:trPr>
          <w:jc w:val="center"/>
        </w:trPr>
        <w:tc>
          <w:tcPr>
            <w:tcW w:w="559" w:type="dxa"/>
            <w:tcBorders>
              <w:top w:val="single" w:sz="6" w:space="0" w:color="auto"/>
              <w:bottom w:val="single" w:sz="6" w:space="0" w:color="auto"/>
            </w:tcBorders>
          </w:tcPr>
          <w:p w14:paraId="2082F5DB"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5B1E85CF"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3D003954" w14:textId="645EF6B0" w:rsidR="006F4476" w:rsidRDefault="006F4476" w:rsidP="006F4476">
            <w:pPr>
              <w:pStyle w:val="ISOClause"/>
              <w:spacing w:before="60" w:after="60" w:line="240" w:lineRule="auto"/>
            </w:pPr>
            <w:r w:rsidRPr="00BA0A46">
              <w:rPr>
                <w:highlight w:val="yellow"/>
              </w:rPr>
              <w:t>2.2.6</w:t>
            </w:r>
          </w:p>
        </w:tc>
        <w:tc>
          <w:tcPr>
            <w:tcW w:w="1134" w:type="dxa"/>
            <w:tcBorders>
              <w:top w:val="single" w:sz="6" w:space="0" w:color="auto"/>
              <w:bottom w:val="single" w:sz="6" w:space="0" w:color="auto"/>
            </w:tcBorders>
          </w:tcPr>
          <w:p w14:paraId="4CA43145" w14:textId="2A2AB9A5"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5202F12B" w14:textId="4420C482"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81F99B3" w14:textId="77777777" w:rsidR="006F4476" w:rsidRDefault="006F4476" w:rsidP="006F4476">
            <w:pPr>
              <w:pStyle w:val="ISOComments"/>
              <w:spacing w:before="60" w:after="60"/>
              <w:rPr>
                <w:b/>
              </w:rPr>
            </w:pPr>
            <w:r>
              <w:rPr>
                <w:b/>
              </w:rPr>
              <w:t>Typo in Setup: Miss some cells to be loaded</w:t>
            </w:r>
          </w:p>
          <w:p w14:paraId="7BA09B90" w14:textId="77777777" w:rsidR="006F4476" w:rsidRDefault="006F4476" w:rsidP="006F4476">
            <w:pPr>
              <w:pStyle w:val="ISOComments"/>
              <w:spacing w:before="60" w:after="60"/>
            </w:pPr>
            <w:r>
              <w:t>The screen samples are result of loading all cells from</w:t>
            </w:r>
          </w:p>
          <w:p w14:paraId="72B1CEB7" w14:textId="5F28C82E" w:rsidR="006F4476" w:rsidRDefault="006F4476" w:rsidP="006F4476">
            <w:pPr>
              <w:pStyle w:val="ISOComments"/>
              <w:spacing w:before="60" w:after="60"/>
            </w:pPr>
            <w:r w:rsidRPr="00B1240B">
              <w:t>2.1</w:t>
            </w:r>
            <w:r>
              <w:t>.1 Power Up\ENC_ROOT</w:t>
            </w:r>
          </w:p>
          <w:p w14:paraId="55EAD4F0" w14:textId="3500355B" w:rsidR="006F4476" w:rsidRPr="00B1240B" w:rsidRDefault="006F4476" w:rsidP="00B933D8">
            <w:pPr>
              <w:pStyle w:val="ISOComments"/>
              <w:spacing w:before="60" w:after="60"/>
            </w:pPr>
            <w:r>
              <w:t xml:space="preserve">But the referenced instructions in test 2.1.1 include only GB4X0000.000 and </w:t>
            </w:r>
            <w:r w:rsidRPr="00B1240B">
              <w:t>GB5X01NW.000</w:t>
            </w:r>
            <w:r>
              <w:t>.</w:t>
            </w:r>
          </w:p>
        </w:tc>
        <w:tc>
          <w:tcPr>
            <w:tcW w:w="4961" w:type="dxa"/>
            <w:tcBorders>
              <w:top w:val="single" w:sz="6" w:space="0" w:color="auto"/>
              <w:bottom w:val="single" w:sz="6" w:space="0" w:color="auto"/>
            </w:tcBorders>
          </w:tcPr>
          <w:p w14:paraId="5DF429C9" w14:textId="77777777" w:rsidR="006F4476" w:rsidRDefault="006F4476" w:rsidP="006F4476">
            <w:pPr>
              <w:pStyle w:val="ISOChange"/>
              <w:spacing w:before="60" w:after="60" w:line="240" w:lineRule="auto"/>
            </w:pPr>
            <w:r>
              <w:t>Replace</w:t>
            </w:r>
          </w:p>
          <w:p w14:paraId="7AF3F4B5" w14:textId="1AE0466D" w:rsidR="006F4476" w:rsidRDefault="006F4476" w:rsidP="006F4476">
            <w:pPr>
              <w:pStyle w:val="ISOChange"/>
              <w:spacing w:before="60" w:after="60"/>
            </w:pPr>
            <w:r>
              <w:t>As result of test 2.1.1</w:t>
            </w:r>
          </w:p>
          <w:p w14:paraId="7BFFCB25" w14:textId="77777777" w:rsidR="006F4476" w:rsidRDefault="006F4476" w:rsidP="006F4476">
            <w:pPr>
              <w:pStyle w:val="ISOChange"/>
              <w:spacing w:before="60" w:after="60"/>
            </w:pPr>
            <w:r>
              <w:t>Load the following cell:</w:t>
            </w:r>
          </w:p>
          <w:p w14:paraId="1F215356" w14:textId="77777777" w:rsidR="006F4476" w:rsidRDefault="006F4476" w:rsidP="006F4476">
            <w:pPr>
              <w:pStyle w:val="ISOChange"/>
              <w:spacing w:before="60" w:after="60"/>
            </w:pPr>
            <w:r>
              <w:t>2.1.1 Power Up\ENC_ROOT\GB5X01SW.000 (edition 1)</w:t>
            </w:r>
          </w:p>
          <w:p w14:paraId="5C86DEAF" w14:textId="77777777" w:rsidR="006F4476" w:rsidRDefault="006F4476" w:rsidP="006F4476">
            <w:pPr>
              <w:pStyle w:val="ISOChange"/>
              <w:spacing w:before="60" w:after="60" w:line="240" w:lineRule="auto"/>
            </w:pPr>
            <w:r>
              <w:t>By</w:t>
            </w:r>
          </w:p>
          <w:p w14:paraId="3D19D49D" w14:textId="3423836A" w:rsidR="006F4476" w:rsidRDefault="006F4476" w:rsidP="006F4476">
            <w:pPr>
              <w:pStyle w:val="ISOChange"/>
              <w:spacing w:before="60" w:after="60"/>
            </w:pPr>
            <w:r>
              <w:t>As result of test 2.1.1</w:t>
            </w:r>
          </w:p>
          <w:p w14:paraId="22FE5A3D" w14:textId="4AE83357" w:rsidR="006F4476" w:rsidRDefault="006F4476" w:rsidP="006F4476">
            <w:pPr>
              <w:pStyle w:val="ISOChange"/>
              <w:spacing w:before="60" w:after="60"/>
            </w:pPr>
            <w:r>
              <w:t>Load the following cells:</w:t>
            </w:r>
          </w:p>
          <w:p w14:paraId="23A8F662" w14:textId="77777777" w:rsidR="006F4476" w:rsidRDefault="006F4476" w:rsidP="006F4476">
            <w:pPr>
              <w:pStyle w:val="ISOChange"/>
              <w:spacing w:before="60" w:after="60" w:line="240" w:lineRule="auto"/>
            </w:pPr>
            <w:r>
              <w:t>2.1.1 Power Up\ENC_ROOT\GB5X01SW.000 (edition 1)</w:t>
            </w:r>
          </w:p>
          <w:p w14:paraId="6E280CFA" w14:textId="51506A4C" w:rsidR="006F4476" w:rsidRDefault="006F4476" w:rsidP="006F4476">
            <w:pPr>
              <w:pStyle w:val="ISOChange"/>
              <w:spacing w:before="60" w:after="60" w:line="240" w:lineRule="auto"/>
            </w:pPr>
            <w:r>
              <w:t>2.1.1 Power Up\ENC_ROOT\GB5X01SE.000</w:t>
            </w:r>
          </w:p>
          <w:p w14:paraId="2CF7DE9E" w14:textId="41D77A86" w:rsidR="006F4476" w:rsidRDefault="006F4476" w:rsidP="006F4476">
            <w:pPr>
              <w:pStyle w:val="ISOChange"/>
              <w:spacing w:before="60" w:after="60" w:line="240" w:lineRule="auto"/>
            </w:pPr>
            <w:r>
              <w:t>2.1.1 Power Up\ENC_ROOT\GB5X01NE.000</w:t>
            </w:r>
          </w:p>
        </w:tc>
        <w:tc>
          <w:tcPr>
            <w:tcW w:w="2010" w:type="dxa"/>
            <w:tcBorders>
              <w:top w:val="single" w:sz="6" w:space="0" w:color="auto"/>
              <w:bottom w:val="single" w:sz="6" w:space="0" w:color="auto"/>
            </w:tcBorders>
          </w:tcPr>
          <w:p w14:paraId="3C242EA9" w14:textId="0BBDB899" w:rsidR="006F4476" w:rsidRDefault="006F4476" w:rsidP="006F4476">
            <w:pPr>
              <w:pStyle w:val="ISOSecretObservations"/>
              <w:spacing w:before="60" w:after="60" w:line="240" w:lineRule="auto"/>
            </w:pPr>
          </w:p>
        </w:tc>
      </w:tr>
      <w:tr w:rsidR="006F4476" w14:paraId="68A02C7C" w14:textId="77777777" w:rsidTr="00F47C11">
        <w:trPr>
          <w:jc w:val="center"/>
        </w:trPr>
        <w:tc>
          <w:tcPr>
            <w:tcW w:w="559" w:type="dxa"/>
            <w:tcBorders>
              <w:top w:val="single" w:sz="6" w:space="0" w:color="auto"/>
              <w:bottom w:val="single" w:sz="6" w:space="0" w:color="auto"/>
            </w:tcBorders>
          </w:tcPr>
          <w:p w14:paraId="430353D2" w14:textId="0E54BCF5"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71B36C50"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0B4F2EC7" w14:textId="5B09AE2D" w:rsidR="006F4476" w:rsidRDefault="006F4476" w:rsidP="006F4476">
            <w:pPr>
              <w:pStyle w:val="ISOClause"/>
              <w:spacing w:before="60" w:after="60" w:line="240" w:lineRule="auto"/>
            </w:pPr>
            <w:r w:rsidRPr="00BA0A46">
              <w:rPr>
                <w:highlight w:val="yellow"/>
              </w:rPr>
              <w:t>2.2.8</w:t>
            </w:r>
          </w:p>
        </w:tc>
        <w:tc>
          <w:tcPr>
            <w:tcW w:w="1134" w:type="dxa"/>
            <w:tcBorders>
              <w:top w:val="single" w:sz="6" w:space="0" w:color="auto"/>
              <w:bottom w:val="single" w:sz="6" w:space="0" w:color="auto"/>
            </w:tcBorders>
          </w:tcPr>
          <w:p w14:paraId="77C2498D" w14:textId="77777777"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738CAE71"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70D0794" w14:textId="77777777" w:rsidR="006F4476" w:rsidRDefault="006F4476" w:rsidP="006F4476">
            <w:pPr>
              <w:pStyle w:val="ISOComments"/>
              <w:spacing w:before="60" w:after="60"/>
              <w:rPr>
                <w:b/>
              </w:rPr>
            </w:pPr>
            <w:r>
              <w:rPr>
                <w:b/>
              </w:rPr>
              <w:t>Typo in setup: Test is dependent of setting of test 2.1.1 and miss some additional setting</w:t>
            </w:r>
          </w:p>
          <w:p w14:paraId="49E8B393" w14:textId="77777777" w:rsidR="006F4476" w:rsidRDefault="006F4476" w:rsidP="006F4476">
            <w:pPr>
              <w:pStyle w:val="ISOComments"/>
              <w:spacing w:before="60" w:after="60"/>
            </w:pPr>
            <w:r>
              <w:t xml:space="preserve">Setup for test 2.1.1 is Select viewing group layer Other.  As already noted for that test in this document the new edition of </w:t>
            </w:r>
            <w:proofErr w:type="spellStart"/>
            <w:r>
              <w:t>PreslLb</w:t>
            </w:r>
            <w:proofErr w:type="spellEnd"/>
            <w:r>
              <w:t xml:space="preserve"> require separate selection of some items.</w:t>
            </w:r>
          </w:p>
          <w:p w14:paraId="640BA193" w14:textId="77777777" w:rsidR="006F4476" w:rsidRDefault="006F4476" w:rsidP="006F4476">
            <w:pPr>
              <w:pStyle w:val="ISOComments"/>
              <w:spacing w:before="60" w:after="60"/>
            </w:pPr>
            <w:r>
              <w:t>This test is dependent of the change proposed for 2.1.1</w:t>
            </w:r>
          </w:p>
          <w:p w14:paraId="2D42631D" w14:textId="77777777" w:rsidR="00B933D8" w:rsidRDefault="00B933D8" w:rsidP="006F4476">
            <w:pPr>
              <w:pStyle w:val="ISOComments"/>
              <w:spacing w:before="60" w:after="60"/>
            </w:pPr>
          </w:p>
          <w:p w14:paraId="66E119C9" w14:textId="77777777" w:rsidR="00B933D8" w:rsidRDefault="00B933D8" w:rsidP="006F4476">
            <w:pPr>
              <w:pStyle w:val="ISOComments"/>
              <w:spacing w:before="60" w:after="60"/>
            </w:pPr>
          </w:p>
          <w:p w14:paraId="7F3DDD26" w14:textId="77777777" w:rsidR="00B933D8" w:rsidRPr="00457483" w:rsidRDefault="00B933D8" w:rsidP="006F4476">
            <w:pPr>
              <w:pStyle w:val="ISOComments"/>
              <w:spacing w:before="60" w:after="60"/>
            </w:pPr>
          </w:p>
        </w:tc>
        <w:tc>
          <w:tcPr>
            <w:tcW w:w="4961" w:type="dxa"/>
            <w:tcBorders>
              <w:top w:val="single" w:sz="6" w:space="0" w:color="auto"/>
              <w:bottom w:val="single" w:sz="6" w:space="0" w:color="auto"/>
            </w:tcBorders>
          </w:tcPr>
          <w:p w14:paraId="0359F757" w14:textId="77777777" w:rsidR="006F4476" w:rsidRDefault="006F4476" w:rsidP="006F4476">
            <w:pPr>
              <w:pStyle w:val="ISOChange"/>
              <w:spacing w:before="60" w:after="60" w:line="240" w:lineRule="auto"/>
              <w:rPr>
                <w:szCs w:val="18"/>
              </w:rPr>
            </w:pPr>
            <w:r>
              <w:rPr>
                <w:szCs w:val="18"/>
              </w:rPr>
              <w:t>None - as the change is already proposed for 2.1.1</w:t>
            </w:r>
          </w:p>
          <w:p w14:paraId="2D7273E3" w14:textId="77777777" w:rsidR="006F4476" w:rsidRDefault="006F4476" w:rsidP="006F4476">
            <w:pPr>
              <w:pStyle w:val="ISOChange"/>
              <w:spacing w:before="60" w:after="60" w:line="240" w:lineRule="auto"/>
            </w:pPr>
          </w:p>
        </w:tc>
        <w:tc>
          <w:tcPr>
            <w:tcW w:w="2010" w:type="dxa"/>
            <w:tcBorders>
              <w:top w:val="single" w:sz="6" w:space="0" w:color="auto"/>
              <w:bottom w:val="single" w:sz="6" w:space="0" w:color="auto"/>
            </w:tcBorders>
          </w:tcPr>
          <w:p w14:paraId="1AD4968C" w14:textId="085F7790" w:rsidR="006F4476" w:rsidRDefault="006F4476" w:rsidP="006F4476">
            <w:pPr>
              <w:pStyle w:val="ISOSecretObservations"/>
              <w:spacing w:before="60" w:after="60" w:line="240" w:lineRule="auto"/>
            </w:pPr>
          </w:p>
        </w:tc>
      </w:tr>
      <w:tr w:rsidR="006F4476" w14:paraId="0688662F" w14:textId="77777777" w:rsidTr="00F47C11">
        <w:trPr>
          <w:jc w:val="center"/>
        </w:trPr>
        <w:tc>
          <w:tcPr>
            <w:tcW w:w="559" w:type="dxa"/>
            <w:tcBorders>
              <w:top w:val="single" w:sz="6" w:space="0" w:color="auto"/>
              <w:bottom w:val="single" w:sz="6" w:space="0" w:color="auto"/>
            </w:tcBorders>
          </w:tcPr>
          <w:p w14:paraId="662866BC"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36FA2260"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35057BD1" w14:textId="4CF0DA04" w:rsidR="006F4476" w:rsidRDefault="006F4476" w:rsidP="006F4476">
            <w:pPr>
              <w:pStyle w:val="ISOClause"/>
              <w:spacing w:before="60" w:after="60" w:line="240" w:lineRule="auto"/>
            </w:pPr>
            <w:r w:rsidRPr="00BA0A46">
              <w:rPr>
                <w:highlight w:val="yellow"/>
              </w:rPr>
              <w:t>2.2.8</w:t>
            </w:r>
          </w:p>
        </w:tc>
        <w:tc>
          <w:tcPr>
            <w:tcW w:w="1134" w:type="dxa"/>
            <w:tcBorders>
              <w:top w:val="single" w:sz="6" w:space="0" w:color="auto"/>
              <w:bottom w:val="single" w:sz="6" w:space="0" w:color="auto"/>
            </w:tcBorders>
          </w:tcPr>
          <w:p w14:paraId="2E6BCA95" w14:textId="77777777"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78477ECE"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9D8AC61" w14:textId="77777777" w:rsidR="006F4476" w:rsidRDefault="006F4476" w:rsidP="006F4476">
            <w:pPr>
              <w:pStyle w:val="ISOComments"/>
              <w:spacing w:before="60" w:after="60"/>
              <w:rPr>
                <w:b/>
              </w:rPr>
            </w:pPr>
            <w:r>
              <w:rPr>
                <w:b/>
              </w:rPr>
              <w:t>Typo in Setup: Miss some cells to be loaded</w:t>
            </w:r>
          </w:p>
          <w:p w14:paraId="3859F5B5" w14:textId="77777777" w:rsidR="006F4476" w:rsidRDefault="006F4476" w:rsidP="006F4476">
            <w:pPr>
              <w:pStyle w:val="ISOComments"/>
              <w:spacing w:before="60" w:after="60"/>
            </w:pPr>
            <w:r>
              <w:t>The screen samples are result of loading all cells from</w:t>
            </w:r>
          </w:p>
          <w:p w14:paraId="6E33ECE1" w14:textId="77777777" w:rsidR="006F4476" w:rsidRDefault="006F4476" w:rsidP="006F4476">
            <w:pPr>
              <w:pStyle w:val="ISOComments"/>
              <w:spacing w:before="60" w:after="60"/>
            </w:pPr>
            <w:r w:rsidRPr="00B1240B">
              <w:t>2.1</w:t>
            </w:r>
            <w:r>
              <w:t>.1 Power Up\ENC_ROOT</w:t>
            </w:r>
          </w:p>
          <w:p w14:paraId="5913628E" w14:textId="64A73472" w:rsidR="006F4476" w:rsidRPr="00B1240B" w:rsidRDefault="006F4476" w:rsidP="00B933D8">
            <w:pPr>
              <w:pStyle w:val="ISOComments"/>
              <w:spacing w:before="60" w:after="60"/>
            </w:pPr>
            <w:r>
              <w:t xml:space="preserve">But the referenced instructions in test 2.1.1 include only GB4X0000.000 and </w:t>
            </w:r>
            <w:r w:rsidRPr="00B1240B">
              <w:t>GB5X01NW.000</w:t>
            </w:r>
            <w:r>
              <w:t>.</w:t>
            </w:r>
          </w:p>
        </w:tc>
        <w:tc>
          <w:tcPr>
            <w:tcW w:w="4961" w:type="dxa"/>
            <w:tcBorders>
              <w:top w:val="single" w:sz="6" w:space="0" w:color="auto"/>
              <w:bottom w:val="single" w:sz="6" w:space="0" w:color="auto"/>
            </w:tcBorders>
          </w:tcPr>
          <w:p w14:paraId="57B8D44D" w14:textId="77777777" w:rsidR="006F4476" w:rsidRDefault="006F4476" w:rsidP="006F4476">
            <w:pPr>
              <w:pStyle w:val="ISOChange"/>
              <w:spacing w:before="60" w:after="60" w:line="240" w:lineRule="auto"/>
            </w:pPr>
            <w:r>
              <w:t>Replace</w:t>
            </w:r>
          </w:p>
          <w:p w14:paraId="68B56B55" w14:textId="2FF294D2" w:rsidR="006F4476" w:rsidRDefault="006F4476" w:rsidP="006F4476">
            <w:pPr>
              <w:pStyle w:val="ISOChange"/>
              <w:spacing w:before="60" w:after="60"/>
            </w:pPr>
            <w:r>
              <w:t>As result of test 2.1.1</w:t>
            </w:r>
          </w:p>
          <w:p w14:paraId="12E38229" w14:textId="77777777" w:rsidR="006F4476" w:rsidRDefault="006F4476" w:rsidP="006F4476">
            <w:pPr>
              <w:pStyle w:val="ISOChange"/>
              <w:spacing w:before="60" w:after="60"/>
            </w:pPr>
            <w:r>
              <w:t>Load the following cell:</w:t>
            </w:r>
          </w:p>
          <w:p w14:paraId="3D05100C" w14:textId="77777777" w:rsidR="006F4476" w:rsidRDefault="006F4476" w:rsidP="006F4476">
            <w:pPr>
              <w:pStyle w:val="ISOChange"/>
              <w:spacing w:before="60" w:after="60"/>
            </w:pPr>
            <w:r>
              <w:t>2.1.1 Power Up\ENC_ROOT\GB5X01SW.000 (edition 1)</w:t>
            </w:r>
          </w:p>
          <w:p w14:paraId="06457C32" w14:textId="77777777" w:rsidR="006F4476" w:rsidRDefault="006F4476" w:rsidP="006F4476">
            <w:pPr>
              <w:pStyle w:val="ISOChange"/>
              <w:spacing w:before="60" w:after="60" w:line="240" w:lineRule="auto"/>
            </w:pPr>
            <w:r>
              <w:t>By</w:t>
            </w:r>
          </w:p>
          <w:p w14:paraId="32BA49DB" w14:textId="1D30AD53" w:rsidR="006F4476" w:rsidRDefault="006F4476" w:rsidP="006F4476">
            <w:pPr>
              <w:pStyle w:val="ISOChange"/>
              <w:spacing w:before="60" w:after="60"/>
            </w:pPr>
            <w:r>
              <w:t>As result of test 2.1.1</w:t>
            </w:r>
          </w:p>
          <w:p w14:paraId="2FB0192C" w14:textId="77777777" w:rsidR="006F4476" w:rsidRDefault="006F4476" w:rsidP="006F4476">
            <w:pPr>
              <w:pStyle w:val="ISOChange"/>
              <w:spacing w:before="60" w:after="60"/>
            </w:pPr>
            <w:r>
              <w:t>Load the following cells:</w:t>
            </w:r>
          </w:p>
          <w:p w14:paraId="11C272D2" w14:textId="77777777" w:rsidR="006F4476" w:rsidRDefault="006F4476" w:rsidP="006F4476">
            <w:pPr>
              <w:pStyle w:val="ISOChange"/>
              <w:spacing w:before="60" w:after="60" w:line="240" w:lineRule="auto"/>
            </w:pPr>
            <w:r>
              <w:t>2.1.1 Power Up\ENC_ROOT\GB5X01SW.000 (edition 1)</w:t>
            </w:r>
          </w:p>
          <w:p w14:paraId="6BBBA0DA" w14:textId="77777777" w:rsidR="006F4476" w:rsidRDefault="006F4476" w:rsidP="006F4476">
            <w:pPr>
              <w:pStyle w:val="ISOChange"/>
              <w:spacing w:before="60" w:after="60" w:line="240" w:lineRule="auto"/>
            </w:pPr>
            <w:r>
              <w:t>2.1.1 Power Up\ENC_ROOT\GB5X01SE.000</w:t>
            </w:r>
          </w:p>
          <w:p w14:paraId="1816BEBD" w14:textId="77777777" w:rsidR="006F4476" w:rsidRDefault="006F4476" w:rsidP="006F4476">
            <w:pPr>
              <w:pStyle w:val="ISOChange"/>
              <w:spacing w:before="60" w:after="60" w:line="240" w:lineRule="auto"/>
            </w:pPr>
            <w:r>
              <w:t>2.1.1 Power Up\ENC_ROOT\GB5X01NE.000</w:t>
            </w:r>
          </w:p>
        </w:tc>
        <w:tc>
          <w:tcPr>
            <w:tcW w:w="2010" w:type="dxa"/>
            <w:tcBorders>
              <w:top w:val="single" w:sz="6" w:space="0" w:color="auto"/>
              <w:bottom w:val="single" w:sz="6" w:space="0" w:color="auto"/>
            </w:tcBorders>
          </w:tcPr>
          <w:p w14:paraId="3BA00FBC" w14:textId="517A88B5" w:rsidR="006F4476" w:rsidRDefault="006F4476" w:rsidP="006F4476">
            <w:pPr>
              <w:pStyle w:val="ISOSecretObservations"/>
              <w:spacing w:before="60" w:after="60" w:line="240" w:lineRule="auto"/>
            </w:pPr>
          </w:p>
        </w:tc>
      </w:tr>
      <w:tr w:rsidR="006F4476" w14:paraId="4AC38EDE" w14:textId="77777777" w:rsidTr="006C4766">
        <w:trPr>
          <w:jc w:val="center"/>
        </w:trPr>
        <w:tc>
          <w:tcPr>
            <w:tcW w:w="559" w:type="dxa"/>
            <w:tcBorders>
              <w:top w:val="single" w:sz="6" w:space="0" w:color="auto"/>
              <w:bottom w:val="single" w:sz="6" w:space="0" w:color="auto"/>
            </w:tcBorders>
          </w:tcPr>
          <w:p w14:paraId="1A8238BC"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10C73A8C"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461DD3D1" w14:textId="3A11FB7F" w:rsidR="006F4476" w:rsidRDefault="006F4476" w:rsidP="006F4476">
            <w:pPr>
              <w:pStyle w:val="ISOClause"/>
              <w:spacing w:before="60" w:after="60" w:line="240" w:lineRule="auto"/>
            </w:pPr>
            <w:r w:rsidRPr="00BA0A46">
              <w:rPr>
                <w:highlight w:val="yellow"/>
              </w:rPr>
              <w:t>2.2.8</w:t>
            </w:r>
          </w:p>
        </w:tc>
        <w:tc>
          <w:tcPr>
            <w:tcW w:w="1134" w:type="dxa"/>
            <w:tcBorders>
              <w:top w:val="single" w:sz="6" w:space="0" w:color="auto"/>
              <w:bottom w:val="single" w:sz="6" w:space="0" w:color="auto"/>
            </w:tcBorders>
          </w:tcPr>
          <w:p w14:paraId="0153D34B" w14:textId="77777777" w:rsidR="006F4476" w:rsidRDefault="006F4476" w:rsidP="006F4476">
            <w:pPr>
              <w:pStyle w:val="ISOParagraph"/>
              <w:spacing w:before="60" w:after="60" w:line="240" w:lineRule="auto"/>
            </w:pPr>
            <w:r>
              <w:t>Results</w:t>
            </w:r>
          </w:p>
        </w:tc>
        <w:tc>
          <w:tcPr>
            <w:tcW w:w="709" w:type="dxa"/>
            <w:tcBorders>
              <w:top w:val="single" w:sz="6" w:space="0" w:color="auto"/>
              <w:bottom w:val="single" w:sz="6" w:space="0" w:color="auto"/>
            </w:tcBorders>
          </w:tcPr>
          <w:p w14:paraId="07DD99F9"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BA4FC22" w14:textId="77777777" w:rsidR="006F4476" w:rsidRDefault="006F4476" w:rsidP="006F4476">
            <w:pPr>
              <w:pStyle w:val="ISOComments"/>
              <w:spacing w:before="60" w:after="60"/>
              <w:rPr>
                <w:b/>
              </w:rPr>
            </w:pPr>
            <w:r>
              <w:rPr>
                <w:b/>
              </w:rPr>
              <w:t>Error in 3</w:t>
            </w:r>
            <w:r w:rsidRPr="006118F2">
              <w:rPr>
                <w:b/>
                <w:vertAlign w:val="superscript"/>
              </w:rPr>
              <w:t>rd</w:t>
            </w:r>
            <w:r>
              <w:rPr>
                <w:b/>
              </w:rPr>
              <w:t xml:space="preserve"> picture - different viewing groups than in 1</w:t>
            </w:r>
            <w:r w:rsidRPr="006118F2">
              <w:rPr>
                <w:b/>
                <w:vertAlign w:val="superscript"/>
              </w:rPr>
              <w:t>st</w:t>
            </w:r>
            <w:r>
              <w:rPr>
                <w:b/>
              </w:rPr>
              <w:t xml:space="preserve"> and 2</w:t>
            </w:r>
            <w:r w:rsidRPr="006118F2">
              <w:rPr>
                <w:b/>
                <w:vertAlign w:val="superscript"/>
              </w:rPr>
              <w:t>nd</w:t>
            </w:r>
            <w:r>
              <w:rPr>
                <w:b/>
              </w:rPr>
              <w:t xml:space="preserve"> picture</w:t>
            </w:r>
          </w:p>
          <w:p w14:paraId="581BB659" w14:textId="13698F94" w:rsidR="006F4476" w:rsidRDefault="006F4476" w:rsidP="006F4476">
            <w:pPr>
              <w:pStyle w:val="ISOComments"/>
              <w:spacing w:before="60" w:after="60" w:line="240" w:lineRule="auto"/>
            </w:pPr>
            <w:r>
              <w:t>3</w:t>
            </w:r>
            <w:r w:rsidRPr="006118F2">
              <w:rPr>
                <w:vertAlign w:val="superscript"/>
              </w:rPr>
              <w:t>rd</w:t>
            </w:r>
            <w:r>
              <w:t xml:space="preserve"> picture seems to have Shallow water dangers selected while 1</w:t>
            </w:r>
            <w:r w:rsidRPr="006118F2">
              <w:rPr>
                <w:vertAlign w:val="superscript"/>
              </w:rPr>
              <w:t>st</w:t>
            </w:r>
            <w:r>
              <w:t xml:space="preserve"> and 2</w:t>
            </w:r>
            <w:r w:rsidRPr="006118F2">
              <w:rPr>
                <w:vertAlign w:val="superscript"/>
              </w:rPr>
              <w:t>nd</w:t>
            </w:r>
            <w:r>
              <w:t xml:space="preserve"> have them deselected.</w:t>
            </w:r>
          </w:p>
          <w:p w14:paraId="27179086" w14:textId="7D93DFFD" w:rsidR="006F4476" w:rsidRDefault="006F4476" w:rsidP="006F4476">
            <w:pPr>
              <w:pStyle w:val="ISOComments"/>
              <w:spacing w:before="60" w:after="60" w:line="240" w:lineRule="auto"/>
            </w:pPr>
            <w:r>
              <w:object w:dxaOrig="13911" w:dyaOrig="11262" w14:anchorId="1250B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75.8pt" o:ole="">
                  <v:imagedata r:id="rId11" o:title=""/>
                </v:shape>
                <o:OLEObject Type="Embed" ProgID="PBrush" ShapeID="_x0000_i1025" DrawAspect="Content" ObjectID="_1514808178" r:id="rId12"/>
              </w:object>
            </w:r>
          </w:p>
          <w:p w14:paraId="3A2F5C7C" w14:textId="3728206F" w:rsidR="006F4476" w:rsidRDefault="006F4476" w:rsidP="006F4476">
            <w:pPr>
              <w:pStyle w:val="ISOComments"/>
              <w:spacing w:before="60" w:after="60" w:line="240" w:lineRule="auto"/>
            </w:pPr>
          </w:p>
        </w:tc>
        <w:tc>
          <w:tcPr>
            <w:tcW w:w="4961" w:type="dxa"/>
            <w:tcBorders>
              <w:top w:val="single" w:sz="6" w:space="0" w:color="auto"/>
              <w:bottom w:val="single" w:sz="6" w:space="0" w:color="auto"/>
            </w:tcBorders>
          </w:tcPr>
          <w:p w14:paraId="021A204D" w14:textId="77777777" w:rsidR="006F4476" w:rsidRDefault="006F4476" w:rsidP="006F4476">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2789B069" w14:textId="77777777" w:rsidR="006F4476" w:rsidRDefault="006F4476" w:rsidP="006F4476">
            <w:pPr>
              <w:pStyle w:val="ISOChange"/>
              <w:spacing w:before="60" w:after="60" w:line="240" w:lineRule="auto"/>
              <w:rPr>
                <w:szCs w:val="18"/>
              </w:rPr>
            </w:pPr>
            <w:r>
              <w:rPr>
                <w:szCs w:val="18"/>
              </w:rPr>
              <w:t>2.2.8 picture 3.PNG</w:t>
            </w:r>
          </w:p>
          <w:p w14:paraId="7A14F19B" w14:textId="77777777" w:rsidR="006F4476" w:rsidRDefault="006F4476" w:rsidP="006F4476">
            <w:pPr>
              <w:pStyle w:val="ISOChange"/>
              <w:spacing w:before="60" w:after="60" w:line="240" w:lineRule="auto"/>
              <w:rPr>
                <w:szCs w:val="18"/>
              </w:rPr>
            </w:pPr>
          </w:p>
          <w:p w14:paraId="362C4ED9" w14:textId="77777777" w:rsidR="006F4476" w:rsidRPr="00C00670" w:rsidRDefault="006F4476" w:rsidP="006F4476">
            <w:pPr>
              <w:pStyle w:val="ISOChange"/>
              <w:spacing w:before="60" w:after="60" w:line="240" w:lineRule="auto"/>
              <w:rPr>
                <w:sz w:val="8"/>
                <w:szCs w:val="8"/>
              </w:rPr>
            </w:pPr>
          </w:p>
          <w:p w14:paraId="625FF930" w14:textId="1433161D" w:rsidR="006F4476" w:rsidRDefault="006F4476" w:rsidP="006F4476">
            <w:pPr>
              <w:pStyle w:val="ISOChange"/>
              <w:spacing w:before="60" w:after="60" w:line="240" w:lineRule="auto"/>
            </w:pPr>
            <w:r w:rsidRPr="00A70DFA">
              <w:rPr>
                <w:noProof/>
                <w:lang w:eastAsia="en-GB"/>
              </w:rPr>
              <w:drawing>
                <wp:inline distT="0" distB="0" distL="0" distR="0" wp14:anchorId="1234DA24" wp14:editId="0AD9E07A">
                  <wp:extent cx="2786332" cy="2255745"/>
                  <wp:effectExtent l="0" t="0" r="0" b="0"/>
                  <wp:docPr id="10" name="Picture 10" descr="C:\msdokut\STANDARDIT\IHO\S64\Work 2015\S-64 findings by FFOY Aug2015\New picture originals\2.2.8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sdokut\STANDARDIT\IHO\S64\Work 2015\S-64 findings by FFOY Aug2015\New picture originals\2.2.8 picture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657" cy="2276248"/>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16E7841A" w14:textId="64DB66D6" w:rsidR="006F4476" w:rsidRDefault="006F4476" w:rsidP="006F4476">
            <w:pPr>
              <w:pStyle w:val="ISOSecretObservations"/>
              <w:spacing w:before="60" w:after="60" w:line="240" w:lineRule="auto"/>
            </w:pPr>
          </w:p>
        </w:tc>
      </w:tr>
      <w:tr w:rsidR="006F4476" w14:paraId="24225254" w14:textId="77777777" w:rsidTr="00F47C11">
        <w:trPr>
          <w:jc w:val="center"/>
        </w:trPr>
        <w:tc>
          <w:tcPr>
            <w:tcW w:w="559" w:type="dxa"/>
            <w:tcBorders>
              <w:top w:val="single" w:sz="6" w:space="0" w:color="auto"/>
              <w:bottom w:val="single" w:sz="6" w:space="0" w:color="auto"/>
            </w:tcBorders>
          </w:tcPr>
          <w:p w14:paraId="265B8489" w14:textId="439D7068"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1FF84F8B"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14103DD2" w14:textId="19FBF2B8" w:rsidR="006F4476" w:rsidRDefault="006F4476" w:rsidP="006F4476">
            <w:pPr>
              <w:pStyle w:val="ISOClause"/>
              <w:spacing w:before="60" w:after="60" w:line="240" w:lineRule="auto"/>
            </w:pPr>
            <w:r w:rsidRPr="00BA0A46">
              <w:rPr>
                <w:highlight w:val="yellow"/>
              </w:rPr>
              <w:t>2.3</w:t>
            </w:r>
          </w:p>
        </w:tc>
        <w:tc>
          <w:tcPr>
            <w:tcW w:w="1134" w:type="dxa"/>
            <w:tcBorders>
              <w:top w:val="single" w:sz="6" w:space="0" w:color="auto"/>
              <w:bottom w:val="single" w:sz="6" w:space="0" w:color="auto"/>
            </w:tcBorders>
          </w:tcPr>
          <w:p w14:paraId="4E206F37" w14:textId="77777777"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4D576739"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D1FD22C" w14:textId="7705F51A" w:rsidR="006F4476" w:rsidRDefault="006F4476" w:rsidP="006F4476">
            <w:pPr>
              <w:pStyle w:val="ISOComments"/>
              <w:spacing w:before="60" w:after="60"/>
              <w:rPr>
                <w:b/>
              </w:rPr>
            </w:pPr>
            <w:r>
              <w:rPr>
                <w:b/>
              </w:rPr>
              <w:t>Typo in setup: Test assumes without saying it in writing that display selectors are as for test 2.1.1</w:t>
            </w:r>
          </w:p>
          <w:p w14:paraId="691D57F7" w14:textId="14E6D64C" w:rsidR="006F4476" w:rsidRPr="00457483" w:rsidRDefault="006F4476" w:rsidP="006F4476">
            <w:pPr>
              <w:pStyle w:val="ISOComments"/>
              <w:spacing w:before="60" w:after="60"/>
            </w:pPr>
            <w:r>
              <w:t>This test cannot reference whole Setup of 2.1.1 as the chart cell selection is different.  Therefore this test requires own full list of Setup instructions.</w:t>
            </w:r>
          </w:p>
        </w:tc>
        <w:tc>
          <w:tcPr>
            <w:tcW w:w="4961" w:type="dxa"/>
            <w:tcBorders>
              <w:top w:val="single" w:sz="6" w:space="0" w:color="auto"/>
              <w:bottom w:val="single" w:sz="6" w:space="0" w:color="auto"/>
            </w:tcBorders>
          </w:tcPr>
          <w:p w14:paraId="141E8DD8" w14:textId="77777777" w:rsidR="006F4476" w:rsidRDefault="006F4476" w:rsidP="006F4476">
            <w:pPr>
              <w:pStyle w:val="ISOChange"/>
              <w:spacing w:before="60" w:after="60" w:line="240" w:lineRule="auto"/>
            </w:pPr>
            <w:r>
              <w:t>Replace</w:t>
            </w:r>
          </w:p>
          <w:p w14:paraId="79B92998" w14:textId="77777777" w:rsidR="006F4476" w:rsidRDefault="006F4476" w:rsidP="006F4476">
            <w:pPr>
              <w:pStyle w:val="ISOChange"/>
              <w:spacing w:before="60" w:after="60"/>
            </w:pPr>
            <w:r>
              <w:t>Load the following cell:</w:t>
            </w:r>
          </w:p>
          <w:p w14:paraId="3CCDB302" w14:textId="4F7DA561" w:rsidR="006F4476" w:rsidRDefault="006F4476" w:rsidP="006F4476">
            <w:pPr>
              <w:pStyle w:val="ISOChange"/>
              <w:spacing w:before="60" w:after="60"/>
            </w:pPr>
            <w:r>
              <w:t>2.1.1 Power Up\ENC_ROOT\GB5X01SW.000</w:t>
            </w:r>
          </w:p>
          <w:p w14:paraId="3A5924A6" w14:textId="77777777" w:rsidR="006F4476" w:rsidRDefault="006F4476" w:rsidP="006F4476">
            <w:pPr>
              <w:pStyle w:val="ISOChange"/>
              <w:spacing w:before="60" w:after="60" w:line="240" w:lineRule="auto"/>
            </w:pPr>
            <w:r>
              <w:t>By</w:t>
            </w:r>
          </w:p>
          <w:p w14:paraId="3B23AFC4" w14:textId="77777777" w:rsidR="006F4476" w:rsidRDefault="006F4476" w:rsidP="006F4476">
            <w:pPr>
              <w:pStyle w:val="ISOChange"/>
              <w:spacing w:before="60" w:after="60"/>
            </w:pPr>
            <w:r>
              <w:t>Load the following cell:</w:t>
            </w:r>
          </w:p>
          <w:p w14:paraId="778E1F4D" w14:textId="631AD2EF" w:rsidR="006F4476" w:rsidRDefault="006F4476" w:rsidP="006F4476">
            <w:pPr>
              <w:pStyle w:val="ISOChange"/>
              <w:spacing w:before="60" w:after="60" w:line="240" w:lineRule="auto"/>
            </w:pPr>
            <w:r>
              <w:t>2.1.1 Power Up\ENC_ROOT\GB5X01SW.000</w:t>
            </w:r>
          </w:p>
          <w:p w14:paraId="152BD2D3" w14:textId="3F883196" w:rsidR="006F4476" w:rsidRDefault="006F4476" w:rsidP="006F4476">
            <w:pPr>
              <w:pStyle w:val="ISOChange"/>
              <w:spacing w:before="60" w:after="60"/>
            </w:pPr>
            <w:r>
              <w:t>Select Viewing group layer Standard</w:t>
            </w:r>
          </w:p>
          <w:p w14:paraId="4D43A7D1" w14:textId="77777777" w:rsidR="006F4476" w:rsidRDefault="006F4476" w:rsidP="006F4476">
            <w:pPr>
              <w:pStyle w:val="ISOChange"/>
              <w:spacing w:before="60" w:after="60"/>
            </w:pPr>
            <w:r>
              <w:t>Set the safety contour value to 8 m</w:t>
            </w:r>
          </w:p>
          <w:p w14:paraId="3789DB7C" w14:textId="77777777" w:rsidR="006F4476" w:rsidRDefault="006F4476" w:rsidP="006F4476">
            <w:pPr>
              <w:pStyle w:val="ISOChange"/>
              <w:spacing w:before="60" w:after="60"/>
            </w:pPr>
            <w:r>
              <w:t>Set the safety depth value to 8 m</w:t>
            </w:r>
          </w:p>
          <w:p w14:paraId="3EB606BA" w14:textId="77777777" w:rsidR="006F4476" w:rsidRDefault="006F4476" w:rsidP="006F4476">
            <w:pPr>
              <w:pStyle w:val="ISOChange"/>
              <w:spacing w:before="60" w:after="60"/>
            </w:pPr>
            <w:r>
              <w:t>Select Symbolized Boundaries</w:t>
            </w:r>
          </w:p>
          <w:p w14:paraId="23D86BD4" w14:textId="77777777" w:rsidR="006F4476" w:rsidRDefault="006F4476" w:rsidP="006F4476">
            <w:pPr>
              <w:pStyle w:val="ISOChange"/>
              <w:spacing w:before="60" w:after="60" w:line="240" w:lineRule="auto"/>
            </w:pPr>
            <w:r>
              <w:t>Select Paper chart symbols</w:t>
            </w:r>
          </w:p>
          <w:p w14:paraId="5EEDA530" w14:textId="77777777" w:rsidR="006F4476" w:rsidRDefault="006F4476" w:rsidP="006F4476">
            <w:pPr>
              <w:pStyle w:val="ISOChange"/>
              <w:spacing w:before="60" w:after="60" w:line="240" w:lineRule="auto"/>
            </w:pPr>
            <w:r>
              <w:t>S</w:t>
            </w:r>
            <w:r w:rsidRPr="00162FAE">
              <w:t xml:space="preserve">elect Highlight </w:t>
            </w:r>
            <w:r>
              <w:t>date dependent</w:t>
            </w:r>
          </w:p>
          <w:p w14:paraId="034B85EA" w14:textId="2553C8A4" w:rsidR="006F4476" w:rsidRDefault="006F4476" w:rsidP="006F4476">
            <w:pPr>
              <w:pStyle w:val="ISOChange"/>
              <w:spacing w:before="60" w:after="60" w:line="240" w:lineRule="auto"/>
            </w:pPr>
            <w:r>
              <w:t>Select Spot soundings</w:t>
            </w:r>
          </w:p>
        </w:tc>
        <w:tc>
          <w:tcPr>
            <w:tcW w:w="2010" w:type="dxa"/>
            <w:tcBorders>
              <w:top w:val="single" w:sz="6" w:space="0" w:color="auto"/>
              <w:bottom w:val="single" w:sz="6" w:space="0" w:color="auto"/>
            </w:tcBorders>
          </w:tcPr>
          <w:p w14:paraId="035D0F58" w14:textId="50050CD6" w:rsidR="006F4476" w:rsidRDefault="006F4476" w:rsidP="006F4476">
            <w:pPr>
              <w:pStyle w:val="ISOSecretObservations"/>
              <w:spacing w:before="60" w:after="60" w:line="240" w:lineRule="auto"/>
            </w:pPr>
          </w:p>
        </w:tc>
      </w:tr>
      <w:tr w:rsidR="006F4476" w14:paraId="6B87F150" w14:textId="77777777" w:rsidTr="00415937">
        <w:trPr>
          <w:jc w:val="center"/>
        </w:trPr>
        <w:tc>
          <w:tcPr>
            <w:tcW w:w="559" w:type="dxa"/>
            <w:tcBorders>
              <w:top w:val="single" w:sz="6" w:space="0" w:color="auto"/>
              <w:bottom w:val="single" w:sz="6" w:space="0" w:color="auto"/>
            </w:tcBorders>
          </w:tcPr>
          <w:p w14:paraId="2908360A" w14:textId="2A5435CC"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3B0DEFAE"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20B0BC15" w14:textId="77777777" w:rsidR="006F4476" w:rsidRDefault="006F4476" w:rsidP="006F4476">
            <w:pPr>
              <w:pStyle w:val="ISOClause"/>
              <w:spacing w:before="60" w:after="60" w:line="240" w:lineRule="auto"/>
            </w:pPr>
            <w:r w:rsidRPr="00BA0A46">
              <w:rPr>
                <w:highlight w:val="yellow"/>
              </w:rPr>
              <w:t>2.3</w:t>
            </w:r>
          </w:p>
        </w:tc>
        <w:tc>
          <w:tcPr>
            <w:tcW w:w="1134" w:type="dxa"/>
            <w:tcBorders>
              <w:top w:val="single" w:sz="6" w:space="0" w:color="auto"/>
              <w:bottom w:val="single" w:sz="6" w:space="0" w:color="auto"/>
            </w:tcBorders>
          </w:tcPr>
          <w:p w14:paraId="372C2B40" w14:textId="77777777" w:rsidR="006F4476" w:rsidRDefault="006F4476" w:rsidP="006F4476">
            <w:pPr>
              <w:pStyle w:val="ISOParagraph"/>
              <w:spacing w:before="60" w:after="60" w:line="240" w:lineRule="auto"/>
            </w:pPr>
            <w:r>
              <w:t>Action</w:t>
            </w:r>
          </w:p>
        </w:tc>
        <w:tc>
          <w:tcPr>
            <w:tcW w:w="709" w:type="dxa"/>
            <w:tcBorders>
              <w:top w:val="single" w:sz="6" w:space="0" w:color="auto"/>
              <w:bottom w:val="single" w:sz="6" w:space="0" w:color="auto"/>
            </w:tcBorders>
          </w:tcPr>
          <w:p w14:paraId="348403E0"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2B20D18" w14:textId="1C579F58" w:rsidR="006F4476" w:rsidRPr="009638D5" w:rsidRDefault="006F4476" w:rsidP="006F4476">
            <w:pPr>
              <w:pStyle w:val="ISOComments"/>
              <w:spacing w:before="60" w:after="60" w:line="240" w:lineRule="auto"/>
              <w:rPr>
                <w:b/>
              </w:rPr>
            </w:pPr>
            <w:r>
              <w:rPr>
                <w:b/>
              </w:rPr>
              <w:t>Typo in action - S</w:t>
            </w:r>
            <w:r w:rsidRPr="009638D5">
              <w:rPr>
                <w:b/>
              </w:rPr>
              <w:t xml:space="preserve">ome instructions include </w:t>
            </w:r>
            <w:proofErr w:type="spellStart"/>
            <w:r w:rsidRPr="009638D5">
              <w:rPr>
                <w:b/>
              </w:rPr>
              <w:t>topmark</w:t>
            </w:r>
            <w:proofErr w:type="spellEnd"/>
            <w:r w:rsidRPr="009638D5">
              <w:rPr>
                <w:b/>
              </w:rPr>
              <w:t xml:space="preserve"> while others miss it</w:t>
            </w:r>
          </w:p>
          <w:p w14:paraId="4795891B" w14:textId="77777777" w:rsidR="006F4476" w:rsidRDefault="006F4476" w:rsidP="006F4476">
            <w:pPr>
              <w:pStyle w:val="ISOComments"/>
              <w:spacing w:before="60" w:after="60" w:line="240" w:lineRule="auto"/>
            </w:pPr>
            <w:r>
              <w:t xml:space="preserve">The object model of S-57 have separate body of buoy and </w:t>
            </w:r>
            <w:proofErr w:type="spellStart"/>
            <w:r>
              <w:t>topmark</w:t>
            </w:r>
            <w:proofErr w:type="spellEnd"/>
            <w:r>
              <w:t xml:space="preserve"> of buoy.  Instructions in action should take care both the body and </w:t>
            </w:r>
            <w:proofErr w:type="spellStart"/>
            <w:r>
              <w:t>topmark</w:t>
            </w:r>
            <w:proofErr w:type="spellEnd"/>
            <w:r>
              <w:t xml:space="preserve"> of buoy.  This is correct for step 4. </w:t>
            </w:r>
            <w:proofErr w:type="gramStart"/>
            <w:r>
              <w:t>j</w:t>
            </w:r>
            <w:proofErr w:type="gramEnd"/>
            <w:r>
              <w:t xml:space="preserve">. but not correct for steps 1. </w:t>
            </w:r>
            <w:proofErr w:type="gramStart"/>
            <w:r>
              <w:t>c</w:t>
            </w:r>
            <w:proofErr w:type="gramEnd"/>
            <w:r>
              <w:t>. and 1. c.</w:t>
            </w:r>
          </w:p>
        </w:tc>
        <w:tc>
          <w:tcPr>
            <w:tcW w:w="4961" w:type="dxa"/>
            <w:tcBorders>
              <w:top w:val="single" w:sz="6" w:space="0" w:color="auto"/>
              <w:bottom w:val="single" w:sz="6" w:space="0" w:color="auto"/>
            </w:tcBorders>
          </w:tcPr>
          <w:p w14:paraId="4EB9BDC1" w14:textId="77777777" w:rsidR="006F4476" w:rsidRDefault="006F4476" w:rsidP="006F4476">
            <w:pPr>
              <w:pStyle w:val="ISOChange"/>
              <w:spacing w:before="60" w:after="60" w:line="240" w:lineRule="auto"/>
            </w:pPr>
            <w:r>
              <w:t>Change as below:</w:t>
            </w:r>
          </w:p>
          <w:p w14:paraId="46B17300" w14:textId="77777777" w:rsidR="006F4476" w:rsidRDefault="006F4476" w:rsidP="006F4476">
            <w:pPr>
              <w:pStyle w:val="ISOChange"/>
              <w:spacing w:before="60" w:after="60" w:line="240" w:lineRule="auto"/>
            </w:pPr>
            <w:r>
              <w:t xml:space="preserve">1. b. Insert East Cardinal buoys including </w:t>
            </w:r>
            <w:proofErr w:type="spellStart"/>
            <w:r>
              <w:t>topmarks</w:t>
            </w:r>
            <w:proofErr w:type="spellEnd"/>
            <w:r>
              <w:t xml:space="preserve"> …</w:t>
            </w:r>
          </w:p>
          <w:p w14:paraId="20959155" w14:textId="77777777" w:rsidR="006F4476" w:rsidRDefault="006F4476" w:rsidP="006F4476">
            <w:pPr>
              <w:pStyle w:val="ISOChange"/>
              <w:spacing w:before="60" w:after="60" w:line="240" w:lineRule="auto"/>
            </w:pPr>
            <w:r>
              <w:t xml:space="preserve">1. c. Insert West Cardinal buoy including </w:t>
            </w:r>
            <w:proofErr w:type="spellStart"/>
            <w:r>
              <w:t>topmark</w:t>
            </w:r>
            <w:proofErr w:type="spellEnd"/>
            <w:r>
              <w:t xml:space="preserve"> …</w:t>
            </w:r>
          </w:p>
        </w:tc>
        <w:tc>
          <w:tcPr>
            <w:tcW w:w="2010" w:type="dxa"/>
            <w:tcBorders>
              <w:top w:val="single" w:sz="6" w:space="0" w:color="auto"/>
              <w:bottom w:val="single" w:sz="6" w:space="0" w:color="auto"/>
            </w:tcBorders>
          </w:tcPr>
          <w:p w14:paraId="24F5248D" w14:textId="6CCA5990" w:rsidR="006F4476" w:rsidRDefault="006F4476" w:rsidP="006F4476">
            <w:pPr>
              <w:pStyle w:val="ISOSecretObservations"/>
              <w:spacing w:before="60" w:after="60" w:line="240" w:lineRule="auto"/>
            </w:pPr>
          </w:p>
        </w:tc>
      </w:tr>
      <w:tr w:rsidR="006F4476" w14:paraId="1BB3A230" w14:textId="77777777" w:rsidTr="00415937">
        <w:trPr>
          <w:jc w:val="center"/>
        </w:trPr>
        <w:tc>
          <w:tcPr>
            <w:tcW w:w="559" w:type="dxa"/>
            <w:tcBorders>
              <w:top w:val="single" w:sz="6" w:space="0" w:color="auto"/>
              <w:bottom w:val="single" w:sz="6" w:space="0" w:color="auto"/>
            </w:tcBorders>
          </w:tcPr>
          <w:p w14:paraId="59417DD3"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4084F9EB"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48748649" w14:textId="77777777" w:rsidR="006F4476" w:rsidRDefault="006F4476" w:rsidP="006F4476">
            <w:pPr>
              <w:pStyle w:val="ISOClause"/>
              <w:spacing w:before="60" w:after="60" w:line="240" w:lineRule="auto"/>
            </w:pPr>
            <w:r w:rsidRPr="00BA0A46">
              <w:rPr>
                <w:highlight w:val="yellow"/>
              </w:rPr>
              <w:t>2.3</w:t>
            </w:r>
          </w:p>
        </w:tc>
        <w:tc>
          <w:tcPr>
            <w:tcW w:w="1134" w:type="dxa"/>
            <w:tcBorders>
              <w:top w:val="single" w:sz="6" w:space="0" w:color="auto"/>
              <w:bottom w:val="single" w:sz="6" w:space="0" w:color="auto"/>
            </w:tcBorders>
          </w:tcPr>
          <w:p w14:paraId="39507729" w14:textId="77777777" w:rsidR="006F4476" w:rsidRDefault="006F4476" w:rsidP="006F4476">
            <w:pPr>
              <w:pStyle w:val="ISOParagraph"/>
              <w:spacing w:before="60" w:after="60" w:line="240" w:lineRule="auto"/>
            </w:pPr>
            <w:r>
              <w:t>Action</w:t>
            </w:r>
          </w:p>
        </w:tc>
        <w:tc>
          <w:tcPr>
            <w:tcW w:w="709" w:type="dxa"/>
            <w:tcBorders>
              <w:top w:val="single" w:sz="6" w:space="0" w:color="auto"/>
              <w:bottom w:val="single" w:sz="6" w:space="0" w:color="auto"/>
            </w:tcBorders>
          </w:tcPr>
          <w:p w14:paraId="5EF83529"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3349F21" w14:textId="47C8080C" w:rsidR="006F4476" w:rsidRPr="009638D5" w:rsidRDefault="006F4476" w:rsidP="006F4476">
            <w:pPr>
              <w:pStyle w:val="ISOComments"/>
              <w:spacing w:before="60" w:after="60" w:line="240" w:lineRule="auto"/>
              <w:rPr>
                <w:b/>
                <w:lang w:val="en-CA"/>
              </w:rPr>
            </w:pPr>
            <w:r>
              <w:rPr>
                <w:b/>
                <w:lang w:val="en-CA"/>
              </w:rPr>
              <w:t>Typo in date - E</w:t>
            </w:r>
            <w:r w:rsidRPr="009638D5">
              <w:rPr>
                <w:b/>
                <w:lang w:val="en-CA"/>
              </w:rPr>
              <w:t>xtra character</w:t>
            </w:r>
          </w:p>
          <w:p w14:paraId="731C5ADB" w14:textId="77777777" w:rsidR="006F4476" w:rsidRDefault="006F4476" w:rsidP="006F4476">
            <w:pPr>
              <w:pStyle w:val="ISOComments"/>
              <w:spacing w:before="60" w:after="60" w:line="240" w:lineRule="auto"/>
              <w:rPr>
                <w:lang w:val="en-CA"/>
              </w:rPr>
            </w:pPr>
            <w:r>
              <w:rPr>
                <w:lang w:val="en-CA"/>
              </w:rPr>
              <w:t>There is a typo in date string, indicated by red colour below.  The typo is repeated 4 times in steps: 2, 3, 5 and 6.</w:t>
            </w:r>
          </w:p>
          <w:p w14:paraId="010F19B1" w14:textId="77777777" w:rsidR="006F4476" w:rsidRDefault="006F4476" w:rsidP="006F4476">
            <w:pPr>
              <w:pStyle w:val="ISOComments"/>
              <w:spacing w:before="60" w:after="60" w:line="240" w:lineRule="auto"/>
              <w:rPr>
                <w:lang w:val="en-CA"/>
              </w:rPr>
            </w:pPr>
            <w:r>
              <w:rPr>
                <w:lang w:val="en-CA"/>
              </w:rPr>
              <w:t>20</w:t>
            </w:r>
            <w:r w:rsidRPr="00F403AD">
              <w:rPr>
                <w:color w:val="FF0000"/>
                <w:lang w:val="en-CA"/>
              </w:rPr>
              <w:t>1</w:t>
            </w:r>
            <w:r>
              <w:rPr>
                <w:lang w:val="en-CA"/>
              </w:rPr>
              <w:t>150220</w:t>
            </w:r>
          </w:p>
          <w:p w14:paraId="65760E3E" w14:textId="77777777" w:rsidR="006F4476" w:rsidRDefault="006F4476" w:rsidP="006F4476">
            <w:pPr>
              <w:pStyle w:val="ISOComments"/>
              <w:spacing w:before="60" w:after="60" w:line="240" w:lineRule="auto"/>
              <w:rPr>
                <w:lang w:val="en-CA"/>
              </w:rPr>
            </w:pPr>
          </w:p>
          <w:p w14:paraId="7D0D4DEA" w14:textId="77777777" w:rsidR="006F4476" w:rsidRDefault="006F4476" w:rsidP="006F4476">
            <w:pPr>
              <w:pStyle w:val="ISOComments"/>
              <w:spacing w:before="60" w:after="60" w:line="240" w:lineRule="auto"/>
              <w:rPr>
                <w:lang w:val="en-CA"/>
              </w:rPr>
            </w:pPr>
          </w:p>
          <w:p w14:paraId="027311B5" w14:textId="77777777" w:rsidR="006F4476" w:rsidRDefault="006F4476" w:rsidP="006F4476">
            <w:pPr>
              <w:pStyle w:val="ISOComments"/>
              <w:spacing w:before="60" w:after="60" w:line="240" w:lineRule="auto"/>
              <w:rPr>
                <w:lang w:val="en-CA"/>
              </w:rPr>
            </w:pPr>
          </w:p>
          <w:p w14:paraId="21D67228" w14:textId="77777777" w:rsidR="006F4476" w:rsidRPr="00B479BE" w:rsidRDefault="006F4476" w:rsidP="006F4476">
            <w:pPr>
              <w:pStyle w:val="ISOComments"/>
              <w:spacing w:before="60" w:after="60" w:line="240" w:lineRule="auto"/>
              <w:rPr>
                <w:lang w:val="en-CA"/>
              </w:rPr>
            </w:pPr>
          </w:p>
        </w:tc>
        <w:tc>
          <w:tcPr>
            <w:tcW w:w="4961" w:type="dxa"/>
            <w:tcBorders>
              <w:top w:val="single" w:sz="6" w:space="0" w:color="auto"/>
              <w:bottom w:val="single" w:sz="6" w:space="0" w:color="auto"/>
            </w:tcBorders>
          </w:tcPr>
          <w:p w14:paraId="3AE61FE7" w14:textId="77777777" w:rsidR="006F4476" w:rsidRDefault="006F4476" w:rsidP="006F4476">
            <w:pPr>
              <w:pStyle w:val="ISOChange"/>
              <w:spacing w:before="60" w:after="60" w:line="240" w:lineRule="auto"/>
              <w:rPr>
                <w:lang w:val="en-CA"/>
              </w:rPr>
            </w:pPr>
            <w:r>
              <w:rPr>
                <w:lang w:val="en-CA"/>
              </w:rPr>
              <w:t>Fix all 4 places of type as below</w:t>
            </w:r>
          </w:p>
          <w:p w14:paraId="2962C3AD" w14:textId="77777777" w:rsidR="006F4476" w:rsidRPr="00B479BE" w:rsidRDefault="006F4476" w:rsidP="006F4476">
            <w:pPr>
              <w:pStyle w:val="ISOChange"/>
              <w:spacing w:before="60" w:after="60" w:line="240" w:lineRule="auto"/>
              <w:rPr>
                <w:lang w:val="en-CA"/>
              </w:rPr>
            </w:pPr>
            <w:r>
              <w:rPr>
                <w:lang w:val="en-CA"/>
              </w:rPr>
              <w:t>20150220</w:t>
            </w:r>
          </w:p>
        </w:tc>
        <w:tc>
          <w:tcPr>
            <w:tcW w:w="2010" w:type="dxa"/>
            <w:tcBorders>
              <w:top w:val="single" w:sz="6" w:space="0" w:color="auto"/>
              <w:bottom w:val="single" w:sz="6" w:space="0" w:color="auto"/>
            </w:tcBorders>
          </w:tcPr>
          <w:p w14:paraId="4CF986C2" w14:textId="29DAD1C4" w:rsidR="006F4476" w:rsidRDefault="006F4476" w:rsidP="006F4476">
            <w:pPr>
              <w:pStyle w:val="ISOSecretObservations"/>
              <w:spacing w:before="60" w:after="60" w:line="240" w:lineRule="auto"/>
            </w:pPr>
          </w:p>
        </w:tc>
      </w:tr>
      <w:tr w:rsidR="006F4476" w14:paraId="4343E4BE" w14:textId="77777777" w:rsidTr="00415937">
        <w:trPr>
          <w:jc w:val="center"/>
        </w:trPr>
        <w:tc>
          <w:tcPr>
            <w:tcW w:w="559" w:type="dxa"/>
            <w:tcBorders>
              <w:top w:val="single" w:sz="6" w:space="0" w:color="auto"/>
              <w:bottom w:val="single" w:sz="6" w:space="0" w:color="auto"/>
            </w:tcBorders>
          </w:tcPr>
          <w:p w14:paraId="01339F37"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346FA014"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395CE15B" w14:textId="1EAB2A29" w:rsidR="006F4476" w:rsidRDefault="006F4476" w:rsidP="006F4476">
            <w:pPr>
              <w:pStyle w:val="ISOClause"/>
              <w:spacing w:before="60" w:after="60" w:line="240" w:lineRule="auto"/>
            </w:pPr>
            <w:r w:rsidRPr="00BA0A46">
              <w:rPr>
                <w:highlight w:val="yellow"/>
              </w:rPr>
              <w:t>2.3</w:t>
            </w:r>
          </w:p>
        </w:tc>
        <w:tc>
          <w:tcPr>
            <w:tcW w:w="1134" w:type="dxa"/>
            <w:tcBorders>
              <w:top w:val="single" w:sz="6" w:space="0" w:color="auto"/>
              <w:bottom w:val="single" w:sz="6" w:space="0" w:color="auto"/>
            </w:tcBorders>
          </w:tcPr>
          <w:p w14:paraId="3B3E26FB" w14:textId="277D3845" w:rsidR="006F4476" w:rsidRDefault="006F4476" w:rsidP="006F4476">
            <w:pPr>
              <w:pStyle w:val="ISOParagraph"/>
              <w:spacing w:before="60" w:after="60" w:line="240" w:lineRule="auto"/>
            </w:pPr>
            <w:r>
              <w:t>Results</w:t>
            </w:r>
          </w:p>
        </w:tc>
        <w:tc>
          <w:tcPr>
            <w:tcW w:w="709" w:type="dxa"/>
            <w:tcBorders>
              <w:top w:val="single" w:sz="6" w:space="0" w:color="auto"/>
              <w:bottom w:val="single" w:sz="6" w:space="0" w:color="auto"/>
            </w:tcBorders>
          </w:tcPr>
          <w:p w14:paraId="5A6A2EEB" w14:textId="09E46C96"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D52393E" w14:textId="3FF725DD" w:rsidR="006F4476" w:rsidRDefault="006F4476" w:rsidP="006F4476">
            <w:pPr>
              <w:pStyle w:val="ISOComments"/>
              <w:spacing w:before="60" w:after="60" w:line="240" w:lineRule="auto"/>
              <w:rPr>
                <w:b/>
                <w:lang w:val="en-CA"/>
              </w:rPr>
            </w:pPr>
            <w:r>
              <w:rPr>
                <w:b/>
                <w:lang w:val="en-CA"/>
              </w:rPr>
              <w:t>Mistakes in 6</w:t>
            </w:r>
            <w:r w:rsidRPr="001B6BB0">
              <w:rPr>
                <w:b/>
                <w:vertAlign w:val="superscript"/>
                <w:lang w:val="en-CA"/>
              </w:rPr>
              <w:t>th</w:t>
            </w:r>
            <w:r>
              <w:rPr>
                <w:b/>
                <w:lang w:val="en-CA"/>
              </w:rPr>
              <w:t xml:space="preserve"> plot</w:t>
            </w:r>
          </w:p>
          <w:p w14:paraId="77DB0A80" w14:textId="77777777" w:rsidR="006F4476" w:rsidRDefault="006F4476" w:rsidP="006F4476">
            <w:pPr>
              <w:pStyle w:val="ISOComments"/>
              <w:spacing w:before="60" w:after="60" w:line="240" w:lineRule="auto"/>
              <w:rPr>
                <w:lang w:val="en-CA"/>
              </w:rPr>
            </w:pPr>
            <w:r>
              <w:rPr>
                <w:lang w:val="en-CA"/>
              </w:rPr>
              <w:t>Manual update review highlight is correctly for items h-j.  However the manual updates (items a, b, c and f) not subject to review highlight miss the standard manual update symbol</w:t>
            </w:r>
          </w:p>
          <w:p w14:paraId="3696CF01" w14:textId="48E1EA6A" w:rsidR="006F4476" w:rsidRPr="001E71FA" w:rsidRDefault="006F4476" w:rsidP="006F4476">
            <w:pPr>
              <w:pStyle w:val="ISOComments"/>
              <w:spacing w:before="60" w:after="60" w:line="240" w:lineRule="auto"/>
              <w:rPr>
                <w:lang w:val="en-CA"/>
              </w:rPr>
            </w:pPr>
            <w:r>
              <w:object w:dxaOrig="6480" w:dyaOrig="7105" w14:anchorId="21FE5AF5">
                <v:shape id="_x0000_i1026" type="#_x0000_t75" style="width:216.85pt;height:237.75pt" o:ole="">
                  <v:imagedata r:id="rId14" o:title=""/>
                </v:shape>
                <o:OLEObject Type="Embed" ProgID="PBrush" ShapeID="_x0000_i1026" DrawAspect="Content" ObjectID="_1514808179" r:id="rId15"/>
              </w:object>
            </w:r>
          </w:p>
        </w:tc>
        <w:tc>
          <w:tcPr>
            <w:tcW w:w="4961" w:type="dxa"/>
            <w:tcBorders>
              <w:top w:val="single" w:sz="6" w:space="0" w:color="auto"/>
              <w:bottom w:val="single" w:sz="6" w:space="0" w:color="auto"/>
            </w:tcBorders>
          </w:tcPr>
          <w:p w14:paraId="48A8FD77" w14:textId="1D16EC37" w:rsidR="006F4476" w:rsidRDefault="006F4476" w:rsidP="006F4476">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4913DDB6" w14:textId="77777777" w:rsidR="006F4476" w:rsidRDefault="006F4476" w:rsidP="006F4476">
            <w:pPr>
              <w:pStyle w:val="ISOChange"/>
              <w:spacing w:before="60" w:after="60" w:line="240" w:lineRule="auto"/>
              <w:rPr>
                <w:szCs w:val="18"/>
              </w:rPr>
            </w:pPr>
            <w:r>
              <w:rPr>
                <w:szCs w:val="18"/>
              </w:rPr>
              <w:t>2.3 picture 6.PNG</w:t>
            </w:r>
          </w:p>
          <w:p w14:paraId="1A2D6FB4" w14:textId="77777777" w:rsidR="006F4476" w:rsidRDefault="006F4476" w:rsidP="006F4476">
            <w:pPr>
              <w:pStyle w:val="ISOChange"/>
              <w:spacing w:before="60" w:after="60" w:line="240" w:lineRule="auto"/>
              <w:rPr>
                <w:szCs w:val="18"/>
              </w:rPr>
            </w:pPr>
          </w:p>
          <w:p w14:paraId="60AE4E9B" w14:textId="77777777" w:rsidR="006F4476" w:rsidRDefault="006F4476" w:rsidP="006F4476">
            <w:pPr>
              <w:pStyle w:val="ISOChange"/>
              <w:spacing w:before="60" w:after="60" w:line="240" w:lineRule="auto"/>
              <w:rPr>
                <w:szCs w:val="18"/>
              </w:rPr>
            </w:pPr>
          </w:p>
          <w:p w14:paraId="529026D7" w14:textId="38CF73DC" w:rsidR="006F4476" w:rsidRDefault="006F4476" w:rsidP="006F4476">
            <w:pPr>
              <w:pStyle w:val="ISOChange"/>
              <w:spacing w:before="60" w:after="60" w:line="240" w:lineRule="auto"/>
              <w:rPr>
                <w:lang w:val="en-CA"/>
              </w:rPr>
            </w:pPr>
            <w:r w:rsidRPr="007424A7">
              <w:rPr>
                <w:noProof/>
                <w:lang w:eastAsia="en-GB"/>
              </w:rPr>
              <w:drawing>
                <wp:inline distT="0" distB="0" distL="0" distR="0" wp14:anchorId="2A4D48EE" wp14:editId="7FC5C1F2">
                  <wp:extent cx="2761520" cy="3027872"/>
                  <wp:effectExtent l="0" t="0" r="1270" b="1270"/>
                  <wp:docPr id="15" name="Picture 15" descr="C:\msdokut\STANDARDIT\IHO\S64\Work 2015\S-64 findings by FFOY Aug2015\New picture originals\2.3 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sdokut\STANDARDIT\IHO\S64\Work 2015\S-64 findings by FFOY Aug2015\New picture originals\2.3 picture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4601" cy="3053179"/>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7F2ED8E6" w14:textId="332C29D2" w:rsidR="006F4476" w:rsidRDefault="006F4476" w:rsidP="006F4476">
            <w:pPr>
              <w:pStyle w:val="ISOSecretObservations"/>
              <w:spacing w:before="60" w:after="60" w:line="240" w:lineRule="auto"/>
            </w:pPr>
          </w:p>
        </w:tc>
      </w:tr>
      <w:tr w:rsidR="006F4476" w14:paraId="4E93D455" w14:textId="77777777" w:rsidTr="00415937">
        <w:trPr>
          <w:jc w:val="center"/>
        </w:trPr>
        <w:tc>
          <w:tcPr>
            <w:tcW w:w="559" w:type="dxa"/>
            <w:tcBorders>
              <w:top w:val="single" w:sz="6" w:space="0" w:color="auto"/>
              <w:bottom w:val="single" w:sz="6" w:space="0" w:color="auto"/>
            </w:tcBorders>
          </w:tcPr>
          <w:p w14:paraId="0B34BD73"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0154A79E"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27AF0CC6" w14:textId="18459720" w:rsidR="006F4476" w:rsidRDefault="006F4476" w:rsidP="006F4476">
            <w:pPr>
              <w:pStyle w:val="ISOClause"/>
              <w:spacing w:before="60" w:after="60" w:line="240" w:lineRule="auto"/>
            </w:pPr>
            <w:r w:rsidRPr="00BA0A46">
              <w:rPr>
                <w:highlight w:val="yellow"/>
              </w:rPr>
              <w:t>2.3</w:t>
            </w:r>
          </w:p>
        </w:tc>
        <w:tc>
          <w:tcPr>
            <w:tcW w:w="1134" w:type="dxa"/>
            <w:tcBorders>
              <w:top w:val="single" w:sz="6" w:space="0" w:color="auto"/>
              <w:bottom w:val="single" w:sz="6" w:space="0" w:color="auto"/>
            </w:tcBorders>
          </w:tcPr>
          <w:p w14:paraId="0189E080" w14:textId="40C35CB9" w:rsidR="006F4476" w:rsidRDefault="006F4476" w:rsidP="006F4476">
            <w:pPr>
              <w:pStyle w:val="ISOParagraph"/>
              <w:spacing w:before="60" w:after="60" w:line="240" w:lineRule="auto"/>
            </w:pPr>
            <w:r>
              <w:t>Results</w:t>
            </w:r>
          </w:p>
        </w:tc>
        <w:tc>
          <w:tcPr>
            <w:tcW w:w="709" w:type="dxa"/>
            <w:tcBorders>
              <w:top w:val="single" w:sz="6" w:space="0" w:color="auto"/>
              <w:bottom w:val="single" w:sz="6" w:space="0" w:color="auto"/>
            </w:tcBorders>
          </w:tcPr>
          <w:p w14:paraId="217641F1" w14:textId="21C90498"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7C1F776" w14:textId="414EC5D7" w:rsidR="006F4476" w:rsidRDefault="006F4476" w:rsidP="006F4476">
            <w:pPr>
              <w:pStyle w:val="ISOComments"/>
              <w:spacing w:before="60" w:after="60" w:line="240" w:lineRule="auto"/>
              <w:rPr>
                <w:b/>
                <w:lang w:val="en-CA"/>
              </w:rPr>
            </w:pPr>
            <w:r>
              <w:rPr>
                <w:b/>
                <w:lang w:val="en-CA"/>
              </w:rPr>
              <w:t>Numbering of results fail to follow numbering of actions</w:t>
            </w:r>
          </w:p>
          <w:p w14:paraId="61DDC1F1" w14:textId="4E263221" w:rsidR="006F4476" w:rsidRDefault="006F4476" w:rsidP="006F4476">
            <w:pPr>
              <w:pStyle w:val="ISOComments"/>
              <w:spacing w:before="60" w:after="60" w:line="240" w:lineRule="auto"/>
              <w:rPr>
                <w:lang w:val="en-CA"/>
              </w:rPr>
            </w:pPr>
            <w:r>
              <w:rPr>
                <w:lang w:val="en-CA"/>
              </w:rPr>
              <w:t>It is looking like that numbering of pictures in results is trying to follow numbering of actions, but there are mistakes.</w:t>
            </w:r>
          </w:p>
          <w:p w14:paraId="50CC758F" w14:textId="4CC4D875" w:rsidR="006F4476" w:rsidRPr="00EA4F10" w:rsidRDefault="006F4476" w:rsidP="006F4476">
            <w:pPr>
              <w:pStyle w:val="ISOComments"/>
              <w:spacing w:before="60" w:after="60" w:line="240" w:lineRule="auto"/>
              <w:rPr>
                <w:lang w:val="en-CA"/>
              </w:rPr>
            </w:pPr>
          </w:p>
        </w:tc>
        <w:tc>
          <w:tcPr>
            <w:tcW w:w="4961" w:type="dxa"/>
            <w:tcBorders>
              <w:top w:val="single" w:sz="6" w:space="0" w:color="auto"/>
              <w:bottom w:val="single" w:sz="6" w:space="0" w:color="auto"/>
            </w:tcBorders>
          </w:tcPr>
          <w:p w14:paraId="46092454" w14:textId="1A0A8D84" w:rsidR="006F4476" w:rsidRDefault="006F4476" w:rsidP="006F4476">
            <w:pPr>
              <w:pStyle w:val="ISOChange"/>
              <w:spacing w:before="60" w:after="60" w:line="240" w:lineRule="auto"/>
              <w:rPr>
                <w:szCs w:val="18"/>
              </w:rPr>
            </w:pPr>
            <w:r>
              <w:rPr>
                <w:szCs w:val="18"/>
              </w:rPr>
              <w:t>Change numbering of results from</w:t>
            </w:r>
          </w:p>
          <w:p w14:paraId="46B8234A" w14:textId="60D837B3" w:rsidR="006F4476" w:rsidRDefault="006F4476" w:rsidP="006F4476">
            <w:pPr>
              <w:pStyle w:val="ISOChange"/>
              <w:spacing w:before="60" w:after="60" w:line="240" w:lineRule="auto"/>
              <w:rPr>
                <w:szCs w:val="18"/>
              </w:rPr>
            </w:pPr>
            <w:r>
              <w:rPr>
                <w:szCs w:val="18"/>
              </w:rPr>
              <w:t xml:space="preserve">2, 3, </w:t>
            </w:r>
            <w:r w:rsidRPr="002473F8">
              <w:rPr>
                <w:color w:val="FF0000"/>
                <w:szCs w:val="18"/>
              </w:rPr>
              <w:t>4</w:t>
            </w:r>
            <w:r>
              <w:rPr>
                <w:szCs w:val="18"/>
              </w:rPr>
              <w:t xml:space="preserve">, </w:t>
            </w:r>
            <w:r w:rsidRPr="002473F8">
              <w:rPr>
                <w:color w:val="FF0000"/>
                <w:szCs w:val="18"/>
              </w:rPr>
              <w:t>5</w:t>
            </w:r>
            <w:r>
              <w:rPr>
                <w:szCs w:val="18"/>
              </w:rPr>
              <w:t xml:space="preserve">, </w:t>
            </w:r>
            <w:r w:rsidRPr="002473F8">
              <w:rPr>
                <w:color w:val="FF0000"/>
                <w:szCs w:val="18"/>
              </w:rPr>
              <w:t>6</w:t>
            </w:r>
            <w:r>
              <w:rPr>
                <w:szCs w:val="18"/>
              </w:rPr>
              <w:t xml:space="preserve">, </w:t>
            </w:r>
            <w:r w:rsidRPr="002473F8">
              <w:rPr>
                <w:color w:val="FF0000"/>
                <w:szCs w:val="18"/>
              </w:rPr>
              <w:t>7</w:t>
            </w:r>
            <w:r>
              <w:rPr>
                <w:szCs w:val="18"/>
              </w:rPr>
              <w:t>, 8 and 9</w:t>
            </w:r>
          </w:p>
          <w:p w14:paraId="076276F7" w14:textId="77777777" w:rsidR="006F4476" w:rsidRDefault="006F4476" w:rsidP="006F4476">
            <w:pPr>
              <w:pStyle w:val="ISOChange"/>
              <w:spacing w:before="60" w:after="60" w:line="240" w:lineRule="auto"/>
              <w:rPr>
                <w:szCs w:val="18"/>
              </w:rPr>
            </w:pPr>
            <w:r>
              <w:rPr>
                <w:szCs w:val="18"/>
              </w:rPr>
              <w:t>To</w:t>
            </w:r>
          </w:p>
          <w:p w14:paraId="4EC6C2B8" w14:textId="603F350B" w:rsidR="006F4476" w:rsidRDefault="006F4476" w:rsidP="006F4476">
            <w:pPr>
              <w:pStyle w:val="ISOChange"/>
              <w:spacing w:before="60" w:after="60" w:line="240" w:lineRule="auto"/>
              <w:rPr>
                <w:szCs w:val="18"/>
              </w:rPr>
            </w:pPr>
            <w:r>
              <w:rPr>
                <w:szCs w:val="18"/>
              </w:rPr>
              <w:t xml:space="preserve">2, 3, </w:t>
            </w:r>
            <w:r w:rsidRPr="002473F8">
              <w:rPr>
                <w:color w:val="FF0000"/>
                <w:szCs w:val="18"/>
              </w:rPr>
              <w:t>5</w:t>
            </w:r>
            <w:r>
              <w:rPr>
                <w:szCs w:val="18"/>
              </w:rPr>
              <w:t xml:space="preserve">, </w:t>
            </w:r>
            <w:r w:rsidRPr="002473F8">
              <w:rPr>
                <w:color w:val="FF0000"/>
                <w:szCs w:val="18"/>
              </w:rPr>
              <w:t>6</w:t>
            </w:r>
            <w:r>
              <w:rPr>
                <w:szCs w:val="18"/>
              </w:rPr>
              <w:t xml:space="preserve">, </w:t>
            </w:r>
            <w:r w:rsidRPr="002473F8">
              <w:rPr>
                <w:color w:val="FF0000"/>
                <w:szCs w:val="18"/>
              </w:rPr>
              <w:t>7.a-g</w:t>
            </w:r>
            <w:r>
              <w:rPr>
                <w:szCs w:val="18"/>
              </w:rPr>
              <w:t xml:space="preserve">, </w:t>
            </w:r>
            <w:r w:rsidRPr="002473F8">
              <w:rPr>
                <w:color w:val="FF0000"/>
                <w:szCs w:val="18"/>
              </w:rPr>
              <w:t>7.h-j</w:t>
            </w:r>
            <w:r>
              <w:rPr>
                <w:szCs w:val="18"/>
              </w:rPr>
              <w:t>, 8</w:t>
            </w:r>
            <w:r w:rsidRPr="002473F8">
              <w:rPr>
                <w:szCs w:val="18"/>
              </w:rPr>
              <w:t xml:space="preserve"> and 9</w:t>
            </w:r>
          </w:p>
        </w:tc>
        <w:tc>
          <w:tcPr>
            <w:tcW w:w="2010" w:type="dxa"/>
            <w:tcBorders>
              <w:top w:val="single" w:sz="6" w:space="0" w:color="auto"/>
              <w:bottom w:val="single" w:sz="6" w:space="0" w:color="auto"/>
            </w:tcBorders>
          </w:tcPr>
          <w:p w14:paraId="3A28E988" w14:textId="77777777" w:rsidR="006F4476" w:rsidRDefault="006F4476" w:rsidP="006F4476">
            <w:pPr>
              <w:pStyle w:val="ISOSecretObservations"/>
              <w:spacing w:before="60" w:after="60" w:line="240" w:lineRule="auto"/>
            </w:pPr>
          </w:p>
        </w:tc>
      </w:tr>
      <w:tr w:rsidR="006F4476" w14:paraId="1ACD6189" w14:textId="77777777" w:rsidTr="00415937">
        <w:trPr>
          <w:jc w:val="center"/>
        </w:trPr>
        <w:tc>
          <w:tcPr>
            <w:tcW w:w="559" w:type="dxa"/>
            <w:tcBorders>
              <w:top w:val="single" w:sz="6" w:space="0" w:color="auto"/>
              <w:bottom w:val="single" w:sz="6" w:space="0" w:color="auto"/>
            </w:tcBorders>
          </w:tcPr>
          <w:p w14:paraId="5561B984" w14:textId="212EA759"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2116F1FE"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084E6C7A" w14:textId="77777777" w:rsidR="006F4476" w:rsidRDefault="006F4476" w:rsidP="006F4476">
            <w:pPr>
              <w:pStyle w:val="ISOClause"/>
              <w:spacing w:before="60" w:after="60" w:line="240" w:lineRule="auto"/>
            </w:pPr>
            <w:r w:rsidRPr="00BA0A46">
              <w:rPr>
                <w:highlight w:val="yellow"/>
              </w:rPr>
              <w:t>2.5.2 c)</w:t>
            </w:r>
          </w:p>
        </w:tc>
        <w:tc>
          <w:tcPr>
            <w:tcW w:w="1134" w:type="dxa"/>
            <w:tcBorders>
              <w:top w:val="single" w:sz="6" w:space="0" w:color="auto"/>
              <w:bottom w:val="single" w:sz="6" w:space="0" w:color="auto"/>
            </w:tcBorders>
          </w:tcPr>
          <w:p w14:paraId="43A43792" w14:textId="77777777" w:rsidR="006F4476" w:rsidRDefault="006F4476" w:rsidP="006F4476">
            <w:pPr>
              <w:pStyle w:val="ISOParagraph"/>
              <w:spacing w:before="60" w:after="60" w:line="240" w:lineRule="auto"/>
            </w:pPr>
            <w:r>
              <w:t>Results</w:t>
            </w:r>
          </w:p>
        </w:tc>
        <w:tc>
          <w:tcPr>
            <w:tcW w:w="709" w:type="dxa"/>
            <w:tcBorders>
              <w:top w:val="single" w:sz="6" w:space="0" w:color="auto"/>
              <w:bottom w:val="single" w:sz="6" w:space="0" w:color="auto"/>
            </w:tcBorders>
          </w:tcPr>
          <w:p w14:paraId="0DF4BF2C"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256D9C0" w14:textId="32D2A608" w:rsidR="006F4476" w:rsidRPr="009638D5" w:rsidRDefault="006F4476" w:rsidP="006F4476">
            <w:pPr>
              <w:pStyle w:val="ISOComments"/>
              <w:spacing w:before="60" w:after="60" w:line="240" w:lineRule="auto"/>
              <w:rPr>
                <w:b/>
              </w:rPr>
            </w:pPr>
            <w:r>
              <w:rPr>
                <w:b/>
              </w:rPr>
              <w:t>Typo in checksum - W</w:t>
            </w:r>
            <w:r w:rsidRPr="009638D5">
              <w:rPr>
                <w:b/>
              </w:rPr>
              <w:t>rong value</w:t>
            </w:r>
          </w:p>
          <w:p w14:paraId="0156BA61" w14:textId="77777777" w:rsidR="006F4476" w:rsidRDefault="006F4476" w:rsidP="006F4476">
            <w:pPr>
              <w:pStyle w:val="ISOComments"/>
              <w:spacing w:before="60" w:after="60" w:line="240" w:lineRule="auto"/>
            </w:pPr>
            <w:r>
              <w:t>There is a typo for both values of checksum</w:t>
            </w:r>
          </w:p>
          <w:p w14:paraId="7738C1F9" w14:textId="77777777" w:rsidR="006F4476" w:rsidRDefault="006F4476" w:rsidP="006F4476">
            <w:pPr>
              <w:pStyle w:val="ISOComments"/>
              <w:spacing w:before="60" w:after="60" w:line="240" w:lineRule="auto"/>
            </w:pPr>
            <w:r w:rsidRPr="001E0D4B">
              <w:t>714AB61CA474BF64 to 714AB61CA474CF64</w:t>
            </w:r>
          </w:p>
        </w:tc>
        <w:tc>
          <w:tcPr>
            <w:tcW w:w="4961" w:type="dxa"/>
            <w:tcBorders>
              <w:top w:val="single" w:sz="6" w:space="0" w:color="auto"/>
              <w:bottom w:val="single" w:sz="6" w:space="0" w:color="auto"/>
            </w:tcBorders>
          </w:tcPr>
          <w:p w14:paraId="57766A23" w14:textId="77777777" w:rsidR="006F4476" w:rsidRDefault="006F4476" w:rsidP="006F4476">
            <w:pPr>
              <w:pStyle w:val="ISOChange"/>
              <w:spacing w:before="60" w:after="60" w:line="240" w:lineRule="auto"/>
            </w:pPr>
            <w:r>
              <w:t>Change as below</w:t>
            </w:r>
          </w:p>
          <w:p w14:paraId="74D2AFAE" w14:textId="77777777" w:rsidR="006F4476" w:rsidRDefault="006F4476" w:rsidP="006F4476">
            <w:pPr>
              <w:pStyle w:val="ISOChange"/>
              <w:spacing w:before="60" w:after="60" w:line="240" w:lineRule="auto"/>
            </w:pPr>
            <w:r w:rsidRPr="001E0D4B">
              <w:t>760CD6BA8AAEF1A0 to 760CD6BA8AAEE1A0</w:t>
            </w:r>
          </w:p>
        </w:tc>
        <w:tc>
          <w:tcPr>
            <w:tcW w:w="2010" w:type="dxa"/>
            <w:tcBorders>
              <w:top w:val="single" w:sz="6" w:space="0" w:color="auto"/>
              <w:bottom w:val="single" w:sz="6" w:space="0" w:color="auto"/>
            </w:tcBorders>
          </w:tcPr>
          <w:p w14:paraId="51AAA6CA" w14:textId="77777777" w:rsidR="006F4476" w:rsidRDefault="006F4476" w:rsidP="006F4476">
            <w:pPr>
              <w:pStyle w:val="ISOSecretObservations"/>
              <w:spacing w:before="60" w:after="60" w:line="240" w:lineRule="auto"/>
            </w:pPr>
          </w:p>
        </w:tc>
      </w:tr>
      <w:tr w:rsidR="006F4476" w14:paraId="560562D5" w14:textId="77777777" w:rsidTr="00415937">
        <w:trPr>
          <w:jc w:val="center"/>
        </w:trPr>
        <w:tc>
          <w:tcPr>
            <w:tcW w:w="559" w:type="dxa"/>
            <w:tcBorders>
              <w:top w:val="single" w:sz="6" w:space="0" w:color="auto"/>
              <w:bottom w:val="single" w:sz="6" w:space="0" w:color="auto"/>
            </w:tcBorders>
          </w:tcPr>
          <w:p w14:paraId="710A5B0E"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35542DAF"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79696751" w14:textId="27AD5F25" w:rsidR="006F4476" w:rsidRDefault="006F4476" w:rsidP="006F4476">
            <w:pPr>
              <w:pStyle w:val="ISOClause"/>
              <w:spacing w:before="60" w:after="60" w:line="240" w:lineRule="auto"/>
            </w:pPr>
            <w:r w:rsidRPr="00BA0A46">
              <w:rPr>
                <w:highlight w:val="yellow"/>
              </w:rPr>
              <w:t>2.5.2 e)</w:t>
            </w:r>
          </w:p>
        </w:tc>
        <w:tc>
          <w:tcPr>
            <w:tcW w:w="1134" w:type="dxa"/>
            <w:tcBorders>
              <w:top w:val="single" w:sz="6" w:space="0" w:color="auto"/>
              <w:bottom w:val="single" w:sz="6" w:space="0" w:color="auto"/>
            </w:tcBorders>
          </w:tcPr>
          <w:p w14:paraId="5BAD78F9" w14:textId="4127D925" w:rsidR="006F4476" w:rsidRDefault="006F4476" w:rsidP="006F4476">
            <w:pPr>
              <w:pStyle w:val="ISOParagraph"/>
              <w:spacing w:before="60" w:after="60" w:line="240" w:lineRule="auto"/>
            </w:pPr>
            <w:r>
              <w:t>Action</w:t>
            </w:r>
          </w:p>
        </w:tc>
        <w:tc>
          <w:tcPr>
            <w:tcW w:w="709" w:type="dxa"/>
            <w:tcBorders>
              <w:top w:val="single" w:sz="6" w:space="0" w:color="auto"/>
              <w:bottom w:val="single" w:sz="6" w:space="0" w:color="auto"/>
            </w:tcBorders>
          </w:tcPr>
          <w:p w14:paraId="2906CDB0" w14:textId="30C23DF4" w:rsidR="006F4476" w:rsidRDefault="006F4476" w:rsidP="006F4476">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51530143" w14:textId="78643D81" w:rsidR="006F4476" w:rsidRPr="009638D5" w:rsidRDefault="006F4476" w:rsidP="006F4476">
            <w:pPr>
              <w:pStyle w:val="ISOComments"/>
              <w:spacing w:before="60" w:after="60" w:line="240" w:lineRule="auto"/>
              <w:rPr>
                <w:b/>
              </w:rPr>
            </w:pPr>
            <w:r w:rsidRPr="009638D5">
              <w:rPr>
                <w:b/>
              </w:rPr>
              <w:t>Fuzzy action to set date</w:t>
            </w:r>
          </w:p>
          <w:p w14:paraId="4A0AEF00" w14:textId="77777777" w:rsidR="006F4476" w:rsidRDefault="006F4476" w:rsidP="006F4476">
            <w:pPr>
              <w:pStyle w:val="ISOComments"/>
              <w:spacing w:before="60" w:after="60" w:line="240" w:lineRule="auto"/>
            </w:pPr>
            <w:r>
              <w:t>The instruction "</w:t>
            </w:r>
            <w:r w:rsidRPr="00AB1B47">
              <w:t>Set the computer Date/Time in advance of 1</w:t>
            </w:r>
            <w:r w:rsidRPr="00AB1B47">
              <w:rPr>
                <w:vertAlign w:val="superscript"/>
              </w:rPr>
              <w:t>st</w:t>
            </w:r>
            <w:r>
              <w:t xml:space="preserve"> </w:t>
            </w:r>
            <w:r w:rsidRPr="00AB1B47">
              <w:t>Jan 2013</w:t>
            </w:r>
            <w:r>
              <w:t xml:space="preserve">" is very fuzzy.  Does it mean the exact day </w:t>
            </w:r>
            <w:r w:rsidRPr="00AB1B47">
              <w:t>1</w:t>
            </w:r>
            <w:r w:rsidRPr="00AB1B47">
              <w:rPr>
                <w:vertAlign w:val="superscript"/>
              </w:rPr>
              <w:t>st</w:t>
            </w:r>
            <w:r>
              <w:t xml:space="preserve"> </w:t>
            </w:r>
            <w:r w:rsidRPr="00AB1B47">
              <w:t>Jan 2013</w:t>
            </w:r>
            <w:r>
              <w:t xml:space="preserve"> or any day before </w:t>
            </w:r>
            <w:r w:rsidRPr="00AB1B47">
              <w:t>1</w:t>
            </w:r>
            <w:r w:rsidRPr="00AB1B47">
              <w:rPr>
                <w:vertAlign w:val="superscript"/>
              </w:rPr>
              <w:t>st</w:t>
            </w:r>
            <w:r>
              <w:t xml:space="preserve"> </w:t>
            </w:r>
            <w:r w:rsidRPr="00AB1B47">
              <w:t xml:space="preserve">Jan </w:t>
            </w:r>
            <w:proofErr w:type="gramStart"/>
            <w:r w:rsidRPr="00AB1B47">
              <w:t>2013</w:t>
            </w:r>
            <w:r>
              <w:t>.</w:t>
            </w:r>
            <w:proofErr w:type="gramEnd"/>
          </w:p>
          <w:p w14:paraId="050D9BA1" w14:textId="389879B8" w:rsidR="006F4476" w:rsidRDefault="006F4476" w:rsidP="006F4476">
            <w:pPr>
              <w:pStyle w:val="ISOComments"/>
              <w:spacing w:before="60" w:after="60" w:line="240" w:lineRule="auto"/>
            </w:pPr>
            <w:r>
              <w:t xml:space="preserve">The result is correct when set exactly as </w:t>
            </w:r>
            <w:r w:rsidRPr="00AB1B47">
              <w:t>1</w:t>
            </w:r>
            <w:r w:rsidRPr="00AB1B47">
              <w:rPr>
                <w:vertAlign w:val="superscript"/>
              </w:rPr>
              <w:t>st</w:t>
            </w:r>
            <w:r>
              <w:t xml:space="preserve"> </w:t>
            </w:r>
            <w:r w:rsidRPr="00AB1B47">
              <w:t>Jan 2013</w:t>
            </w:r>
            <w:r>
              <w:t>.</w:t>
            </w:r>
          </w:p>
        </w:tc>
        <w:tc>
          <w:tcPr>
            <w:tcW w:w="4961" w:type="dxa"/>
            <w:tcBorders>
              <w:top w:val="single" w:sz="6" w:space="0" w:color="auto"/>
              <w:bottom w:val="single" w:sz="6" w:space="0" w:color="auto"/>
            </w:tcBorders>
          </w:tcPr>
          <w:p w14:paraId="41D85782" w14:textId="77777777" w:rsidR="006F4476" w:rsidRDefault="006F4476" w:rsidP="006F4476">
            <w:pPr>
              <w:pStyle w:val="ISOChange"/>
              <w:spacing w:before="60" w:after="60" w:line="240" w:lineRule="auto"/>
            </w:pPr>
            <w:r>
              <w:t>Replace</w:t>
            </w:r>
          </w:p>
          <w:p w14:paraId="23A1FA2F" w14:textId="54C0E885" w:rsidR="006F4476" w:rsidRDefault="006F4476" w:rsidP="006F4476">
            <w:pPr>
              <w:pStyle w:val="ISOChange"/>
              <w:spacing w:before="60" w:after="60" w:line="240" w:lineRule="auto"/>
            </w:pPr>
            <w:r w:rsidRPr="00AB1B47">
              <w:t xml:space="preserve">Set the computer Date/Time </w:t>
            </w:r>
            <w:r w:rsidRPr="001075CE">
              <w:rPr>
                <w:color w:val="FF0000"/>
              </w:rPr>
              <w:t xml:space="preserve">in advance of </w:t>
            </w:r>
            <w:r w:rsidRPr="00AB1B47">
              <w:t>1</w:t>
            </w:r>
            <w:r w:rsidRPr="00AB1B47">
              <w:rPr>
                <w:vertAlign w:val="superscript"/>
              </w:rPr>
              <w:t>st</w:t>
            </w:r>
            <w:r>
              <w:t xml:space="preserve"> </w:t>
            </w:r>
            <w:r w:rsidRPr="00AB1B47">
              <w:t>Jan 2013</w:t>
            </w:r>
          </w:p>
          <w:p w14:paraId="18079C64" w14:textId="77777777" w:rsidR="006F4476" w:rsidRDefault="006F4476" w:rsidP="006F4476">
            <w:pPr>
              <w:pStyle w:val="ISOChange"/>
              <w:spacing w:before="60" w:after="60" w:line="240" w:lineRule="auto"/>
            </w:pPr>
            <w:r>
              <w:t>By</w:t>
            </w:r>
          </w:p>
          <w:p w14:paraId="761815EC" w14:textId="1BC09A78" w:rsidR="006F4476" w:rsidRDefault="006F4476" w:rsidP="006F4476">
            <w:pPr>
              <w:pStyle w:val="ISOChange"/>
              <w:spacing w:before="60" w:after="60" w:line="240" w:lineRule="auto"/>
            </w:pPr>
            <w:r w:rsidRPr="00AB1B47">
              <w:t xml:space="preserve">Set the computer Date/Time </w:t>
            </w:r>
            <w:r w:rsidRPr="001075CE">
              <w:rPr>
                <w:color w:val="FF0000"/>
              </w:rPr>
              <w:t>to</w:t>
            </w:r>
            <w:r w:rsidRPr="00AB1B47">
              <w:t xml:space="preserve"> 1st Jan 2013</w:t>
            </w:r>
          </w:p>
        </w:tc>
        <w:tc>
          <w:tcPr>
            <w:tcW w:w="2010" w:type="dxa"/>
            <w:tcBorders>
              <w:top w:val="single" w:sz="6" w:space="0" w:color="auto"/>
              <w:bottom w:val="single" w:sz="6" w:space="0" w:color="auto"/>
            </w:tcBorders>
          </w:tcPr>
          <w:p w14:paraId="150E05E8" w14:textId="77777777" w:rsidR="006F4476" w:rsidRDefault="006F4476" w:rsidP="006F4476">
            <w:pPr>
              <w:pStyle w:val="ISOSecretObservations"/>
              <w:spacing w:before="60" w:after="60" w:line="240" w:lineRule="auto"/>
            </w:pPr>
          </w:p>
        </w:tc>
      </w:tr>
      <w:tr w:rsidR="006F4476" w14:paraId="76E5EE3B" w14:textId="77777777" w:rsidTr="00415937">
        <w:trPr>
          <w:jc w:val="center"/>
        </w:trPr>
        <w:tc>
          <w:tcPr>
            <w:tcW w:w="559" w:type="dxa"/>
            <w:tcBorders>
              <w:top w:val="single" w:sz="6" w:space="0" w:color="auto"/>
              <w:bottom w:val="single" w:sz="6" w:space="0" w:color="auto"/>
            </w:tcBorders>
          </w:tcPr>
          <w:p w14:paraId="5423898E" w14:textId="207FBB01"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7260DCAE"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08FF0616" w14:textId="77777777" w:rsidR="006F4476" w:rsidRDefault="006F4476" w:rsidP="006F4476">
            <w:pPr>
              <w:pStyle w:val="ISOClause"/>
              <w:spacing w:before="60" w:after="60" w:line="240" w:lineRule="auto"/>
            </w:pPr>
            <w:r w:rsidRPr="00BA0A46">
              <w:rPr>
                <w:highlight w:val="yellow"/>
              </w:rPr>
              <w:t>2.5.4 a)</w:t>
            </w:r>
          </w:p>
        </w:tc>
        <w:tc>
          <w:tcPr>
            <w:tcW w:w="1134" w:type="dxa"/>
            <w:tcBorders>
              <w:top w:val="single" w:sz="6" w:space="0" w:color="auto"/>
              <w:bottom w:val="single" w:sz="6" w:space="0" w:color="auto"/>
            </w:tcBorders>
          </w:tcPr>
          <w:p w14:paraId="3A992BAC" w14:textId="77777777" w:rsidR="006F4476" w:rsidRDefault="006F4476" w:rsidP="006F4476">
            <w:pPr>
              <w:pStyle w:val="ISOParagraph"/>
              <w:spacing w:before="60" w:after="60" w:line="240" w:lineRule="auto"/>
            </w:pPr>
            <w:r>
              <w:t>Results</w:t>
            </w:r>
          </w:p>
        </w:tc>
        <w:tc>
          <w:tcPr>
            <w:tcW w:w="709" w:type="dxa"/>
            <w:tcBorders>
              <w:top w:val="single" w:sz="6" w:space="0" w:color="auto"/>
              <w:bottom w:val="single" w:sz="6" w:space="0" w:color="auto"/>
            </w:tcBorders>
          </w:tcPr>
          <w:p w14:paraId="212D295F"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C826B6C" w14:textId="5E696066" w:rsidR="006F4476" w:rsidRPr="009638D5" w:rsidRDefault="006F4476" w:rsidP="006F4476">
            <w:pPr>
              <w:pStyle w:val="ISOComments"/>
              <w:spacing w:before="60" w:after="60" w:line="240" w:lineRule="auto"/>
              <w:rPr>
                <w:b/>
              </w:rPr>
            </w:pPr>
            <w:r w:rsidRPr="009638D5">
              <w:rPr>
                <w:b/>
              </w:rPr>
              <w:t>Typo in result</w:t>
            </w:r>
            <w:r>
              <w:rPr>
                <w:b/>
              </w:rPr>
              <w:t>s - A</w:t>
            </w:r>
            <w:r w:rsidRPr="009638D5">
              <w:rPr>
                <w:b/>
              </w:rPr>
              <w:t>dditional text in bold cause confusion</w:t>
            </w:r>
          </w:p>
          <w:p w14:paraId="5C98EAB7" w14:textId="77777777" w:rsidR="006F4476" w:rsidRDefault="006F4476" w:rsidP="006F4476">
            <w:pPr>
              <w:pStyle w:val="ISOComments"/>
              <w:spacing w:before="60" w:after="60" w:line="240" w:lineRule="auto"/>
            </w:pPr>
            <w:r>
              <w:t>The content of SSE 26 is different than the requirement in S-63 Ed 1.2</w:t>
            </w:r>
          </w:p>
          <w:p w14:paraId="67ED4049" w14:textId="77777777" w:rsidR="006F4476" w:rsidRDefault="006F4476" w:rsidP="006F4476">
            <w:pPr>
              <w:pStyle w:val="ISOComments"/>
              <w:spacing w:before="60" w:after="60" w:line="240" w:lineRule="auto"/>
            </w:pPr>
          </w:p>
          <w:p w14:paraId="13C82A6E" w14:textId="77777777" w:rsidR="006F4476" w:rsidRDefault="006F4476" w:rsidP="006F4476">
            <w:pPr>
              <w:pStyle w:val="ISOComments"/>
              <w:spacing w:before="60" w:after="60" w:line="240" w:lineRule="auto"/>
            </w:pPr>
          </w:p>
          <w:p w14:paraId="011085BF" w14:textId="77777777" w:rsidR="006F4476" w:rsidRDefault="006F4476" w:rsidP="006F4476">
            <w:pPr>
              <w:pStyle w:val="ISOComments"/>
              <w:spacing w:before="60" w:after="60" w:line="240" w:lineRule="auto"/>
            </w:pPr>
          </w:p>
          <w:p w14:paraId="71E7A44F" w14:textId="77777777" w:rsidR="006F4476" w:rsidRDefault="006F4476" w:rsidP="006F4476">
            <w:pPr>
              <w:pStyle w:val="ISOComments"/>
              <w:spacing w:before="60" w:after="60" w:line="240" w:lineRule="auto"/>
            </w:pPr>
          </w:p>
          <w:p w14:paraId="385C19DF" w14:textId="77777777" w:rsidR="006F4476" w:rsidRDefault="006F4476" w:rsidP="006F4476">
            <w:pPr>
              <w:pStyle w:val="ISOComments"/>
              <w:spacing w:before="60" w:after="60" w:line="240" w:lineRule="auto"/>
            </w:pPr>
          </w:p>
          <w:p w14:paraId="40595864" w14:textId="77777777" w:rsidR="006F4476" w:rsidRDefault="006F4476" w:rsidP="006F4476">
            <w:pPr>
              <w:pStyle w:val="ISOComments"/>
              <w:spacing w:before="60" w:after="60" w:line="240" w:lineRule="auto"/>
            </w:pPr>
          </w:p>
          <w:p w14:paraId="54925D3B" w14:textId="77777777" w:rsidR="006F4476" w:rsidRDefault="006F4476" w:rsidP="006F4476">
            <w:pPr>
              <w:pStyle w:val="ISOComments"/>
              <w:spacing w:before="60" w:after="60" w:line="240" w:lineRule="auto"/>
            </w:pPr>
          </w:p>
          <w:p w14:paraId="0E0F9361" w14:textId="77777777" w:rsidR="006F4476" w:rsidRDefault="006F4476" w:rsidP="006F4476">
            <w:pPr>
              <w:pStyle w:val="ISOComments"/>
              <w:spacing w:before="60" w:after="60" w:line="240" w:lineRule="auto"/>
            </w:pPr>
          </w:p>
          <w:p w14:paraId="069595C8" w14:textId="77777777" w:rsidR="006F4476" w:rsidRDefault="006F4476" w:rsidP="006F4476">
            <w:pPr>
              <w:pStyle w:val="ISOComments"/>
              <w:spacing w:before="60" w:after="60" w:line="240" w:lineRule="auto"/>
            </w:pPr>
          </w:p>
          <w:p w14:paraId="3EA0C45A" w14:textId="77777777" w:rsidR="006F4476" w:rsidRDefault="006F4476" w:rsidP="006F4476">
            <w:pPr>
              <w:pStyle w:val="ISOComments"/>
              <w:spacing w:before="60" w:after="60" w:line="240" w:lineRule="auto"/>
            </w:pPr>
          </w:p>
          <w:p w14:paraId="38998A3C" w14:textId="77777777" w:rsidR="006F4476" w:rsidRDefault="006F4476" w:rsidP="006F4476">
            <w:pPr>
              <w:pStyle w:val="ISOComments"/>
              <w:spacing w:before="60" w:after="60" w:line="240" w:lineRule="auto"/>
            </w:pPr>
          </w:p>
          <w:p w14:paraId="7558FBF5" w14:textId="77777777" w:rsidR="006F4476" w:rsidRDefault="006F4476" w:rsidP="006F4476">
            <w:pPr>
              <w:pStyle w:val="ISOComments"/>
              <w:spacing w:before="60" w:after="60" w:line="240" w:lineRule="auto"/>
            </w:pPr>
          </w:p>
          <w:p w14:paraId="71C6CFE0" w14:textId="77777777" w:rsidR="006F4476" w:rsidRDefault="006F4476" w:rsidP="006F4476">
            <w:pPr>
              <w:pStyle w:val="ISOComments"/>
              <w:spacing w:before="60" w:after="60" w:line="240" w:lineRule="auto"/>
            </w:pPr>
          </w:p>
          <w:p w14:paraId="71715A13" w14:textId="77777777" w:rsidR="006F4476" w:rsidRDefault="006F4476" w:rsidP="006F4476">
            <w:pPr>
              <w:pStyle w:val="ISOComments"/>
              <w:spacing w:before="60" w:after="60" w:line="240" w:lineRule="auto"/>
            </w:pPr>
          </w:p>
        </w:tc>
        <w:tc>
          <w:tcPr>
            <w:tcW w:w="4961" w:type="dxa"/>
            <w:tcBorders>
              <w:top w:val="single" w:sz="6" w:space="0" w:color="auto"/>
              <w:bottom w:val="single" w:sz="6" w:space="0" w:color="auto"/>
            </w:tcBorders>
          </w:tcPr>
          <w:p w14:paraId="249984D0" w14:textId="77777777" w:rsidR="006F4476" w:rsidRPr="001E0D4B" w:rsidRDefault="006F4476" w:rsidP="006F4476">
            <w:pPr>
              <w:pStyle w:val="ISOChange"/>
              <w:spacing w:before="60" w:after="60" w:line="240" w:lineRule="auto"/>
              <w:rPr>
                <w:rFonts w:cs="Arial"/>
                <w:szCs w:val="18"/>
              </w:rPr>
            </w:pPr>
            <w:r>
              <w:t>Replace</w:t>
            </w:r>
          </w:p>
          <w:p w14:paraId="3088E76C" w14:textId="77777777" w:rsidR="006F4476" w:rsidRPr="001E0D4B" w:rsidRDefault="006F4476" w:rsidP="006F4476">
            <w:pPr>
              <w:autoSpaceDE w:val="0"/>
              <w:autoSpaceDN w:val="0"/>
              <w:adjustRightInd w:val="0"/>
              <w:jc w:val="left"/>
              <w:rPr>
                <w:rFonts w:eastAsia="Arial,Italic" w:cs="Arial"/>
                <w:b/>
                <w:bCs/>
                <w:iCs/>
                <w:sz w:val="18"/>
                <w:szCs w:val="18"/>
                <w:lang w:eastAsia="en-GB"/>
              </w:rPr>
            </w:pPr>
            <w:r w:rsidRPr="001E0D4B">
              <w:rPr>
                <w:rFonts w:eastAsia="Arial,Italic" w:cs="Arial"/>
                <w:iCs/>
                <w:sz w:val="18"/>
                <w:szCs w:val="18"/>
                <w:lang w:eastAsia="en-GB"/>
              </w:rPr>
              <w:t>1) The appropriate warning must be displayed “</w:t>
            </w:r>
            <w:r w:rsidRPr="001E0D4B">
              <w:rPr>
                <w:rFonts w:eastAsia="Arial,Italic" w:cs="Arial"/>
                <w:b/>
                <w:bCs/>
                <w:iCs/>
                <w:sz w:val="18"/>
                <w:szCs w:val="18"/>
                <w:lang w:eastAsia="en-GB"/>
              </w:rPr>
              <w:t>SSE 26 - This ENC is not authenticated by the IHO</w:t>
            </w:r>
            <w:r>
              <w:rPr>
                <w:rFonts w:eastAsia="Arial,Italic" w:cs="Arial"/>
                <w:b/>
                <w:bCs/>
                <w:iCs/>
                <w:sz w:val="18"/>
                <w:szCs w:val="18"/>
                <w:lang w:eastAsia="en-GB"/>
              </w:rPr>
              <w:t xml:space="preserve"> </w:t>
            </w:r>
            <w:r w:rsidRPr="001E0D4B">
              <w:rPr>
                <w:rFonts w:eastAsia="Arial,Italic" w:cs="Arial"/>
                <w:b/>
                <w:bCs/>
                <w:iCs/>
                <w:sz w:val="18"/>
                <w:szCs w:val="18"/>
                <w:lang w:eastAsia="en-GB"/>
              </w:rPr>
              <w:t>acting as the Scheme Administrator”. The certificate or public key file must be installed and a</w:t>
            </w:r>
            <w:r>
              <w:rPr>
                <w:rFonts w:eastAsia="Arial,Italic" w:cs="Arial"/>
                <w:b/>
                <w:bCs/>
                <w:iCs/>
                <w:sz w:val="18"/>
                <w:szCs w:val="18"/>
                <w:lang w:eastAsia="en-GB"/>
              </w:rPr>
              <w:t xml:space="preserve"> </w:t>
            </w:r>
            <w:r w:rsidRPr="001E0D4B">
              <w:rPr>
                <w:rFonts w:eastAsia="Arial,Italic" w:cs="Arial"/>
                <w:b/>
                <w:bCs/>
                <w:iCs/>
                <w:sz w:val="18"/>
                <w:szCs w:val="18"/>
                <w:lang w:eastAsia="en-GB"/>
              </w:rPr>
              <w:t>message displayed informing the user that the file has been installed successfully.”</w:t>
            </w:r>
          </w:p>
          <w:p w14:paraId="0F22D522" w14:textId="77777777" w:rsidR="006F4476" w:rsidRDefault="006F4476" w:rsidP="006F4476">
            <w:pPr>
              <w:pStyle w:val="ISOChange"/>
              <w:spacing w:before="60" w:after="60" w:line="240" w:lineRule="auto"/>
              <w:rPr>
                <w:rFonts w:eastAsia="Arial,Italic" w:cs="Arial"/>
                <w:b/>
                <w:bCs/>
                <w:iCs/>
                <w:szCs w:val="18"/>
                <w:lang w:eastAsia="en-GB"/>
              </w:rPr>
            </w:pPr>
          </w:p>
          <w:p w14:paraId="465723FC" w14:textId="77777777" w:rsidR="006F4476" w:rsidRPr="001E0D4B" w:rsidRDefault="006F4476" w:rsidP="006F4476">
            <w:pPr>
              <w:pStyle w:val="ISOChange"/>
              <w:spacing w:before="60" w:after="60" w:line="240" w:lineRule="auto"/>
              <w:rPr>
                <w:rFonts w:eastAsia="Arial,Italic" w:cs="Arial"/>
                <w:bCs/>
                <w:iCs/>
                <w:szCs w:val="18"/>
                <w:lang w:eastAsia="en-GB"/>
              </w:rPr>
            </w:pPr>
            <w:r w:rsidRPr="001E0D4B">
              <w:rPr>
                <w:rFonts w:eastAsia="Arial,Italic" w:cs="Arial"/>
                <w:bCs/>
                <w:iCs/>
                <w:szCs w:val="18"/>
                <w:lang w:eastAsia="en-GB"/>
              </w:rPr>
              <w:t>By</w:t>
            </w:r>
          </w:p>
          <w:p w14:paraId="180C61F3" w14:textId="77777777" w:rsidR="006F4476" w:rsidRDefault="006F4476" w:rsidP="006F4476">
            <w:pPr>
              <w:pStyle w:val="ISOChange"/>
              <w:spacing w:before="60" w:after="60" w:line="240" w:lineRule="auto"/>
              <w:rPr>
                <w:rFonts w:eastAsia="Arial,Italic" w:cs="Arial"/>
                <w:iCs/>
                <w:szCs w:val="18"/>
                <w:lang w:eastAsia="en-GB"/>
              </w:rPr>
            </w:pPr>
          </w:p>
          <w:p w14:paraId="2E16743B" w14:textId="3B8B8D97" w:rsidR="006F4476" w:rsidRDefault="006F4476" w:rsidP="006F4476">
            <w:pPr>
              <w:pStyle w:val="ISOChange"/>
              <w:spacing w:before="60" w:after="60" w:line="240" w:lineRule="auto"/>
            </w:pPr>
            <w:r w:rsidRPr="001E0D4B">
              <w:rPr>
                <w:rFonts w:eastAsia="Arial,Italic" w:cs="Arial"/>
                <w:iCs/>
                <w:szCs w:val="18"/>
                <w:lang w:eastAsia="en-GB"/>
              </w:rPr>
              <w:t>1) The appropriate warning must be displayed “</w:t>
            </w:r>
            <w:r>
              <w:rPr>
                <w:rFonts w:cs="Arial"/>
                <w:b/>
                <w:bCs/>
                <w:iCs/>
                <w:szCs w:val="18"/>
                <w:lang w:eastAsia="en-GB"/>
              </w:rPr>
              <w:t xml:space="preserve">SSE 26 - </w:t>
            </w:r>
            <w:r w:rsidRPr="001E0D4B">
              <w:rPr>
                <w:rFonts w:cs="Arial"/>
                <w:b/>
                <w:bCs/>
                <w:iCs/>
                <w:szCs w:val="18"/>
                <w:lang w:eastAsia="en-GB"/>
              </w:rPr>
              <w:t>This ENC is not authenticated by the IHO acting as the Scheme Administrator</w:t>
            </w:r>
            <w:r w:rsidRPr="001E0D4B">
              <w:rPr>
                <w:rFonts w:eastAsia="Arial,Italic" w:cs="Arial"/>
                <w:iCs/>
                <w:szCs w:val="18"/>
                <w:lang w:eastAsia="en-GB"/>
              </w:rPr>
              <w:t>“</w:t>
            </w:r>
          </w:p>
        </w:tc>
        <w:tc>
          <w:tcPr>
            <w:tcW w:w="2010" w:type="dxa"/>
            <w:tcBorders>
              <w:top w:val="single" w:sz="6" w:space="0" w:color="auto"/>
              <w:bottom w:val="single" w:sz="6" w:space="0" w:color="auto"/>
            </w:tcBorders>
          </w:tcPr>
          <w:p w14:paraId="2E75C3D1" w14:textId="77777777" w:rsidR="006F4476" w:rsidRDefault="006F4476" w:rsidP="006F4476">
            <w:pPr>
              <w:pStyle w:val="ISOSecretObservations"/>
              <w:spacing w:before="60" w:after="60" w:line="240" w:lineRule="auto"/>
            </w:pPr>
          </w:p>
        </w:tc>
      </w:tr>
      <w:tr w:rsidR="006F4476" w14:paraId="26FCBDDA" w14:textId="77777777" w:rsidTr="00E71958">
        <w:trPr>
          <w:jc w:val="center"/>
        </w:trPr>
        <w:tc>
          <w:tcPr>
            <w:tcW w:w="559" w:type="dxa"/>
            <w:tcBorders>
              <w:top w:val="single" w:sz="6" w:space="0" w:color="auto"/>
              <w:bottom w:val="single" w:sz="6" w:space="0" w:color="auto"/>
            </w:tcBorders>
          </w:tcPr>
          <w:p w14:paraId="6DF14E4F"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5D5616B9"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4AB291F2" w14:textId="77777777" w:rsidR="006F4476" w:rsidRDefault="006F4476" w:rsidP="006F4476">
            <w:pPr>
              <w:pStyle w:val="ISOClause"/>
              <w:spacing w:before="60" w:after="60" w:line="240" w:lineRule="auto"/>
            </w:pPr>
            <w:r w:rsidRPr="00BA0A46">
              <w:rPr>
                <w:highlight w:val="yellow"/>
              </w:rPr>
              <w:t>2.5.4 f)</w:t>
            </w:r>
          </w:p>
        </w:tc>
        <w:tc>
          <w:tcPr>
            <w:tcW w:w="1134" w:type="dxa"/>
            <w:tcBorders>
              <w:top w:val="single" w:sz="6" w:space="0" w:color="auto"/>
              <w:bottom w:val="single" w:sz="6" w:space="0" w:color="auto"/>
            </w:tcBorders>
          </w:tcPr>
          <w:p w14:paraId="3F95C97B" w14:textId="77777777" w:rsidR="006F4476" w:rsidRDefault="006F4476" w:rsidP="006F4476">
            <w:pPr>
              <w:pStyle w:val="ISOParagraph"/>
              <w:spacing w:before="60" w:after="60" w:line="240" w:lineRule="auto"/>
            </w:pPr>
            <w:r>
              <w:t>Results</w:t>
            </w:r>
          </w:p>
        </w:tc>
        <w:tc>
          <w:tcPr>
            <w:tcW w:w="709" w:type="dxa"/>
            <w:tcBorders>
              <w:top w:val="single" w:sz="6" w:space="0" w:color="auto"/>
              <w:bottom w:val="single" w:sz="6" w:space="0" w:color="auto"/>
            </w:tcBorders>
          </w:tcPr>
          <w:p w14:paraId="705F41FB"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735FC7B" w14:textId="101C74C1" w:rsidR="006F4476" w:rsidRPr="009638D5" w:rsidRDefault="006F4476" w:rsidP="006F4476">
            <w:pPr>
              <w:pStyle w:val="ISOComments"/>
              <w:spacing w:before="60" w:after="60" w:line="240" w:lineRule="auto"/>
              <w:rPr>
                <w:b/>
              </w:rPr>
            </w:pPr>
            <w:r w:rsidRPr="009638D5">
              <w:rPr>
                <w:b/>
              </w:rPr>
              <w:t>Typo in result</w:t>
            </w:r>
            <w:r>
              <w:rPr>
                <w:b/>
              </w:rPr>
              <w:t>s</w:t>
            </w:r>
            <w:r w:rsidRPr="009638D5">
              <w:rPr>
                <w:b/>
              </w:rPr>
              <w:t xml:space="preserve"> - </w:t>
            </w:r>
            <w:r>
              <w:rPr>
                <w:b/>
              </w:rPr>
              <w:t>A</w:t>
            </w:r>
            <w:r w:rsidRPr="009638D5">
              <w:rPr>
                <w:b/>
              </w:rPr>
              <w:t>dditional text in bold cause confusion</w:t>
            </w:r>
          </w:p>
          <w:p w14:paraId="11733345" w14:textId="77777777" w:rsidR="006F4476" w:rsidRDefault="006F4476" w:rsidP="006F4476">
            <w:pPr>
              <w:pStyle w:val="ISOComments"/>
              <w:spacing w:before="60" w:after="60" w:line="240" w:lineRule="auto"/>
            </w:pPr>
            <w:r>
              <w:t>The content of SSE 26 is different than the requirement in S-63 Ed 1.2</w:t>
            </w:r>
          </w:p>
          <w:p w14:paraId="0B82A5ED" w14:textId="77777777" w:rsidR="006F4476" w:rsidRDefault="006F4476" w:rsidP="006F4476">
            <w:pPr>
              <w:pStyle w:val="ISOComments"/>
              <w:spacing w:before="60" w:after="60" w:line="240" w:lineRule="auto"/>
            </w:pPr>
          </w:p>
        </w:tc>
        <w:tc>
          <w:tcPr>
            <w:tcW w:w="4961" w:type="dxa"/>
            <w:tcBorders>
              <w:top w:val="single" w:sz="6" w:space="0" w:color="auto"/>
              <w:bottom w:val="single" w:sz="6" w:space="0" w:color="auto"/>
            </w:tcBorders>
          </w:tcPr>
          <w:p w14:paraId="2E242FFE" w14:textId="77777777" w:rsidR="006F4476" w:rsidRPr="001E0D4B" w:rsidRDefault="006F4476" w:rsidP="006F4476">
            <w:pPr>
              <w:pStyle w:val="ISOChange"/>
              <w:spacing w:before="60" w:after="60" w:line="240" w:lineRule="auto"/>
              <w:rPr>
                <w:rFonts w:cs="Arial"/>
                <w:szCs w:val="18"/>
              </w:rPr>
            </w:pPr>
            <w:r>
              <w:t>Replace</w:t>
            </w:r>
          </w:p>
          <w:p w14:paraId="3D51F445" w14:textId="77777777" w:rsidR="006F4476" w:rsidRPr="00234D1C" w:rsidRDefault="006F4476" w:rsidP="006F4476">
            <w:pPr>
              <w:autoSpaceDE w:val="0"/>
              <w:autoSpaceDN w:val="0"/>
              <w:adjustRightInd w:val="0"/>
              <w:jc w:val="left"/>
              <w:rPr>
                <w:rFonts w:eastAsia="Arial,Italic" w:cs="Arial"/>
                <w:bCs/>
                <w:iCs/>
                <w:sz w:val="18"/>
                <w:szCs w:val="18"/>
                <w:lang w:eastAsia="en-GB"/>
              </w:rPr>
            </w:pPr>
            <w:r w:rsidRPr="00234D1C">
              <w:rPr>
                <w:rFonts w:eastAsia="Arial,Italic" w:cs="Arial"/>
                <w:b/>
                <w:iCs/>
                <w:sz w:val="18"/>
                <w:szCs w:val="18"/>
                <w:lang w:eastAsia="en-GB"/>
              </w:rPr>
              <w:t>Data Server 2</w:t>
            </w:r>
            <w:r w:rsidRPr="00234D1C">
              <w:rPr>
                <w:rFonts w:eastAsia="Arial,Italic" w:cs="Arial"/>
                <w:iCs/>
                <w:sz w:val="18"/>
                <w:szCs w:val="18"/>
                <w:lang w:eastAsia="en-GB"/>
              </w:rPr>
              <w:t xml:space="preserve"> is using a non SA Certificate. The certificate should install but with the appropriate SSE 26</w:t>
            </w:r>
            <w:r>
              <w:rPr>
                <w:rFonts w:eastAsia="Arial,Italic" w:cs="Arial"/>
                <w:iCs/>
                <w:sz w:val="18"/>
                <w:szCs w:val="18"/>
                <w:lang w:eastAsia="en-GB"/>
              </w:rPr>
              <w:t xml:space="preserve"> </w:t>
            </w:r>
            <w:r w:rsidRPr="00234D1C">
              <w:rPr>
                <w:rFonts w:eastAsia="Arial,Italic" w:cs="Arial"/>
                <w:iCs/>
                <w:sz w:val="18"/>
                <w:szCs w:val="18"/>
                <w:lang w:eastAsia="en-GB"/>
              </w:rPr>
              <w:t>warning displayed. The exchange set should authenticate and import without error but a further SSE 26</w:t>
            </w:r>
            <w:r>
              <w:rPr>
                <w:rFonts w:eastAsia="Arial,Italic" w:cs="Arial"/>
                <w:iCs/>
                <w:sz w:val="18"/>
                <w:szCs w:val="18"/>
                <w:lang w:eastAsia="en-GB"/>
              </w:rPr>
              <w:t xml:space="preserve"> </w:t>
            </w:r>
            <w:r w:rsidRPr="00234D1C">
              <w:rPr>
                <w:rFonts w:eastAsia="Arial,Italic" w:cs="Arial"/>
                <w:iCs/>
                <w:sz w:val="18"/>
                <w:szCs w:val="18"/>
                <w:lang w:eastAsia="en-GB"/>
              </w:rPr>
              <w:t>warning (</w:t>
            </w:r>
            <w:r w:rsidRPr="001E0D4B">
              <w:rPr>
                <w:rFonts w:eastAsia="Arial,Italic" w:cs="Arial"/>
                <w:iCs/>
                <w:sz w:val="18"/>
                <w:szCs w:val="18"/>
                <w:lang w:eastAsia="en-GB"/>
              </w:rPr>
              <w:t>“</w:t>
            </w:r>
            <w:r w:rsidRPr="001E0D4B">
              <w:rPr>
                <w:rFonts w:eastAsia="Arial,Italic" w:cs="Arial"/>
                <w:b/>
                <w:bCs/>
                <w:iCs/>
                <w:sz w:val="18"/>
                <w:szCs w:val="18"/>
                <w:lang w:eastAsia="en-GB"/>
              </w:rPr>
              <w:t>SSE 26 - This ENC is not authenticated by the IHO</w:t>
            </w:r>
            <w:r>
              <w:rPr>
                <w:rFonts w:eastAsia="Arial,Italic" w:cs="Arial"/>
                <w:b/>
                <w:bCs/>
                <w:iCs/>
                <w:sz w:val="18"/>
                <w:szCs w:val="18"/>
                <w:lang w:eastAsia="en-GB"/>
              </w:rPr>
              <w:t xml:space="preserve"> </w:t>
            </w:r>
            <w:r w:rsidRPr="001E0D4B">
              <w:rPr>
                <w:rFonts w:eastAsia="Arial,Italic" w:cs="Arial"/>
                <w:b/>
                <w:bCs/>
                <w:iCs/>
                <w:sz w:val="18"/>
                <w:szCs w:val="18"/>
                <w:lang w:eastAsia="en-GB"/>
              </w:rPr>
              <w:t>acting as the Scheme Administrator”. The certificate or public key file must be installed and a</w:t>
            </w:r>
            <w:r>
              <w:rPr>
                <w:rFonts w:eastAsia="Arial,Italic" w:cs="Arial"/>
                <w:b/>
                <w:bCs/>
                <w:iCs/>
                <w:sz w:val="18"/>
                <w:szCs w:val="18"/>
                <w:lang w:eastAsia="en-GB"/>
              </w:rPr>
              <w:t xml:space="preserve"> </w:t>
            </w:r>
            <w:r w:rsidRPr="001E0D4B">
              <w:rPr>
                <w:rFonts w:eastAsia="Arial,Italic" w:cs="Arial"/>
                <w:b/>
                <w:bCs/>
                <w:iCs/>
                <w:sz w:val="18"/>
                <w:szCs w:val="18"/>
                <w:lang w:eastAsia="en-GB"/>
              </w:rPr>
              <w:t>message displayed informing the user that the file has been installed successfully.”</w:t>
            </w:r>
            <w:r>
              <w:rPr>
                <w:rFonts w:eastAsia="Arial,Italic" w:cs="Arial"/>
                <w:b/>
                <w:bCs/>
                <w:iCs/>
                <w:sz w:val="18"/>
                <w:szCs w:val="18"/>
                <w:lang w:eastAsia="en-GB"/>
              </w:rPr>
              <w:t xml:space="preserve"> </w:t>
            </w:r>
            <w:r w:rsidRPr="00234D1C">
              <w:rPr>
                <w:rFonts w:eastAsia="Arial,Italic" w:cs="Arial"/>
                <w:bCs/>
                <w:iCs/>
                <w:sz w:val="18"/>
                <w:szCs w:val="18"/>
                <w:lang w:eastAsia="en-GB"/>
              </w:rPr>
              <w:t>should be displayed prior to import (See Test 2.5.4a).</w:t>
            </w:r>
          </w:p>
          <w:p w14:paraId="0C14E279" w14:textId="77777777" w:rsidR="006F4476" w:rsidRDefault="006F4476" w:rsidP="006F4476">
            <w:pPr>
              <w:pStyle w:val="ISOChange"/>
              <w:spacing w:before="60" w:after="60" w:line="240" w:lineRule="auto"/>
              <w:rPr>
                <w:rFonts w:eastAsia="Arial,Italic" w:cs="Arial"/>
                <w:b/>
                <w:bCs/>
                <w:iCs/>
                <w:szCs w:val="18"/>
                <w:lang w:eastAsia="en-GB"/>
              </w:rPr>
            </w:pPr>
          </w:p>
          <w:p w14:paraId="1840E28C" w14:textId="77777777" w:rsidR="006F4476" w:rsidRPr="001E0D4B" w:rsidRDefault="006F4476" w:rsidP="006F4476">
            <w:pPr>
              <w:pStyle w:val="ISOChange"/>
              <w:spacing w:before="60" w:after="60" w:line="240" w:lineRule="auto"/>
              <w:rPr>
                <w:rFonts w:eastAsia="Arial,Italic" w:cs="Arial"/>
                <w:bCs/>
                <w:iCs/>
                <w:szCs w:val="18"/>
                <w:lang w:eastAsia="en-GB"/>
              </w:rPr>
            </w:pPr>
            <w:r w:rsidRPr="001E0D4B">
              <w:rPr>
                <w:rFonts w:eastAsia="Arial,Italic" w:cs="Arial"/>
                <w:bCs/>
                <w:iCs/>
                <w:szCs w:val="18"/>
                <w:lang w:eastAsia="en-GB"/>
              </w:rPr>
              <w:t>By</w:t>
            </w:r>
          </w:p>
          <w:p w14:paraId="0C3FDD3E" w14:textId="77777777" w:rsidR="006F4476" w:rsidRDefault="006F4476" w:rsidP="006F4476">
            <w:pPr>
              <w:pStyle w:val="ISOChange"/>
              <w:spacing w:before="60" w:after="60" w:line="240" w:lineRule="auto"/>
              <w:rPr>
                <w:rFonts w:eastAsia="Arial,Italic" w:cs="Arial"/>
                <w:iCs/>
                <w:szCs w:val="18"/>
                <w:lang w:eastAsia="en-GB"/>
              </w:rPr>
            </w:pPr>
          </w:p>
          <w:p w14:paraId="091758D6" w14:textId="1955ADEF" w:rsidR="006F4476" w:rsidRPr="00234D1C" w:rsidRDefault="006F4476" w:rsidP="006F4476">
            <w:pPr>
              <w:autoSpaceDE w:val="0"/>
              <w:autoSpaceDN w:val="0"/>
              <w:adjustRightInd w:val="0"/>
              <w:jc w:val="left"/>
              <w:rPr>
                <w:rFonts w:eastAsia="Arial,Italic" w:cs="Arial"/>
                <w:bCs/>
                <w:iCs/>
                <w:sz w:val="18"/>
                <w:szCs w:val="18"/>
                <w:lang w:eastAsia="en-GB"/>
              </w:rPr>
            </w:pPr>
            <w:r w:rsidRPr="00234D1C">
              <w:rPr>
                <w:rFonts w:eastAsia="Arial,Italic" w:cs="Arial"/>
                <w:b/>
                <w:iCs/>
                <w:sz w:val="18"/>
                <w:szCs w:val="18"/>
                <w:lang w:eastAsia="en-GB"/>
              </w:rPr>
              <w:t>Data Server 2</w:t>
            </w:r>
            <w:r w:rsidRPr="00234D1C">
              <w:rPr>
                <w:rFonts w:eastAsia="Arial,Italic" w:cs="Arial"/>
                <w:iCs/>
                <w:sz w:val="18"/>
                <w:szCs w:val="18"/>
                <w:lang w:eastAsia="en-GB"/>
              </w:rPr>
              <w:t xml:space="preserve"> is using a non SA Certificate. The certificate should install but with the appropriate SSE 26</w:t>
            </w:r>
            <w:r>
              <w:rPr>
                <w:rFonts w:eastAsia="Arial,Italic" w:cs="Arial"/>
                <w:iCs/>
                <w:sz w:val="18"/>
                <w:szCs w:val="18"/>
                <w:lang w:eastAsia="en-GB"/>
              </w:rPr>
              <w:t xml:space="preserve"> </w:t>
            </w:r>
            <w:r w:rsidRPr="00234D1C">
              <w:rPr>
                <w:rFonts w:eastAsia="Arial,Italic" w:cs="Arial"/>
                <w:iCs/>
                <w:sz w:val="18"/>
                <w:szCs w:val="18"/>
                <w:lang w:eastAsia="en-GB"/>
              </w:rPr>
              <w:t>warning displayed. The exchange set should authenticate and import without error but a further SSE 26</w:t>
            </w:r>
            <w:r>
              <w:rPr>
                <w:rFonts w:eastAsia="Arial,Italic" w:cs="Arial"/>
                <w:iCs/>
                <w:sz w:val="18"/>
                <w:szCs w:val="18"/>
                <w:lang w:eastAsia="en-GB"/>
              </w:rPr>
              <w:t xml:space="preserve"> </w:t>
            </w:r>
            <w:r w:rsidRPr="00234D1C">
              <w:rPr>
                <w:rFonts w:eastAsia="Arial,Italic" w:cs="Arial"/>
                <w:iCs/>
                <w:sz w:val="18"/>
                <w:szCs w:val="18"/>
                <w:lang w:eastAsia="en-GB"/>
              </w:rPr>
              <w:t>warning (</w:t>
            </w:r>
            <w:r w:rsidRPr="001E0D4B">
              <w:rPr>
                <w:rFonts w:eastAsia="Arial,Italic" w:cs="Arial"/>
                <w:iCs/>
                <w:sz w:val="18"/>
                <w:szCs w:val="18"/>
                <w:lang w:eastAsia="en-GB"/>
              </w:rPr>
              <w:t>“</w:t>
            </w:r>
            <w:r>
              <w:rPr>
                <w:rFonts w:cs="Arial"/>
                <w:b/>
                <w:bCs/>
                <w:iCs/>
                <w:sz w:val="18"/>
                <w:szCs w:val="18"/>
                <w:lang w:eastAsia="en-GB"/>
              </w:rPr>
              <w:t xml:space="preserve">SSE 26 - </w:t>
            </w:r>
            <w:r w:rsidRPr="001E0D4B">
              <w:rPr>
                <w:rFonts w:cs="Arial"/>
                <w:b/>
                <w:bCs/>
                <w:iCs/>
                <w:sz w:val="18"/>
                <w:szCs w:val="18"/>
                <w:lang w:eastAsia="en-GB"/>
              </w:rPr>
              <w:t>This ENC is not authenticated by the IHO acting as the Scheme Administrator</w:t>
            </w:r>
            <w:r w:rsidRPr="001E0D4B">
              <w:rPr>
                <w:rFonts w:eastAsia="Arial,Italic" w:cs="Arial"/>
                <w:iCs/>
                <w:sz w:val="18"/>
                <w:szCs w:val="18"/>
                <w:lang w:eastAsia="en-GB"/>
              </w:rPr>
              <w:t>“</w:t>
            </w:r>
            <w:r>
              <w:rPr>
                <w:rFonts w:eastAsia="Arial,Italic" w:cs="Arial"/>
                <w:iCs/>
                <w:sz w:val="18"/>
                <w:szCs w:val="18"/>
                <w:lang w:eastAsia="en-GB"/>
              </w:rPr>
              <w:t>) should</w:t>
            </w:r>
            <w:r w:rsidRPr="00234D1C">
              <w:rPr>
                <w:rFonts w:eastAsia="Arial,Italic" w:cs="Arial"/>
                <w:bCs/>
                <w:iCs/>
                <w:sz w:val="18"/>
                <w:szCs w:val="18"/>
                <w:lang w:eastAsia="en-GB"/>
              </w:rPr>
              <w:t xml:space="preserve"> be displayed prior to import (See Test 2.5.4a).</w:t>
            </w:r>
          </w:p>
        </w:tc>
        <w:tc>
          <w:tcPr>
            <w:tcW w:w="2010" w:type="dxa"/>
            <w:tcBorders>
              <w:top w:val="single" w:sz="6" w:space="0" w:color="auto"/>
              <w:bottom w:val="single" w:sz="6" w:space="0" w:color="auto"/>
            </w:tcBorders>
          </w:tcPr>
          <w:p w14:paraId="5FB7BDE4" w14:textId="77777777" w:rsidR="006F4476" w:rsidRDefault="006F4476" w:rsidP="006F4476">
            <w:pPr>
              <w:pStyle w:val="ISOSecretObservations"/>
              <w:spacing w:before="60" w:after="60" w:line="240" w:lineRule="auto"/>
            </w:pPr>
          </w:p>
        </w:tc>
      </w:tr>
      <w:tr w:rsidR="006F4476" w14:paraId="520F7D7F" w14:textId="77777777" w:rsidTr="00415937">
        <w:trPr>
          <w:jc w:val="center"/>
        </w:trPr>
        <w:tc>
          <w:tcPr>
            <w:tcW w:w="559" w:type="dxa"/>
            <w:tcBorders>
              <w:top w:val="single" w:sz="6" w:space="0" w:color="auto"/>
              <w:bottom w:val="single" w:sz="6" w:space="0" w:color="auto"/>
            </w:tcBorders>
          </w:tcPr>
          <w:p w14:paraId="490C2EDC"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736E7F84"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711EE3BC" w14:textId="77777777" w:rsidR="006F4476" w:rsidRDefault="006F4476" w:rsidP="006F4476">
            <w:pPr>
              <w:pStyle w:val="ISOClause"/>
              <w:spacing w:before="60" w:after="60" w:line="240" w:lineRule="auto"/>
            </w:pPr>
            <w:r w:rsidRPr="00BA0A46">
              <w:rPr>
                <w:highlight w:val="yellow"/>
              </w:rPr>
              <w:t>2.5.5 c)</w:t>
            </w:r>
          </w:p>
        </w:tc>
        <w:tc>
          <w:tcPr>
            <w:tcW w:w="1134" w:type="dxa"/>
            <w:tcBorders>
              <w:top w:val="single" w:sz="6" w:space="0" w:color="auto"/>
              <w:bottom w:val="single" w:sz="6" w:space="0" w:color="auto"/>
            </w:tcBorders>
          </w:tcPr>
          <w:p w14:paraId="49139C02" w14:textId="77777777" w:rsidR="006F4476" w:rsidRPr="00F77D6C" w:rsidRDefault="006F4476" w:rsidP="006F4476">
            <w:pPr>
              <w:pStyle w:val="ISOParagraph"/>
              <w:spacing w:before="60" w:after="60" w:line="240" w:lineRule="auto"/>
              <w:rPr>
                <w:lang w:val="es-ES"/>
              </w:rPr>
            </w:pPr>
            <w:proofErr w:type="spellStart"/>
            <w:r>
              <w:rPr>
                <w:lang w:val="es-ES"/>
              </w:rPr>
              <w:t>Setup</w:t>
            </w:r>
            <w:proofErr w:type="spellEnd"/>
          </w:p>
        </w:tc>
        <w:tc>
          <w:tcPr>
            <w:tcW w:w="709" w:type="dxa"/>
            <w:tcBorders>
              <w:top w:val="single" w:sz="6" w:space="0" w:color="auto"/>
              <w:bottom w:val="single" w:sz="6" w:space="0" w:color="auto"/>
            </w:tcBorders>
          </w:tcPr>
          <w:p w14:paraId="1054C42F"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D23EF32" w14:textId="126F7856" w:rsidR="006F4476" w:rsidRPr="00EE7223" w:rsidRDefault="006F4476" w:rsidP="006F4476">
            <w:pPr>
              <w:pStyle w:val="ISOComments"/>
              <w:spacing w:before="60" w:after="60" w:line="240" w:lineRule="auto"/>
              <w:rPr>
                <w:b/>
              </w:rPr>
            </w:pPr>
            <w:r>
              <w:rPr>
                <w:b/>
              </w:rPr>
              <w:t>Typo in setup - O</w:t>
            </w:r>
            <w:r w:rsidRPr="00EE7223">
              <w:rPr>
                <w:b/>
              </w:rPr>
              <w:t>ne alternative is missing</w:t>
            </w:r>
          </w:p>
          <w:p w14:paraId="1EF6EF2E" w14:textId="77777777" w:rsidR="006F4476" w:rsidRDefault="006F4476" w:rsidP="006F4476">
            <w:pPr>
              <w:pStyle w:val="ISOComments"/>
              <w:spacing w:before="60" w:after="60" w:line="240" w:lineRule="auto"/>
            </w:pPr>
            <w:r>
              <w:t>S-63 standard have two alternative public keys. Setup miss one alternative</w:t>
            </w:r>
          </w:p>
        </w:tc>
        <w:tc>
          <w:tcPr>
            <w:tcW w:w="4961" w:type="dxa"/>
            <w:tcBorders>
              <w:top w:val="single" w:sz="6" w:space="0" w:color="auto"/>
              <w:bottom w:val="single" w:sz="6" w:space="0" w:color="auto"/>
            </w:tcBorders>
          </w:tcPr>
          <w:p w14:paraId="024282B8" w14:textId="77777777" w:rsidR="006F4476" w:rsidRDefault="006F4476" w:rsidP="006F4476">
            <w:pPr>
              <w:pStyle w:val="ISOChange"/>
              <w:spacing w:before="60" w:after="60" w:line="240" w:lineRule="auto"/>
            </w:pPr>
            <w:r>
              <w:t>Replace</w:t>
            </w:r>
          </w:p>
          <w:p w14:paraId="4C9D7980" w14:textId="77777777" w:rsidR="006F4476" w:rsidRDefault="006F4476" w:rsidP="006F4476">
            <w:pPr>
              <w:pStyle w:val="ISOChange"/>
              <w:spacing w:before="60" w:after="60" w:line="240" w:lineRule="auto"/>
            </w:pPr>
            <w:r>
              <w:t>1) IHO.CRT</w:t>
            </w:r>
          </w:p>
          <w:p w14:paraId="504B073B" w14:textId="77777777" w:rsidR="006F4476" w:rsidRDefault="006F4476" w:rsidP="006F4476">
            <w:pPr>
              <w:pStyle w:val="ISOChange"/>
              <w:spacing w:before="60" w:after="60" w:line="240" w:lineRule="auto"/>
            </w:pPr>
            <w:r>
              <w:t>By</w:t>
            </w:r>
          </w:p>
          <w:p w14:paraId="69614A35" w14:textId="77777777" w:rsidR="006F4476" w:rsidRDefault="006F4476" w:rsidP="006F4476">
            <w:pPr>
              <w:pStyle w:val="ISOChange"/>
              <w:spacing w:before="60" w:after="60" w:line="240" w:lineRule="auto"/>
            </w:pPr>
            <w:r>
              <w:t xml:space="preserve">1) IHO.CRT </w:t>
            </w:r>
            <w:r w:rsidRPr="001075CE">
              <w:rPr>
                <w:color w:val="FF0000"/>
              </w:rPr>
              <w:t>/ IHO.PUB</w:t>
            </w:r>
          </w:p>
        </w:tc>
        <w:tc>
          <w:tcPr>
            <w:tcW w:w="2010" w:type="dxa"/>
            <w:tcBorders>
              <w:top w:val="single" w:sz="6" w:space="0" w:color="auto"/>
              <w:bottom w:val="single" w:sz="6" w:space="0" w:color="auto"/>
            </w:tcBorders>
          </w:tcPr>
          <w:p w14:paraId="5468C30C" w14:textId="77777777" w:rsidR="006F4476" w:rsidRDefault="006F4476" w:rsidP="006F4476">
            <w:pPr>
              <w:pStyle w:val="ISOSecretObservations"/>
              <w:spacing w:before="60" w:after="60" w:line="240" w:lineRule="auto"/>
            </w:pPr>
          </w:p>
        </w:tc>
      </w:tr>
      <w:tr w:rsidR="006F4476" w14:paraId="044A623D" w14:textId="77777777" w:rsidTr="00E71958">
        <w:trPr>
          <w:jc w:val="center"/>
        </w:trPr>
        <w:tc>
          <w:tcPr>
            <w:tcW w:w="559" w:type="dxa"/>
            <w:tcBorders>
              <w:top w:val="single" w:sz="6" w:space="0" w:color="auto"/>
              <w:bottom w:val="single" w:sz="6" w:space="0" w:color="auto"/>
            </w:tcBorders>
          </w:tcPr>
          <w:p w14:paraId="374E5EAF" w14:textId="169C3C64"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5493287B"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2C84C669" w14:textId="77777777" w:rsidR="006F4476" w:rsidRDefault="006F4476" w:rsidP="006F4476">
            <w:pPr>
              <w:pStyle w:val="ISOClause"/>
              <w:spacing w:before="60" w:after="60" w:line="240" w:lineRule="auto"/>
            </w:pPr>
            <w:r w:rsidRPr="00542670">
              <w:rPr>
                <w:highlight w:val="yellow"/>
              </w:rPr>
              <w:t>2.5.5 c)</w:t>
            </w:r>
          </w:p>
        </w:tc>
        <w:tc>
          <w:tcPr>
            <w:tcW w:w="1134" w:type="dxa"/>
            <w:tcBorders>
              <w:top w:val="single" w:sz="6" w:space="0" w:color="auto"/>
              <w:bottom w:val="single" w:sz="6" w:space="0" w:color="auto"/>
            </w:tcBorders>
          </w:tcPr>
          <w:p w14:paraId="7CBC67CF" w14:textId="77777777" w:rsidR="006F4476" w:rsidRPr="00F77D6C" w:rsidRDefault="006F4476" w:rsidP="006F4476">
            <w:pPr>
              <w:pStyle w:val="ISOParagraph"/>
              <w:spacing w:before="60" w:after="60" w:line="240" w:lineRule="auto"/>
              <w:rPr>
                <w:lang w:val="es-ES"/>
              </w:rPr>
            </w:pPr>
            <w:proofErr w:type="spellStart"/>
            <w:r>
              <w:rPr>
                <w:lang w:val="es-ES"/>
              </w:rPr>
              <w:t>Action</w:t>
            </w:r>
            <w:proofErr w:type="spellEnd"/>
          </w:p>
        </w:tc>
        <w:tc>
          <w:tcPr>
            <w:tcW w:w="709" w:type="dxa"/>
            <w:tcBorders>
              <w:top w:val="single" w:sz="6" w:space="0" w:color="auto"/>
              <w:bottom w:val="single" w:sz="6" w:space="0" w:color="auto"/>
            </w:tcBorders>
          </w:tcPr>
          <w:p w14:paraId="62E75CD8"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CC3E429" w14:textId="68FF27C0" w:rsidR="006F4476" w:rsidRPr="00EE7223" w:rsidRDefault="006F4476" w:rsidP="006F4476">
            <w:pPr>
              <w:pStyle w:val="ISOComments"/>
              <w:spacing w:before="60" w:after="60" w:line="240" w:lineRule="auto"/>
              <w:rPr>
                <w:b/>
              </w:rPr>
            </w:pPr>
            <w:r w:rsidRPr="00EE7223">
              <w:rPr>
                <w:b/>
              </w:rPr>
              <w:t xml:space="preserve">Typo in </w:t>
            </w:r>
            <w:r>
              <w:rPr>
                <w:b/>
              </w:rPr>
              <w:t>action - O</w:t>
            </w:r>
            <w:r w:rsidRPr="00EE7223">
              <w:rPr>
                <w:b/>
              </w:rPr>
              <w:t>ne alternative is missing</w:t>
            </w:r>
          </w:p>
          <w:p w14:paraId="7321B789" w14:textId="77777777" w:rsidR="006F4476" w:rsidRDefault="006F4476" w:rsidP="006F4476">
            <w:pPr>
              <w:pStyle w:val="ISOComments"/>
              <w:spacing w:before="60" w:after="60" w:line="240" w:lineRule="auto"/>
            </w:pPr>
            <w:r>
              <w:t>S-63 standard have two alternative public keys. Setup miss one alternative</w:t>
            </w:r>
          </w:p>
          <w:p w14:paraId="6F8B0A03" w14:textId="77777777" w:rsidR="006F4476" w:rsidRDefault="006F4476" w:rsidP="006F4476">
            <w:pPr>
              <w:pStyle w:val="ISOComments"/>
              <w:spacing w:before="60" w:after="60" w:line="240" w:lineRule="auto"/>
            </w:pPr>
          </w:p>
          <w:p w14:paraId="440C100C" w14:textId="77777777" w:rsidR="006F4476" w:rsidRDefault="006F4476" w:rsidP="006F4476">
            <w:pPr>
              <w:pStyle w:val="ISOComments"/>
              <w:spacing w:before="60" w:after="60" w:line="240" w:lineRule="auto"/>
            </w:pPr>
          </w:p>
          <w:p w14:paraId="60E1B2FE" w14:textId="77777777" w:rsidR="006F4476" w:rsidRDefault="006F4476" w:rsidP="006F4476">
            <w:pPr>
              <w:pStyle w:val="ISOComments"/>
              <w:spacing w:before="60" w:after="60" w:line="240" w:lineRule="auto"/>
            </w:pPr>
          </w:p>
        </w:tc>
        <w:tc>
          <w:tcPr>
            <w:tcW w:w="4961" w:type="dxa"/>
            <w:tcBorders>
              <w:top w:val="single" w:sz="6" w:space="0" w:color="auto"/>
              <w:bottom w:val="single" w:sz="6" w:space="0" w:color="auto"/>
            </w:tcBorders>
          </w:tcPr>
          <w:p w14:paraId="4D9CA306" w14:textId="77777777" w:rsidR="006F4476" w:rsidRDefault="006F4476" w:rsidP="006F4476">
            <w:pPr>
              <w:pStyle w:val="ISOChange"/>
              <w:spacing w:before="60" w:after="60" w:line="240" w:lineRule="auto"/>
            </w:pPr>
            <w:r>
              <w:t>Replace</w:t>
            </w:r>
          </w:p>
          <w:p w14:paraId="0D26F479" w14:textId="77777777" w:rsidR="006F4476" w:rsidRDefault="006F4476" w:rsidP="006F4476">
            <w:pPr>
              <w:pStyle w:val="ISOChange"/>
              <w:spacing w:before="60" w:after="60" w:line="240" w:lineRule="auto"/>
            </w:pPr>
            <w:r>
              <w:t>Install the IHO.CRT file,</w:t>
            </w:r>
          </w:p>
          <w:p w14:paraId="2A7D90E3" w14:textId="77777777" w:rsidR="006F4476" w:rsidRDefault="006F4476" w:rsidP="006F4476">
            <w:pPr>
              <w:pStyle w:val="ISOChange"/>
              <w:spacing w:before="60" w:after="60" w:line="240" w:lineRule="auto"/>
            </w:pPr>
            <w:r>
              <w:t>By</w:t>
            </w:r>
          </w:p>
          <w:p w14:paraId="2E2C2085" w14:textId="77777777" w:rsidR="006F4476" w:rsidRDefault="006F4476" w:rsidP="006F4476">
            <w:pPr>
              <w:pStyle w:val="ISOChange"/>
              <w:spacing w:before="60" w:after="60" w:line="240" w:lineRule="auto"/>
            </w:pPr>
            <w:r>
              <w:t xml:space="preserve">Install the IHO.CRT </w:t>
            </w:r>
            <w:r w:rsidRPr="001075CE">
              <w:rPr>
                <w:color w:val="FF0000"/>
              </w:rPr>
              <w:t xml:space="preserve">and/or IHO.PUB </w:t>
            </w:r>
            <w:r>
              <w:t>file,</w:t>
            </w:r>
          </w:p>
        </w:tc>
        <w:tc>
          <w:tcPr>
            <w:tcW w:w="2010" w:type="dxa"/>
            <w:tcBorders>
              <w:top w:val="single" w:sz="6" w:space="0" w:color="auto"/>
              <w:bottom w:val="single" w:sz="6" w:space="0" w:color="auto"/>
            </w:tcBorders>
          </w:tcPr>
          <w:p w14:paraId="6DE84FCD" w14:textId="77777777" w:rsidR="006F4476" w:rsidRDefault="006F4476" w:rsidP="006F4476">
            <w:pPr>
              <w:pStyle w:val="ISOSecretObservations"/>
              <w:spacing w:before="60" w:after="60" w:line="240" w:lineRule="auto"/>
            </w:pPr>
          </w:p>
        </w:tc>
      </w:tr>
      <w:tr w:rsidR="006F4476" w14:paraId="0031E5DC" w14:textId="77777777" w:rsidTr="00E71958">
        <w:trPr>
          <w:jc w:val="center"/>
        </w:trPr>
        <w:tc>
          <w:tcPr>
            <w:tcW w:w="559" w:type="dxa"/>
            <w:tcBorders>
              <w:top w:val="single" w:sz="6" w:space="0" w:color="auto"/>
              <w:bottom w:val="single" w:sz="6" w:space="0" w:color="auto"/>
            </w:tcBorders>
          </w:tcPr>
          <w:p w14:paraId="56AA6F91"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6386E81D"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49838397" w14:textId="445845F0" w:rsidR="006F4476" w:rsidRDefault="006F4476" w:rsidP="006F4476">
            <w:pPr>
              <w:pStyle w:val="ISOClause"/>
              <w:spacing w:before="60" w:after="60" w:line="240" w:lineRule="auto"/>
            </w:pPr>
            <w:r w:rsidRPr="009662C2">
              <w:rPr>
                <w:highlight w:val="yellow"/>
              </w:rPr>
              <w:t>2.5.6 a)</w:t>
            </w:r>
          </w:p>
        </w:tc>
        <w:tc>
          <w:tcPr>
            <w:tcW w:w="1134" w:type="dxa"/>
            <w:tcBorders>
              <w:top w:val="single" w:sz="6" w:space="0" w:color="auto"/>
              <w:bottom w:val="single" w:sz="6" w:space="0" w:color="auto"/>
            </w:tcBorders>
          </w:tcPr>
          <w:p w14:paraId="555C16A4" w14:textId="77777777" w:rsidR="006F4476" w:rsidRDefault="006F4476" w:rsidP="006F4476">
            <w:pPr>
              <w:pStyle w:val="ISOParagraph"/>
              <w:spacing w:before="60" w:after="60" w:line="240" w:lineRule="auto"/>
            </w:pPr>
            <w:r>
              <w:t>Action</w:t>
            </w:r>
          </w:p>
        </w:tc>
        <w:tc>
          <w:tcPr>
            <w:tcW w:w="709" w:type="dxa"/>
            <w:tcBorders>
              <w:top w:val="single" w:sz="6" w:space="0" w:color="auto"/>
              <w:bottom w:val="single" w:sz="6" w:space="0" w:color="auto"/>
            </w:tcBorders>
          </w:tcPr>
          <w:p w14:paraId="48DD62CD" w14:textId="77777777" w:rsidR="006F4476" w:rsidRDefault="006F4476" w:rsidP="006F4476">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68D06653" w14:textId="77777777" w:rsidR="006F4476" w:rsidRPr="009638D5" w:rsidRDefault="006F4476" w:rsidP="006F4476">
            <w:pPr>
              <w:pStyle w:val="ISOComments"/>
              <w:spacing w:before="60" w:after="60" w:line="240" w:lineRule="auto"/>
              <w:rPr>
                <w:b/>
              </w:rPr>
            </w:pPr>
            <w:r w:rsidRPr="009638D5">
              <w:rPr>
                <w:b/>
              </w:rPr>
              <w:t>Fuzzy action to set date</w:t>
            </w:r>
          </w:p>
          <w:p w14:paraId="362F5176" w14:textId="1A5F10D7" w:rsidR="006F4476" w:rsidRDefault="006F4476" w:rsidP="006F4476">
            <w:pPr>
              <w:pStyle w:val="ISOComments"/>
              <w:spacing w:before="60" w:after="60" w:line="240" w:lineRule="auto"/>
            </w:pPr>
            <w:r>
              <w:t>The instruction "</w:t>
            </w:r>
            <w:r w:rsidRPr="00AB1B47">
              <w:t>The computer clock must be in advance of 31st Dec 2012</w:t>
            </w:r>
            <w:r>
              <w:t>" is very fuzzy.  What is this "advance of</w:t>
            </w:r>
            <w:proofErr w:type="gramStart"/>
            <w:r>
              <w:t>" ?</w:t>
            </w:r>
            <w:proofErr w:type="gramEnd"/>
            <w:r>
              <w:t xml:space="preserve">  The result is correct when set exactly as </w:t>
            </w:r>
            <w:r w:rsidRPr="00AB1B47">
              <w:t>1</w:t>
            </w:r>
            <w:r w:rsidRPr="00AB1B47">
              <w:rPr>
                <w:vertAlign w:val="superscript"/>
              </w:rPr>
              <w:t>st</w:t>
            </w:r>
            <w:r>
              <w:t xml:space="preserve"> </w:t>
            </w:r>
            <w:r w:rsidRPr="00AB1B47">
              <w:t>Jan 2013</w:t>
            </w:r>
            <w:r>
              <w:t>.</w:t>
            </w:r>
          </w:p>
        </w:tc>
        <w:tc>
          <w:tcPr>
            <w:tcW w:w="4961" w:type="dxa"/>
            <w:tcBorders>
              <w:top w:val="single" w:sz="6" w:space="0" w:color="auto"/>
              <w:bottom w:val="single" w:sz="6" w:space="0" w:color="auto"/>
            </w:tcBorders>
          </w:tcPr>
          <w:p w14:paraId="5054E585" w14:textId="77777777" w:rsidR="006F4476" w:rsidRDefault="006F4476" w:rsidP="006F4476">
            <w:pPr>
              <w:pStyle w:val="ISOChange"/>
              <w:spacing w:before="60" w:after="60" w:line="240" w:lineRule="auto"/>
            </w:pPr>
            <w:r>
              <w:t>Replace</w:t>
            </w:r>
          </w:p>
          <w:p w14:paraId="63F60E5C" w14:textId="1B3283EB" w:rsidR="006F4476" w:rsidRDefault="006F4476" w:rsidP="006F4476">
            <w:pPr>
              <w:pStyle w:val="ISOChange"/>
              <w:spacing w:before="60" w:after="60" w:line="240" w:lineRule="auto"/>
            </w:pPr>
            <w:r w:rsidRPr="00AB1B47">
              <w:t xml:space="preserve">The computer clock must be </w:t>
            </w:r>
            <w:r w:rsidRPr="001075CE">
              <w:rPr>
                <w:color w:val="FF0000"/>
              </w:rPr>
              <w:t>in advance of 31st Dec 2012</w:t>
            </w:r>
          </w:p>
          <w:p w14:paraId="7191C09A" w14:textId="77777777" w:rsidR="006F4476" w:rsidRDefault="006F4476" w:rsidP="006F4476">
            <w:pPr>
              <w:pStyle w:val="ISOChange"/>
              <w:spacing w:before="60" w:after="60" w:line="240" w:lineRule="auto"/>
            </w:pPr>
            <w:r>
              <w:t>By</w:t>
            </w:r>
          </w:p>
          <w:p w14:paraId="7F96C456" w14:textId="77777777" w:rsidR="006F4476" w:rsidRDefault="006F4476" w:rsidP="006F4476">
            <w:pPr>
              <w:pStyle w:val="ISOChange"/>
              <w:spacing w:before="60" w:after="60" w:line="240" w:lineRule="auto"/>
            </w:pPr>
            <w:r w:rsidRPr="00AB1B47">
              <w:t xml:space="preserve">Set the computer Date/Time </w:t>
            </w:r>
            <w:r w:rsidRPr="001075CE">
              <w:rPr>
                <w:color w:val="FF0000"/>
              </w:rPr>
              <w:t>to 1st Jan 2013</w:t>
            </w:r>
          </w:p>
        </w:tc>
        <w:tc>
          <w:tcPr>
            <w:tcW w:w="2010" w:type="dxa"/>
            <w:tcBorders>
              <w:top w:val="single" w:sz="6" w:space="0" w:color="auto"/>
              <w:bottom w:val="single" w:sz="6" w:space="0" w:color="auto"/>
            </w:tcBorders>
          </w:tcPr>
          <w:p w14:paraId="55F702C3" w14:textId="77777777" w:rsidR="006F4476" w:rsidRDefault="006F4476" w:rsidP="006F4476">
            <w:pPr>
              <w:pStyle w:val="ISOSecretObservations"/>
              <w:spacing w:before="60" w:after="60" w:line="240" w:lineRule="auto"/>
            </w:pPr>
          </w:p>
        </w:tc>
      </w:tr>
      <w:tr w:rsidR="008F5E74" w14:paraId="561C0604" w14:textId="77777777" w:rsidTr="00E71958">
        <w:trPr>
          <w:jc w:val="center"/>
        </w:trPr>
        <w:tc>
          <w:tcPr>
            <w:tcW w:w="559" w:type="dxa"/>
            <w:tcBorders>
              <w:top w:val="single" w:sz="6" w:space="0" w:color="auto"/>
              <w:bottom w:val="single" w:sz="6" w:space="0" w:color="auto"/>
            </w:tcBorders>
          </w:tcPr>
          <w:p w14:paraId="4A861B4E" w14:textId="77777777" w:rsidR="008F5E74" w:rsidRDefault="008F5E74" w:rsidP="006F4476">
            <w:pPr>
              <w:pStyle w:val="ISOMB"/>
              <w:spacing w:before="60" w:after="60" w:line="240" w:lineRule="auto"/>
            </w:pPr>
            <w:bookmarkStart w:id="0" w:name="_GoBack" w:colFirst="0" w:colLast="7"/>
          </w:p>
        </w:tc>
        <w:tc>
          <w:tcPr>
            <w:tcW w:w="709" w:type="dxa"/>
            <w:tcBorders>
              <w:top w:val="single" w:sz="6" w:space="0" w:color="auto"/>
              <w:bottom w:val="single" w:sz="6" w:space="0" w:color="auto"/>
            </w:tcBorders>
          </w:tcPr>
          <w:p w14:paraId="15D2507C" w14:textId="77777777" w:rsidR="008F5E74" w:rsidRDefault="008F5E74" w:rsidP="006F4476">
            <w:pPr>
              <w:pStyle w:val="ISOMB"/>
              <w:spacing w:before="60" w:after="60" w:line="240" w:lineRule="auto"/>
            </w:pPr>
          </w:p>
        </w:tc>
        <w:tc>
          <w:tcPr>
            <w:tcW w:w="1134" w:type="dxa"/>
            <w:tcBorders>
              <w:top w:val="single" w:sz="6" w:space="0" w:color="auto"/>
              <w:bottom w:val="single" w:sz="6" w:space="0" w:color="auto"/>
            </w:tcBorders>
          </w:tcPr>
          <w:p w14:paraId="40667406" w14:textId="0C1FB12E" w:rsidR="008F5E74" w:rsidRDefault="008F5E74" w:rsidP="006F4476">
            <w:pPr>
              <w:pStyle w:val="ISOClause"/>
              <w:spacing w:before="60" w:after="60" w:line="240" w:lineRule="auto"/>
            </w:pPr>
            <w:r w:rsidRPr="009662C2">
              <w:rPr>
                <w:highlight w:val="yellow"/>
              </w:rPr>
              <w:t>2.5.6 d)</w:t>
            </w:r>
          </w:p>
        </w:tc>
        <w:tc>
          <w:tcPr>
            <w:tcW w:w="1134" w:type="dxa"/>
            <w:tcBorders>
              <w:top w:val="single" w:sz="6" w:space="0" w:color="auto"/>
              <w:bottom w:val="single" w:sz="6" w:space="0" w:color="auto"/>
            </w:tcBorders>
          </w:tcPr>
          <w:p w14:paraId="357DCEE4" w14:textId="36DCF080" w:rsidR="008F5E74" w:rsidRDefault="008F5E74" w:rsidP="006F4476">
            <w:pPr>
              <w:pStyle w:val="ISOParagraph"/>
              <w:spacing w:before="60" w:after="60" w:line="240" w:lineRule="auto"/>
            </w:pPr>
            <w:r>
              <w:t>Result</w:t>
            </w:r>
          </w:p>
        </w:tc>
        <w:tc>
          <w:tcPr>
            <w:tcW w:w="709" w:type="dxa"/>
            <w:tcBorders>
              <w:top w:val="single" w:sz="6" w:space="0" w:color="auto"/>
              <w:bottom w:val="single" w:sz="6" w:space="0" w:color="auto"/>
            </w:tcBorders>
          </w:tcPr>
          <w:p w14:paraId="3676C9F6" w14:textId="55034095" w:rsidR="008F5E74" w:rsidRDefault="008F5E74"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8D1650C" w14:textId="103355A8" w:rsidR="008F5E74" w:rsidRDefault="008F5E74" w:rsidP="006F4476">
            <w:pPr>
              <w:pStyle w:val="ISOComments"/>
              <w:spacing w:before="60" w:after="60" w:line="240" w:lineRule="auto"/>
              <w:rPr>
                <w:b/>
              </w:rPr>
            </w:pPr>
            <w:r>
              <w:rPr>
                <w:b/>
              </w:rPr>
              <w:t xml:space="preserve">Typo in results - one detail </w:t>
            </w:r>
            <w:r w:rsidR="00D47777">
              <w:rPr>
                <w:b/>
              </w:rPr>
              <w:t xml:space="preserve">is </w:t>
            </w:r>
            <w:r>
              <w:rPr>
                <w:b/>
              </w:rPr>
              <w:t>not true</w:t>
            </w:r>
          </w:p>
          <w:p w14:paraId="42E8B20F" w14:textId="77777777" w:rsidR="008F5E74" w:rsidRDefault="008F5E74" w:rsidP="006F4476">
            <w:pPr>
              <w:pStyle w:val="ISOComments"/>
              <w:spacing w:before="60" w:after="60" w:line="240" w:lineRule="auto"/>
            </w:pPr>
            <w:r>
              <w:t>The result contain following which is not true for this test: "</w:t>
            </w:r>
            <w:r w:rsidRPr="008F5E74">
              <w:t>GB40162C (edition # 1 update # 1) should not be installed (with “SSE 21”).</w:t>
            </w:r>
            <w:r>
              <w:t>"</w:t>
            </w:r>
          </w:p>
          <w:p w14:paraId="062EA0A3" w14:textId="1B27416D" w:rsidR="008F5E74" w:rsidRPr="008F5E74" w:rsidRDefault="008F5E74" w:rsidP="00D47777">
            <w:pPr>
              <w:pStyle w:val="ISOComments"/>
              <w:spacing w:before="60" w:after="60" w:line="240" w:lineRule="auto"/>
            </w:pPr>
            <w:r>
              <w:t xml:space="preserve">The SSE 21 is for the case when </w:t>
            </w:r>
            <w:r w:rsidR="00311540">
              <w:t>there is a permit but the permit is not acceptable for the chart (</w:t>
            </w:r>
            <w:r w:rsidR="00D47777">
              <w:t>for example the</w:t>
            </w:r>
            <w:r w:rsidR="00311540">
              <w:t xml:space="preserve"> permit </w:t>
            </w:r>
            <w:r w:rsidR="00D47777">
              <w:t xml:space="preserve">is </w:t>
            </w:r>
            <w:r w:rsidR="00311540">
              <w:t>for another system</w:t>
            </w:r>
            <w:r w:rsidR="00D47777">
              <w:t>).  In this test the permit exist and it is valid for the system under test.  Therefore chart GB40162C should install without any notices.</w:t>
            </w:r>
          </w:p>
        </w:tc>
        <w:tc>
          <w:tcPr>
            <w:tcW w:w="4961" w:type="dxa"/>
            <w:tcBorders>
              <w:top w:val="single" w:sz="6" w:space="0" w:color="auto"/>
              <w:bottom w:val="single" w:sz="6" w:space="0" w:color="auto"/>
            </w:tcBorders>
          </w:tcPr>
          <w:p w14:paraId="131070AB" w14:textId="77777777" w:rsidR="00D47777" w:rsidRDefault="00D47777" w:rsidP="00D47777">
            <w:pPr>
              <w:pStyle w:val="ISOChange"/>
              <w:spacing w:before="60" w:after="60" w:line="240" w:lineRule="auto"/>
            </w:pPr>
            <w:r>
              <w:t>Replace</w:t>
            </w:r>
          </w:p>
          <w:p w14:paraId="78BF03D2" w14:textId="2ACCF9A2" w:rsidR="00D47777" w:rsidRDefault="00D47777" w:rsidP="00D47777">
            <w:pPr>
              <w:pStyle w:val="ISOChange"/>
              <w:spacing w:before="60" w:after="60" w:line="240" w:lineRule="auto"/>
            </w:pPr>
            <w:r w:rsidRPr="008F5E74">
              <w:t xml:space="preserve">GB40162C (edition # 1 update # 1) should </w:t>
            </w:r>
            <w:r w:rsidRPr="001075CE">
              <w:rPr>
                <w:color w:val="FF0000"/>
              </w:rPr>
              <w:t>not</w:t>
            </w:r>
            <w:r w:rsidRPr="008F5E74">
              <w:t xml:space="preserve"> be installed (</w:t>
            </w:r>
            <w:r w:rsidRPr="001075CE">
              <w:rPr>
                <w:color w:val="FF0000"/>
              </w:rPr>
              <w:t>with “SSE 21”</w:t>
            </w:r>
            <w:r w:rsidRPr="008F5E74">
              <w:t>).</w:t>
            </w:r>
          </w:p>
          <w:p w14:paraId="530275DD" w14:textId="77777777" w:rsidR="00D47777" w:rsidRDefault="00D47777" w:rsidP="00D47777">
            <w:pPr>
              <w:pStyle w:val="ISOChange"/>
              <w:spacing w:before="60" w:after="60" w:line="240" w:lineRule="auto"/>
            </w:pPr>
            <w:r>
              <w:t>By</w:t>
            </w:r>
          </w:p>
          <w:p w14:paraId="45D53E85" w14:textId="36D8CCE7" w:rsidR="008F5E74" w:rsidRDefault="00D47777" w:rsidP="00D47777">
            <w:pPr>
              <w:pStyle w:val="ISOChange"/>
              <w:spacing w:before="60" w:after="60" w:line="240" w:lineRule="auto"/>
            </w:pPr>
            <w:r w:rsidRPr="008F5E74">
              <w:t xml:space="preserve">GB40162C (edition # 1 update # 1) </w:t>
            </w:r>
            <w:r w:rsidRPr="00D47777">
              <w:t>should be installed (</w:t>
            </w:r>
            <w:r w:rsidRPr="001075CE">
              <w:rPr>
                <w:color w:val="FF0000"/>
              </w:rPr>
              <w:t>without error or warning</w:t>
            </w:r>
            <w:r w:rsidRPr="00D47777">
              <w:t>).</w:t>
            </w:r>
          </w:p>
        </w:tc>
        <w:tc>
          <w:tcPr>
            <w:tcW w:w="2010" w:type="dxa"/>
            <w:tcBorders>
              <w:top w:val="single" w:sz="6" w:space="0" w:color="auto"/>
              <w:bottom w:val="single" w:sz="6" w:space="0" w:color="auto"/>
            </w:tcBorders>
          </w:tcPr>
          <w:p w14:paraId="20CC3BBA" w14:textId="77777777" w:rsidR="008F5E74" w:rsidRDefault="008F5E74" w:rsidP="006F4476">
            <w:pPr>
              <w:pStyle w:val="ISOSecretObservations"/>
              <w:spacing w:before="60" w:after="60" w:line="240" w:lineRule="auto"/>
            </w:pPr>
          </w:p>
        </w:tc>
      </w:tr>
      <w:bookmarkEnd w:id="0"/>
      <w:tr w:rsidR="006F4476" w14:paraId="6E7F3945" w14:textId="77777777" w:rsidTr="00E71958">
        <w:trPr>
          <w:jc w:val="center"/>
        </w:trPr>
        <w:tc>
          <w:tcPr>
            <w:tcW w:w="559" w:type="dxa"/>
            <w:tcBorders>
              <w:top w:val="single" w:sz="6" w:space="0" w:color="auto"/>
              <w:bottom w:val="single" w:sz="6" w:space="0" w:color="auto"/>
            </w:tcBorders>
          </w:tcPr>
          <w:p w14:paraId="7414D52F" w14:textId="6D1243A5"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5E437065"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5C3BCA80" w14:textId="21C50F45" w:rsidR="006F4476" w:rsidRDefault="006F4476" w:rsidP="006F4476">
            <w:pPr>
              <w:pStyle w:val="ISOClause"/>
              <w:spacing w:before="60" w:after="60" w:line="240" w:lineRule="auto"/>
            </w:pPr>
            <w:r>
              <w:t>2.5.6.e)</w:t>
            </w:r>
          </w:p>
        </w:tc>
        <w:tc>
          <w:tcPr>
            <w:tcW w:w="1134" w:type="dxa"/>
            <w:tcBorders>
              <w:top w:val="single" w:sz="6" w:space="0" w:color="auto"/>
              <w:bottom w:val="single" w:sz="6" w:space="0" w:color="auto"/>
            </w:tcBorders>
          </w:tcPr>
          <w:p w14:paraId="7CD47B58" w14:textId="6BE4AF4E" w:rsidR="006F4476" w:rsidRDefault="006F4476" w:rsidP="006F4476">
            <w:pPr>
              <w:pStyle w:val="ISOParagraph"/>
              <w:spacing w:before="60" w:after="60" w:line="240" w:lineRule="auto"/>
            </w:pPr>
            <w:r>
              <w:t>Test material</w:t>
            </w:r>
          </w:p>
        </w:tc>
        <w:tc>
          <w:tcPr>
            <w:tcW w:w="709" w:type="dxa"/>
            <w:tcBorders>
              <w:top w:val="single" w:sz="6" w:space="0" w:color="auto"/>
              <w:bottom w:val="single" w:sz="6" w:space="0" w:color="auto"/>
            </w:tcBorders>
          </w:tcPr>
          <w:p w14:paraId="7E8CDFEB" w14:textId="32306B70" w:rsidR="006F4476" w:rsidRDefault="006F4476" w:rsidP="006F4476">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06968248" w14:textId="351A0DC7" w:rsidR="006F4476" w:rsidRPr="00F60C2D" w:rsidRDefault="006F4476" w:rsidP="006F4476">
            <w:pPr>
              <w:pStyle w:val="ISOComments"/>
              <w:spacing w:before="60" w:after="60"/>
              <w:rPr>
                <w:b/>
              </w:rPr>
            </w:pPr>
            <w:r w:rsidRPr="00F60C2D">
              <w:rPr>
                <w:b/>
              </w:rPr>
              <w:t>Error in test material - signature does not pass authentication</w:t>
            </w:r>
          </w:p>
          <w:p w14:paraId="7D772B6F" w14:textId="3B873495" w:rsidR="006F4476" w:rsidRPr="00584873" w:rsidRDefault="006F4476" w:rsidP="006F4476">
            <w:pPr>
              <w:pStyle w:val="ISOComments"/>
              <w:spacing w:before="60" w:after="60"/>
              <w:rPr>
                <w:highlight w:val="yellow"/>
              </w:rPr>
            </w:pPr>
            <w:r w:rsidRPr="00F60C2D">
              <w:t>Chart FRTEST2 has error in signature-file which causes authentication failure when loading the chart.</w:t>
            </w:r>
          </w:p>
        </w:tc>
        <w:tc>
          <w:tcPr>
            <w:tcW w:w="4961" w:type="dxa"/>
            <w:tcBorders>
              <w:top w:val="single" w:sz="6" w:space="0" w:color="auto"/>
              <w:bottom w:val="single" w:sz="6" w:space="0" w:color="auto"/>
            </w:tcBorders>
          </w:tcPr>
          <w:p w14:paraId="5FCA4545" w14:textId="47B5DFF9" w:rsidR="006F4476" w:rsidRDefault="006F4476" w:rsidP="006F4476">
            <w:pPr>
              <w:pStyle w:val="ISOChange"/>
              <w:spacing w:before="60" w:after="60" w:line="240" w:lineRule="auto"/>
            </w:pPr>
            <w:r>
              <w:t>Fix the test material</w:t>
            </w:r>
          </w:p>
        </w:tc>
        <w:tc>
          <w:tcPr>
            <w:tcW w:w="2010" w:type="dxa"/>
            <w:tcBorders>
              <w:top w:val="single" w:sz="6" w:space="0" w:color="auto"/>
              <w:bottom w:val="single" w:sz="6" w:space="0" w:color="auto"/>
            </w:tcBorders>
          </w:tcPr>
          <w:p w14:paraId="6DD06352" w14:textId="4AAE07C5" w:rsidR="006F4476" w:rsidRDefault="006F4476" w:rsidP="006F4476">
            <w:pPr>
              <w:pStyle w:val="ISOSecretObservations"/>
              <w:spacing w:before="60" w:after="60" w:line="240" w:lineRule="auto"/>
            </w:pPr>
          </w:p>
        </w:tc>
      </w:tr>
      <w:tr w:rsidR="006F4476" w14:paraId="6412C70B" w14:textId="77777777" w:rsidTr="00E71958">
        <w:trPr>
          <w:jc w:val="center"/>
        </w:trPr>
        <w:tc>
          <w:tcPr>
            <w:tcW w:w="559" w:type="dxa"/>
            <w:tcBorders>
              <w:top w:val="single" w:sz="6" w:space="0" w:color="auto"/>
              <w:bottom w:val="single" w:sz="6" w:space="0" w:color="auto"/>
            </w:tcBorders>
          </w:tcPr>
          <w:p w14:paraId="34A76DE4" w14:textId="6DF9C89A"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162F925B"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3A0E6E52" w14:textId="77777777" w:rsidR="006F4476" w:rsidRDefault="006F4476" w:rsidP="006F4476">
            <w:pPr>
              <w:pStyle w:val="ISOClause"/>
              <w:spacing w:before="60" w:after="60" w:line="240" w:lineRule="auto"/>
            </w:pPr>
            <w:r>
              <w:t>2.5.6 e)</w:t>
            </w:r>
          </w:p>
        </w:tc>
        <w:tc>
          <w:tcPr>
            <w:tcW w:w="1134" w:type="dxa"/>
            <w:tcBorders>
              <w:top w:val="single" w:sz="6" w:space="0" w:color="auto"/>
              <w:bottom w:val="single" w:sz="6" w:space="0" w:color="auto"/>
            </w:tcBorders>
          </w:tcPr>
          <w:p w14:paraId="56AB21A5" w14:textId="77777777" w:rsidR="006F4476" w:rsidRPr="00F77D6C" w:rsidRDefault="006F4476" w:rsidP="006F4476">
            <w:pPr>
              <w:pStyle w:val="ISOParagraph"/>
              <w:spacing w:before="60" w:after="60" w:line="240" w:lineRule="auto"/>
              <w:rPr>
                <w:lang w:val="es-ES"/>
              </w:rPr>
            </w:pPr>
            <w:proofErr w:type="spellStart"/>
            <w:r>
              <w:rPr>
                <w:lang w:val="es-ES"/>
              </w:rPr>
              <w:t>Setup</w:t>
            </w:r>
            <w:proofErr w:type="spellEnd"/>
          </w:p>
        </w:tc>
        <w:tc>
          <w:tcPr>
            <w:tcW w:w="709" w:type="dxa"/>
            <w:tcBorders>
              <w:top w:val="single" w:sz="6" w:space="0" w:color="auto"/>
              <w:bottom w:val="single" w:sz="6" w:space="0" w:color="auto"/>
            </w:tcBorders>
          </w:tcPr>
          <w:p w14:paraId="7E369952"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F05DC5B" w14:textId="77777777" w:rsidR="006F4476" w:rsidRDefault="006F4476" w:rsidP="006F4476">
            <w:pPr>
              <w:pStyle w:val="ISOComments"/>
              <w:spacing w:before="60" w:after="60" w:line="240" w:lineRule="auto"/>
              <w:rPr>
                <w:b/>
              </w:rPr>
            </w:pPr>
            <w:r w:rsidRPr="00EE7223">
              <w:rPr>
                <w:b/>
              </w:rPr>
              <w:t>Typo in setup - one alternative is missing</w:t>
            </w:r>
          </w:p>
          <w:p w14:paraId="0FA4CB97" w14:textId="26754E75" w:rsidR="006F4476" w:rsidRDefault="006F4476" w:rsidP="006F4476">
            <w:pPr>
              <w:pStyle w:val="ISOComments"/>
              <w:spacing w:before="60" w:after="60" w:line="240" w:lineRule="auto"/>
            </w:pPr>
            <w:r>
              <w:t>S-63 standard have two alternative public keys. Setup miss one alternative</w:t>
            </w:r>
          </w:p>
        </w:tc>
        <w:tc>
          <w:tcPr>
            <w:tcW w:w="4961" w:type="dxa"/>
            <w:tcBorders>
              <w:top w:val="single" w:sz="6" w:space="0" w:color="auto"/>
              <w:bottom w:val="single" w:sz="6" w:space="0" w:color="auto"/>
            </w:tcBorders>
          </w:tcPr>
          <w:p w14:paraId="40230971" w14:textId="77777777" w:rsidR="006F4476" w:rsidRDefault="006F4476" w:rsidP="006F4476">
            <w:pPr>
              <w:pStyle w:val="ISOChange"/>
              <w:spacing w:before="60" w:after="60" w:line="240" w:lineRule="auto"/>
            </w:pPr>
            <w:r>
              <w:t>Replace</w:t>
            </w:r>
          </w:p>
          <w:p w14:paraId="1B2E06A0" w14:textId="77777777" w:rsidR="006F4476" w:rsidRDefault="006F4476" w:rsidP="006F4476">
            <w:pPr>
              <w:pStyle w:val="ISOChange"/>
              <w:spacing w:before="60" w:after="60" w:line="240" w:lineRule="auto"/>
            </w:pPr>
            <w:r>
              <w:t>1) IHO.CRT (Pre-installed)</w:t>
            </w:r>
          </w:p>
          <w:p w14:paraId="4FC0E20B" w14:textId="77777777" w:rsidR="006F4476" w:rsidRDefault="006F4476" w:rsidP="006F4476">
            <w:pPr>
              <w:pStyle w:val="ISOChange"/>
              <w:spacing w:before="60" w:after="60" w:line="240" w:lineRule="auto"/>
            </w:pPr>
            <w:r>
              <w:t>By</w:t>
            </w:r>
          </w:p>
          <w:p w14:paraId="35ACA97F" w14:textId="262CA325" w:rsidR="006F4476" w:rsidRDefault="001075CE" w:rsidP="006F4476">
            <w:pPr>
              <w:pStyle w:val="ISOChange"/>
              <w:spacing w:before="60" w:after="60" w:line="240" w:lineRule="auto"/>
            </w:pPr>
            <w:r>
              <w:t xml:space="preserve">1) IHO.CRT </w:t>
            </w:r>
            <w:r w:rsidRPr="001075CE">
              <w:rPr>
                <w:color w:val="FF0000"/>
              </w:rPr>
              <w:t xml:space="preserve">/ IHO.PUB </w:t>
            </w:r>
            <w:r>
              <w:t>(</w:t>
            </w:r>
            <w:r w:rsidR="006F4476">
              <w:t>Pre-installed)</w:t>
            </w:r>
          </w:p>
        </w:tc>
        <w:tc>
          <w:tcPr>
            <w:tcW w:w="2010" w:type="dxa"/>
            <w:tcBorders>
              <w:top w:val="single" w:sz="6" w:space="0" w:color="auto"/>
              <w:bottom w:val="single" w:sz="6" w:space="0" w:color="auto"/>
            </w:tcBorders>
          </w:tcPr>
          <w:p w14:paraId="3BEF3D63" w14:textId="77777777" w:rsidR="006F4476" w:rsidRDefault="006F4476" w:rsidP="006F4476">
            <w:pPr>
              <w:pStyle w:val="ISOSecretObservations"/>
              <w:spacing w:before="60" w:after="60" w:line="240" w:lineRule="auto"/>
            </w:pPr>
          </w:p>
        </w:tc>
      </w:tr>
      <w:tr w:rsidR="006F4476" w14:paraId="10B84467" w14:textId="77777777" w:rsidTr="00E71958">
        <w:trPr>
          <w:jc w:val="center"/>
        </w:trPr>
        <w:tc>
          <w:tcPr>
            <w:tcW w:w="559" w:type="dxa"/>
            <w:tcBorders>
              <w:top w:val="single" w:sz="6" w:space="0" w:color="auto"/>
              <w:bottom w:val="single" w:sz="6" w:space="0" w:color="auto"/>
            </w:tcBorders>
          </w:tcPr>
          <w:p w14:paraId="3F6AE729"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0332D488"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50102791" w14:textId="77777777" w:rsidR="006F4476" w:rsidRDefault="006F4476" w:rsidP="006F4476">
            <w:pPr>
              <w:pStyle w:val="ISOClause"/>
              <w:spacing w:before="60" w:after="60" w:line="240" w:lineRule="auto"/>
            </w:pPr>
            <w:r>
              <w:t>2.5.7 a)</w:t>
            </w:r>
          </w:p>
        </w:tc>
        <w:tc>
          <w:tcPr>
            <w:tcW w:w="1134" w:type="dxa"/>
            <w:tcBorders>
              <w:top w:val="single" w:sz="6" w:space="0" w:color="auto"/>
              <w:bottom w:val="single" w:sz="6" w:space="0" w:color="auto"/>
            </w:tcBorders>
          </w:tcPr>
          <w:p w14:paraId="16CACE6E" w14:textId="77777777" w:rsidR="006F4476" w:rsidRPr="00F77D6C" w:rsidRDefault="006F4476" w:rsidP="006F4476">
            <w:pPr>
              <w:pStyle w:val="ISOParagraph"/>
              <w:spacing w:before="60" w:after="60" w:line="240" w:lineRule="auto"/>
              <w:rPr>
                <w:lang w:val="es-ES"/>
              </w:rPr>
            </w:pPr>
            <w:proofErr w:type="spellStart"/>
            <w:r>
              <w:rPr>
                <w:lang w:val="es-ES"/>
              </w:rPr>
              <w:t>Setup</w:t>
            </w:r>
            <w:proofErr w:type="spellEnd"/>
          </w:p>
        </w:tc>
        <w:tc>
          <w:tcPr>
            <w:tcW w:w="709" w:type="dxa"/>
            <w:tcBorders>
              <w:top w:val="single" w:sz="6" w:space="0" w:color="auto"/>
              <w:bottom w:val="single" w:sz="6" w:space="0" w:color="auto"/>
            </w:tcBorders>
          </w:tcPr>
          <w:p w14:paraId="7D5E19E4"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F57DA5F" w14:textId="77777777" w:rsidR="006F4476" w:rsidRDefault="006F4476" w:rsidP="006F4476">
            <w:pPr>
              <w:pStyle w:val="ISOComments"/>
              <w:spacing w:before="60" w:after="60" w:line="240" w:lineRule="auto"/>
            </w:pPr>
            <w:r w:rsidRPr="00EE7223">
              <w:rPr>
                <w:b/>
              </w:rPr>
              <w:t>Typo in setup - one alternative is missing</w:t>
            </w:r>
          </w:p>
          <w:p w14:paraId="3639873F" w14:textId="77777777" w:rsidR="006F4476" w:rsidRDefault="006F4476" w:rsidP="006F4476">
            <w:pPr>
              <w:pStyle w:val="ISOComments"/>
              <w:spacing w:before="60" w:after="60" w:line="240" w:lineRule="auto"/>
            </w:pPr>
            <w:r>
              <w:t>S-63 standard have two alternative public keys. Setup miss one alternative</w:t>
            </w:r>
          </w:p>
          <w:p w14:paraId="580640BF" w14:textId="77777777" w:rsidR="00D47777" w:rsidRDefault="00D47777" w:rsidP="006F4476">
            <w:pPr>
              <w:pStyle w:val="ISOComments"/>
              <w:spacing w:before="60" w:after="60" w:line="240" w:lineRule="auto"/>
            </w:pPr>
          </w:p>
          <w:p w14:paraId="02EEB675" w14:textId="77777777" w:rsidR="00D47777" w:rsidRDefault="00D47777" w:rsidP="006F4476">
            <w:pPr>
              <w:pStyle w:val="ISOComments"/>
              <w:spacing w:before="60" w:after="60" w:line="240" w:lineRule="auto"/>
            </w:pPr>
          </w:p>
          <w:p w14:paraId="1E14280E" w14:textId="78614D38" w:rsidR="00D47777" w:rsidRDefault="00D47777" w:rsidP="006F4476">
            <w:pPr>
              <w:pStyle w:val="ISOComments"/>
              <w:spacing w:before="60" w:after="60" w:line="240" w:lineRule="auto"/>
            </w:pPr>
          </w:p>
        </w:tc>
        <w:tc>
          <w:tcPr>
            <w:tcW w:w="4961" w:type="dxa"/>
            <w:tcBorders>
              <w:top w:val="single" w:sz="6" w:space="0" w:color="auto"/>
              <w:bottom w:val="single" w:sz="6" w:space="0" w:color="auto"/>
            </w:tcBorders>
          </w:tcPr>
          <w:p w14:paraId="06516E0B" w14:textId="77777777" w:rsidR="006F4476" w:rsidRDefault="006F4476" w:rsidP="006F4476">
            <w:pPr>
              <w:pStyle w:val="ISOChange"/>
              <w:spacing w:before="60" w:after="60" w:line="240" w:lineRule="auto"/>
            </w:pPr>
            <w:r>
              <w:t>Replace</w:t>
            </w:r>
          </w:p>
          <w:p w14:paraId="7CF73E03" w14:textId="77777777" w:rsidR="006F4476" w:rsidRDefault="006F4476" w:rsidP="006F4476">
            <w:pPr>
              <w:pStyle w:val="ISOChange"/>
              <w:spacing w:before="60" w:after="60" w:line="240" w:lineRule="auto"/>
            </w:pPr>
            <w:r>
              <w:t>4) IHO.CRT (Pre-installed)</w:t>
            </w:r>
          </w:p>
          <w:p w14:paraId="3412E4C3" w14:textId="77777777" w:rsidR="006F4476" w:rsidRDefault="006F4476" w:rsidP="006F4476">
            <w:pPr>
              <w:pStyle w:val="ISOChange"/>
              <w:spacing w:before="60" w:after="60" w:line="240" w:lineRule="auto"/>
            </w:pPr>
            <w:r>
              <w:t>By</w:t>
            </w:r>
          </w:p>
          <w:p w14:paraId="53DEE76D" w14:textId="3258D3AC" w:rsidR="006F4476" w:rsidRDefault="006F4476" w:rsidP="006F4476">
            <w:pPr>
              <w:pStyle w:val="ISOChange"/>
              <w:spacing w:before="60" w:after="60" w:line="240" w:lineRule="auto"/>
            </w:pPr>
            <w:r>
              <w:t xml:space="preserve">4) IHO.CRT </w:t>
            </w:r>
            <w:r w:rsidRPr="001075CE">
              <w:rPr>
                <w:color w:val="FF0000"/>
              </w:rPr>
              <w:t xml:space="preserve">/ IHO.PUB </w:t>
            </w:r>
            <w:r w:rsidR="001075CE">
              <w:t>(</w:t>
            </w:r>
            <w:r>
              <w:t>Pre-installed)</w:t>
            </w:r>
          </w:p>
        </w:tc>
        <w:tc>
          <w:tcPr>
            <w:tcW w:w="2010" w:type="dxa"/>
            <w:tcBorders>
              <w:top w:val="single" w:sz="6" w:space="0" w:color="auto"/>
              <w:bottom w:val="single" w:sz="6" w:space="0" w:color="auto"/>
            </w:tcBorders>
          </w:tcPr>
          <w:p w14:paraId="29613197" w14:textId="77777777" w:rsidR="006F4476" w:rsidRDefault="006F4476" w:rsidP="006F4476">
            <w:pPr>
              <w:pStyle w:val="ISOSecretObservations"/>
              <w:spacing w:before="60" w:after="60" w:line="240" w:lineRule="auto"/>
            </w:pPr>
          </w:p>
        </w:tc>
      </w:tr>
      <w:tr w:rsidR="006F4476" w14:paraId="0E46089B" w14:textId="77777777" w:rsidTr="00415937">
        <w:trPr>
          <w:jc w:val="center"/>
        </w:trPr>
        <w:tc>
          <w:tcPr>
            <w:tcW w:w="559" w:type="dxa"/>
            <w:tcBorders>
              <w:top w:val="single" w:sz="6" w:space="0" w:color="auto"/>
              <w:bottom w:val="single" w:sz="6" w:space="0" w:color="auto"/>
            </w:tcBorders>
          </w:tcPr>
          <w:p w14:paraId="0824CF08"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07270E72"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0061E929" w14:textId="77777777" w:rsidR="006F4476" w:rsidRDefault="006F4476" w:rsidP="006F4476">
            <w:pPr>
              <w:pStyle w:val="ISOClause"/>
              <w:spacing w:before="60" w:after="60" w:line="240" w:lineRule="auto"/>
            </w:pPr>
            <w:r>
              <w:t>2.5.7 c)</w:t>
            </w:r>
          </w:p>
        </w:tc>
        <w:tc>
          <w:tcPr>
            <w:tcW w:w="1134" w:type="dxa"/>
            <w:tcBorders>
              <w:top w:val="single" w:sz="6" w:space="0" w:color="auto"/>
              <w:bottom w:val="single" w:sz="6" w:space="0" w:color="auto"/>
            </w:tcBorders>
          </w:tcPr>
          <w:p w14:paraId="473A70C8" w14:textId="7E491745" w:rsidR="006F4476" w:rsidRDefault="006F4476" w:rsidP="006F4476">
            <w:pPr>
              <w:pStyle w:val="ISOParagraph"/>
              <w:spacing w:before="60" w:after="60" w:line="240" w:lineRule="auto"/>
            </w:pPr>
            <w:r>
              <w:t>Test material</w:t>
            </w:r>
          </w:p>
        </w:tc>
        <w:tc>
          <w:tcPr>
            <w:tcW w:w="709" w:type="dxa"/>
            <w:tcBorders>
              <w:top w:val="single" w:sz="6" w:space="0" w:color="auto"/>
              <w:bottom w:val="single" w:sz="6" w:space="0" w:color="auto"/>
            </w:tcBorders>
          </w:tcPr>
          <w:p w14:paraId="28058CEA" w14:textId="77777777" w:rsidR="006F4476" w:rsidRDefault="006F4476" w:rsidP="006F4476">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47DC4DF6" w14:textId="6E2A0A23" w:rsidR="006F4476" w:rsidRPr="00EE7223" w:rsidRDefault="006F4476" w:rsidP="006F4476">
            <w:pPr>
              <w:pStyle w:val="ISOComments"/>
              <w:spacing w:before="60" w:after="60" w:line="240" w:lineRule="auto"/>
              <w:rPr>
                <w:b/>
              </w:rPr>
            </w:pPr>
            <w:r w:rsidRPr="00EE7223">
              <w:rPr>
                <w:b/>
              </w:rPr>
              <w:t>Something wrong in result</w:t>
            </w:r>
            <w:r>
              <w:rPr>
                <w:b/>
              </w:rPr>
              <w:t>s - S</w:t>
            </w:r>
            <w:r w:rsidRPr="00EE7223">
              <w:rPr>
                <w:b/>
              </w:rPr>
              <w:t>teps number 4 and 5 impossible to achieve</w:t>
            </w:r>
          </w:p>
          <w:p w14:paraId="3F2622A5" w14:textId="77777777" w:rsidR="006F4476" w:rsidRDefault="006F4476" w:rsidP="006F4476">
            <w:pPr>
              <w:pStyle w:val="ISOComments"/>
              <w:spacing w:before="60" w:after="60" w:line="240" w:lineRule="auto"/>
            </w:pPr>
            <w:r>
              <w:t xml:space="preserve">Results number 4 and 5 are impossible to achieve.  Most probable </w:t>
            </w:r>
            <w:r w:rsidRPr="00510652">
              <w:t>"7 ENC Data Management\Test 7c\DS2\PERMIT.TXT" includes wrong data server names</w:t>
            </w:r>
            <w:r>
              <w:t>.</w:t>
            </w:r>
          </w:p>
          <w:p w14:paraId="25F2E03A" w14:textId="77777777" w:rsidR="006F4476" w:rsidRDefault="006F4476" w:rsidP="006F4476">
            <w:pPr>
              <w:pStyle w:val="ISOComments"/>
              <w:spacing w:before="60" w:after="60" w:line="240" w:lineRule="auto"/>
            </w:pPr>
            <w:r>
              <w:t>The test is about multiple data provider environment.</w:t>
            </w:r>
          </w:p>
          <w:p w14:paraId="5C2CA55F" w14:textId="77777777" w:rsidR="006F4476" w:rsidRDefault="006F4476" w:rsidP="006F4476">
            <w:pPr>
              <w:pStyle w:val="ISOComments"/>
              <w:spacing w:before="60" w:after="60" w:line="240" w:lineRule="auto"/>
            </w:pPr>
            <w:r>
              <w:t>DS1 is correct: permits from GB, data from GB</w:t>
            </w:r>
          </w:p>
          <w:p w14:paraId="066C7A4E" w14:textId="77777777" w:rsidR="006F4476" w:rsidRDefault="006F4476" w:rsidP="006F4476">
            <w:pPr>
              <w:pStyle w:val="ISOComments"/>
              <w:spacing w:before="60" w:after="60" w:line="240" w:lineRule="auto"/>
            </w:pPr>
            <w:r>
              <w:t>DS2 has mismatch: permits from GB, data from PM</w:t>
            </w:r>
          </w:p>
          <w:p w14:paraId="77FBB037" w14:textId="4E52A93C" w:rsidR="006F4476" w:rsidRPr="006534AA" w:rsidRDefault="00D47777" w:rsidP="006F4476">
            <w:pPr>
              <w:pStyle w:val="ISOComments"/>
              <w:spacing w:before="60" w:after="60" w:line="240" w:lineRule="auto"/>
            </w:pPr>
            <w:r>
              <w:t>Therefore the available p</w:t>
            </w:r>
            <w:r w:rsidR="006F4476">
              <w:t>ermits are not from different producers</w:t>
            </w:r>
            <w:r>
              <w:t>.</w:t>
            </w:r>
          </w:p>
        </w:tc>
        <w:tc>
          <w:tcPr>
            <w:tcW w:w="4961" w:type="dxa"/>
            <w:tcBorders>
              <w:top w:val="single" w:sz="6" w:space="0" w:color="auto"/>
              <w:bottom w:val="single" w:sz="6" w:space="0" w:color="auto"/>
            </w:tcBorders>
          </w:tcPr>
          <w:p w14:paraId="550EA72E" w14:textId="77777777" w:rsidR="006F4476" w:rsidRDefault="006F4476" w:rsidP="006F4476">
            <w:pPr>
              <w:pStyle w:val="ISOChange"/>
              <w:spacing w:before="60" w:after="60" w:line="240" w:lineRule="auto"/>
            </w:pPr>
            <w:r>
              <w:t>Fix the test material</w:t>
            </w:r>
          </w:p>
          <w:p w14:paraId="0DA42B90" w14:textId="11C41E1B" w:rsidR="006F4476" w:rsidRDefault="006F4476" w:rsidP="006F4476">
            <w:pPr>
              <w:pStyle w:val="ISOChange"/>
              <w:spacing w:before="60" w:after="60" w:line="240" w:lineRule="auto"/>
            </w:pPr>
            <w:r>
              <w:t>In file DS2/PERMIT.TXT, change Data Server field of each permit from "GB" to "PM"</w:t>
            </w:r>
          </w:p>
        </w:tc>
        <w:tc>
          <w:tcPr>
            <w:tcW w:w="2010" w:type="dxa"/>
            <w:tcBorders>
              <w:top w:val="single" w:sz="6" w:space="0" w:color="auto"/>
              <w:bottom w:val="single" w:sz="6" w:space="0" w:color="auto"/>
            </w:tcBorders>
          </w:tcPr>
          <w:p w14:paraId="6E27F745" w14:textId="116CF9EB" w:rsidR="006F4476" w:rsidRDefault="006F4476" w:rsidP="006F4476">
            <w:pPr>
              <w:pStyle w:val="ISOSecretObservations"/>
              <w:spacing w:before="60" w:after="60" w:line="240" w:lineRule="auto"/>
            </w:pPr>
          </w:p>
        </w:tc>
      </w:tr>
      <w:tr w:rsidR="006F4476" w14:paraId="0E4F48B1" w14:textId="77777777" w:rsidTr="00415937">
        <w:trPr>
          <w:jc w:val="center"/>
        </w:trPr>
        <w:tc>
          <w:tcPr>
            <w:tcW w:w="559" w:type="dxa"/>
            <w:tcBorders>
              <w:top w:val="single" w:sz="6" w:space="0" w:color="auto"/>
              <w:bottom w:val="single" w:sz="6" w:space="0" w:color="auto"/>
            </w:tcBorders>
          </w:tcPr>
          <w:p w14:paraId="2FC4E393"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2F5B39E6"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59C8E892" w14:textId="77777777" w:rsidR="006F4476" w:rsidRDefault="006F4476" w:rsidP="006F4476">
            <w:pPr>
              <w:pStyle w:val="ISOClause"/>
              <w:spacing w:before="60" w:after="60" w:line="240" w:lineRule="auto"/>
            </w:pPr>
            <w:r>
              <w:t>2.5.7 g)</w:t>
            </w:r>
          </w:p>
        </w:tc>
        <w:tc>
          <w:tcPr>
            <w:tcW w:w="1134" w:type="dxa"/>
            <w:tcBorders>
              <w:top w:val="single" w:sz="6" w:space="0" w:color="auto"/>
              <w:bottom w:val="single" w:sz="6" w:space="0" w:color="auto"/>
            </w:tcBorders>
          </w:tcPr>
          <w:p w14:paraId="0B8F15D7" w14:textId="4893273D" w:rsidR="006F4476" w:rsidRDefault="006F4476" w:rsidP="006F4476">
            <w:pPr>
              <w:pStyle w:val="ISOParagraph"/>
              <w:spacing w:before="60" w:after="60" w:line="240" w:lineRule="auto"/>
            </w:pPr>
            <w:r>
              <w:t>Results</w:t>
            </w:r>
          </w:p>
        </w:tc>
        <w:tc>
          <w:tcPr>
            <w:tcW w:w="709" w:type="dxa"/>
            <w:tcBorders>
              <w:top w:val="single" w:sz="6" w:space="0" w:color="auto"/>
              <w:bottom w:val="single" w:sz="6" w:space="0" w:color="auto"/>
            </w:tcBorders>
          </w:tcPr>
          <w:p w14:paraId="0B4582B2" w14:textId="77777777"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03A4E09" w14:textId="00133404" w:rsidR="006F4476" w:rsidRPr="00EE7223" w:rsidRDefault="006F4476" w:rsidP="006F4476">
            <w:pPr>
              <w:pStyle w:val="ISOComments"/>
              <w:spacing w:before="60" w:after="60" w:line="240" w:lineRule="auto"/>
              <w:rPr>
                <w:b/>
              </w:rPr>
            </w:pPr>
            <w:r w:rsidRPr="00EE7223">
              <w:rPr>
                <w:b/>
              </w:rPr>
              <w:t>Typo in result</w:t>
            </w:r>
            <w:r>
              <w:rPr>
                <w:b/>
              </w:rPr>
              <w:t>s - T</w:t>
            </w:r>
            <w:r w:rsidRPr="00EE7223">
              <w:rPr>
                <w:b/>
              </w:rPr>
              <w:t>able of results miss 2 cases</w:t>
            </w:r>
          </w:p>
          <w:p w14:paraId="04B392E0" w14:textId="6C4D2747" w:rsidR="00C935BA" w:rsidRPr="006534AA" w:rsidRDefault="006F4476" w:rsidP="006E4AB5">
            <w:pPr>
              <w:pStyle w:val="ISOComments"/>
              <w:spacing w:before="60" w:after="60" w:line="240" w:lineRule="auto"/>
            </w:pPr>
            <w:r>
              <w:t>In "2.5.7g [UPDATE WK37_07]" two c</w:t>
            </w:r>
            <w:r w:rsidRPr="00510652">
              <w:t>ell</w:t>
            </w:r>
            <w:r>
              <w:t>s GB40186D and GB40202A are is not updated, because of in</w:t>
            </w:r>
            <w:r w:rsidRPr="00510652">
              <w:t xml:space="preserve">compatible base data or non-sequential update. </w:t>
            </w:r>
            <w:r>
              <w:t xml:space="preserve"> </w:t>
            </w:r>
            <w:r w:rsidRPr="00510652">
              <w:t>This should be required result, but the Results do</w:t>
            </w:r>
            <w:r>
              <w:t>es</w:t>
            </w:r>
            <w:r w:rsidRPr="00510652">
              <w:t xml:space="preserve"> not mention about this.</w:t>
            </w:r>
            <w:r w:rsidR="006E4AB5" w:rsidRPr="006534AA">
              <w:t xml:space="preserve"> </w:t>
            </w:r>
          </w:p>
        </w:tc>
        <w:tc>
          <w:tcPr>
            <w:tcW w:w="4961" w:type="dxa"/>
            <w:tcBorders>
              <w:top w:val="single" w:sz="6" w:space="0" w:color="auto"/>
              <w:bottom w:val="single" w:sz="6" w:space="0" w:color="auto"/>
            </w:tcBorders>
          </w:tcPr>
          <w:p w14:paraId="7816554B" w14:textId="77777777" w:rsidR="006F4476" w:rsidRDefault="006F4476" w:rsidP="006F4476">
            <w:pPr>
              <w:pStyle w:val="ISOChange"/>
              <w:spacing w:before="60" w:after="60" w:line="240" w:lineRule="auto"/>
            </w:pPr>
            <w:r>
              <w:t>For cell GB40186D add</w:t>
            </w:r>
          </w:p>
          <w:p w14:paraId="0BD307C0" w14:textId="77777777" w:rsidR="006F4476" w:rsidRDefault="006F4476" w:rsidP="006F4476">
            <w:pPr>
              <w:pStyle w:val="ISOChange"/>
              <w:spacing w:before="60" w:after="60" w:line="240" w:lineRule="auto"/>
            </w:pPr>
            <w:r>
              <w:t>Cell not updated due to non-sequential update</w:t>
            </w:r>
          </w:p>
          <w:p w14:paraId="39DCFAA3" w14:textId="77777777" w:rsidR="006F4476" w:rsidRDefault="006F4476" w:rsidP="006F4476">
            <w:pPr>
              <w:pStyle w:val="ISOChange"/>
              <w:spacing w:before="60" w:after="60" w:line="240" w:lineRule="auto"/>
            </w:pPr>
          </w:p>
          <w:p w14:paraId="6D88074B" w14:textId="77777777" w:rsidR="006F4476" w:rsidRDefault="006F4476" w:rsidP="006F4476">
            <w:pPr>
              <w:pStyle w:val="ISOChange"/>
              <w:spacing w:before="60" w:after="60" w:line="240" w:lineRule="auto"/>
            </w:pPr>
            <w:r>
              <w:t>For cell GB40202A add</w:t>
            </w:r>
          </w:p>
          <w:p w14:paraId="168CBE69" w14:textId="77777777" w:rsidR="006F4476" w:rsidRDefault="006F4476" w:rsidP="006F4476">
            <w:pPr>
              <w:pStyle w:val="ISOChange"/>
              <w:spacing w:before="60" w:after="60" w:line="240" w:lineRule="auto"/>
            </w:pPr>
            <w:r>
              <w:t>Cell not updated due to incompatible BASE 2</w:t>
            </w:r>
          </w:p>
        </w:tc>
        <w:tc>
          <w:tcPr>
            <w:tcW w:w="2010" w:type="dxa"/>
            <w:tcBorders>
              <w:top w:val="single" w:sz="6" w:space="0" w:color="auto"/>
              <w:bottom w:val="single" w:sz="6" w:space="0" w:color="auto"/>
            </w:tcBorders>
          </w:tcPr>
          <w:p w14:paraId="307186DB" w14:textId="77777777" w:rsidR="006F4476" w:rsidRDefault="006F4476" w:rsidP="006F4476">
            <w:pPr>
              <w:pStyle w:val="ISOSecretObservations"/>
              <w:spacing w:before="60" w:after="60" w:line="240" w:lineRule="auto"/>
            </w:pPr>
          </w:p>
        </w:tc>
      </w:tr>
      <w:tr w:rsidR="006E4AB5" w14:paraId="3BAFE865" w14:textId="77777777" w:rsidTr="00415937">
        <w:trPr>
          <w:jc w:val="center"/>
        </w:trPr>
        <w:tc>
          <w:tcPr>
            <w:tcW w:w="559" w:type="dxa"/>
            <w:tcBorders>
              <w:top w:val="single" w:sz="6" w:space="0" w:color="auto"/>
              <w:bottom w:val="single" w:sz="6" w:space="0" w:color="auto"/>
            </w:tcBorders>
          </w:tcPr>
          <w:p w14:paraId="0B91A664" w14:textId="77777777" w:rsidR="006E4AB5" w:rsidRDefault="006E4AB5" w:rsidP="006F4476">
            <w:pPr>
              <w:pStyle w:val="ISOMB"/>
              <w:spacing w:before="60" w:after="60" w:line="240" w:lineRule="auto"/>
            </w:pPr>
          </w:p>
        </w:tc>
        <w:tc>
          <w:tcPr>
            <w:tcW w:w="709" w:type="dxa"/>
            <w:tcBorders>
              <w:top w:val="single" w:sz="6" w:space="0" w:color="auto"/>
              <w:bottom w:val="single" w:sz="6" w:space="0" w:color="auto"/>
            </w:tcBorders>
          </w:tcPr>
          <w:p w14:paraId="6DA8FE67" w14:textId="77777777" w:rsidR="006E4AB5" w:rsidRDefault="006E4AB5" w:rsidP="006F4476">
            <w:pPr>
              <w:pStyle w:val="ISOMB"/>
              <w:spacing w:before="60" w:after="60" w:line="240" w:lineRule="auto"/>
            </w:pPr>
          </w:p>
        </w:tc>
        <w:tc>
          <w:tcPr>
            <w:tcW w:w="1134" w:type="dxa"/>
            <w:tcBorders>
              <w:top w:val="single" w:sz="6" w:space="0" w:color="auto"/>
              <w:bottom w:val="single" w:sz="6" w:space="0" w:color="auto"/>
            </w:tcBorders>
          </w:tcPr>
          <w:p w14:paraId="0734987A" w14:textId="66E8C4E1" w:rsidR="006E4AB5" w:rsidRDefault="006E4AB5" w:rsidP="006F4476">
            <w:pPr>
              <w:pStyle w:val="ISOClause"/>
              <w:spacing w:before="60" w:after="60" w:line="240" w:lineRule="auto"/>
            </w:pPr>
            <w:r>
              <w:t>2.5.7 h)</w:t>
            </w:r>
          </w:p>
        </w:tc>
        <w:tc>
          <w:tcPr>
            <w:tcW w:w="1134" w:type="dxa"/>
            <w:tcBorders>
              <w:top w:val="single" w:sz="6" w:space="0" w:color="auto"/>
              <w:bottom w:val="single" w:sz="6" w:space="0" w:color="auto"/>
            </w:tcBorders>
          </w:tcPr>
          <w:p w14:paraId="07CA38E5" w14:textId="0AD5CFC5" w:rsidR="006E4AB5" w:rsidRDefault="006E4AB5" w:rsidP="006F4476">
            <w:pPr>
              <w:pStyle w:val="ISOParagraph"/>
              <w:spacing w:before="60" w:after="60" w:line="240" w:lineRule="auto"/>
            </w:pPr>
            <w:r>
              <w:t>Results</w:t>
            </w:r>
          </w:p>
        </w:tc>
        <w:tc>
          <w:tcPr>
            <w:tcW w:w="709" w:type="dxa"/>
            <w:tcBorders>
              <w:top w:val="single" w:sz="6" w:space="0" w:color="auto"/>
              <w:bottom w:val="single" w:sz="6" w:space="0" w:color="auto"/>
            </w:tcBorders>
          </w:tcPr>
          <w:p w14:paraId="73F561FC" w14:textId="47907ED9" w:rsidR="006E4AB5" w:rsidRDefault="006E4AB5"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7481A4C" w14:textId="77777777" w:rsidR="006E4AB5" w:rsidRDefault="006E4AB5" w:rsidP="006F4476">
            <w:pPr>
              <w:pStyle w:val="ISOComments"/>
              <w:spacing w:before="60" w:after="60" w:line="240" w:lineRule="auto"/>
              <w:rPr>
                <w:b/>
              </w:rPr>
            </w:pPr>
            <w:r>
              <w:rPr>
                <w:b/>
              </w:rPr>
              <w:t>Typo in results - day/month reversed</w:t>
            </w:r>
          </w:p>
          <w:p w14:paraId="794C37D8" w14:textId="77777777" w:rsidR="006E4AB5" w:rsidRDefault="006E4AB5" w:rsidP="006F4476">
            <w:pPr>
              <w:pStyle w:val="ISOComments"/>
              <w:spacing w:before="60" w:after="60" w:line="240" w:lineRule="auto"/>
            </w:pPr>
            <w:r>
              <w:t>The issue date of SERIAL.ENC is</w:t>
            </w:r>
          </w:p>
          <w:p w14:paraId="411EEC32" w14:textId="77777777" w:rsidR="006E4AB5" w:rsidRDefault="006E4AB5" w:rsidP="006F4476">
            <w:pPr>
              <w:pStyle w:val="ISOComments"/>
              <w:spacing w:before="60" w:after="60" w:line="240" w:lineRule="auto"/>
            </w:pPr>
            <w:r w:rsidRPr="006E4AB5">
              <w:t>GBWK05-09   2009</w:t>
            </w:r>
            <w:r w:rsidRPr="006E4AB5">
              <w:rPr>
                <w:b/>
                <w:color w:val="FF0000"/>
              </w:rPr>
              <w:t>0209</w:t>
            </w:r>
            <w:r w:rsidRPr="006E4AB5">
              <w:t>UPDATE    02.00U01X01</w:t>
            </w:r>
          </w:p>
          <w:p w14:paraId="020B8812" w14:textId="77777777" w:rsidR="006E4AB5" w:rsidRDefault="006E4AB5" w:rsidP="006F4476">
            <w:pPr>
              <w:pStyle w:val="ISOComments"/>
              <w:spacing w:before="60" w:after="60" w:line="240" w:lineRule="auto"/>
            </w:pPr>
            <w:r>
              <w:t>This is 9</w:t>
            </w:r>
            <w:r w:rsidRPr="006E4AB5">
              <w:rPr>
                <w:vertAlign w:val="superscript"/>
              </w:rPr>
              <w:t>th</w:t>
            </w:r>
            <w:r>
              <w:t xml:space="preserve"> Feb instead of 2</w:t>
            </w:r>
            <w:r w:rsidRPr="006E4AB5">
              <w:rPr>
                <w:vertAlign w:val="superscript"/>
              </w:rPr>
              <w:t>nd</w:t>
            </w:r>
            <w:r>
              <w:t xml:space="preserve"> Sep.</w:t>
            </w:r>
          </w:p>
          <w:p w14:paraId="27BCF49D" w14:textId="5D51E7D4" w:rsidR="006E4AB5" w:rsidRPr="006E4AB5" w:rsidRDefault="006E4AB5" w:rsidP="006E4AB5">
            <w:pPr>
              <w:pStyle w:val="ISOComments"/>
              <w:spacing w:before="60" w:after="60" w:line="240" w:lineRule="auto"/>
            </w:pPr>
            <w:r>
              <w:t>As a consequence the second date for test should also be moved more close to 9</w:t>
            </w:r>
            <w:r w:rsidRPr="006E4AB5">
              <w:rPr>
                <w:vertAlign w:val="superscript"/>
              </w:rPr>
              <w:t>th</w:t>
            </w:r>
            <w:r>
              <w:t xml:space="preserve"> Feb 2009</w:t>
            </w:r>
          </w:p>
        </w:tc>
        <w:tc>
          <w:tcPr>
            <w:tcW w:w="4961" w:type="dxa"/>
            <w:tcBorders>
              <w:top w:val="single" w:sz="6" w:space="0" w:color="auto"/>
              <w:bottom w:val="single" w:sz="6" w:space="0" w:color="auto"/>
            </w:tcBorders>
          </w:tcPr>
          <w:p w14:paraId="2A37A8CD" w14:textId="77777777" w:rsidR="006E4AB5" w:rsidRDefault="006E4AB5" w:rsidP="006F4476">
            <w:pPr>
              <w:pStyle w:val="ISOChange"/>
              <w:spacing w:before="60" w:after="60" w:line="240" w:lineRule="auto"/>
            </w:pPr>
            <w:r>
              <w:t>Replace</w:t>
            </w:r>
          </w:p>
          <w:p w14:paraId="0AF646D4" w14:textId="6A999C11" w:rsidR="006E4AB5" w:rsidRDefault="006E4AB5" w:rsidP="006E4AB5">
            <w:pPr>
              <w:pStyle w:val="ISOChange"/>
              <w:spacing w:before="60" w:after="60"/>
            </w:pPr>
            <w:r>
              <w:t xml:space="preserve">It should use the issue date of the exchange set as the reference date and should display its reference date as </w:t>
            </w:r>
            <w:r w:rsidRPr="006E4AB5">
              <w:rPr>
                <w:color w:val="FF0000"/>
              </w:rPr>
              <w:t>2</w:t>
            </w:r>
            <w:r w:rsidRPr="006E4AB5">
              <w:rPr>
                <w:color w:val="FF0000"/>
                <w:vertAlign w:val="superscript"/>
              </w:rPr>
              <w:t>nd</w:t>
            </w:r>
            <w:r w:rsidRPr="006E4AB5">
              <w:rPr>
                <w:color w:val="FF0000"/>
              </w:rPr>
              <w:t xml:space="preserve"> September</w:t>
            </w:r>
            <w:r>
              <w:t xml:space="preserve"> 2009 (the SERIAL .ENC date of the last update loaded). The cells should show in the report as “up to date”. Then reset the system time to a </w:t>
            </w:r>
            <w:r w:rsidRPr="006E4AB5">
              <w:rPr>
                <w:color w:val="FF0000"/>
              </w:rPr>
              <w:t>1</w:t>
            </w:r>
            <w:r w:rsidRPr="006E4AB5">
              <w:rPr>
                <w:color w:val="FF0000"/>
                <w:vertAlign w:val="superscript"/>
              </w:rPr>
              <w:t>st</w:t>
            </w:r>
            <w:r w:rsidRPr="006E4AB5">
              <w:rPr>
                <w:color w:val="FF0000"/>
              </w:rPr>
              <w:t xml:space="preserve"> April 2010</w:t>
            </w:r>
            <w:r>
              <w:t xml:space="preserve"> – rerun the report, all the cells should show as “out of date”</w:t>
            </w:r>
          </w:p>
          <w:p w14:paraId="2507F16F" w14:textId="77777777" w:rsidR="006E4AB5" w:rsidRDefault="006E4AB5" w:rsidP="006E4AB5">
            <w:pPr>
              <w:pStyle w:val="ISOChange"/>
              <w:spacing w:before="60" w:after="60"/>
            </w:pPr>
            <w:r>
              <w:t>By</w:t>
            </w:r>
          </w:p>
          <w:p w14:paraId="1700EC73" w14:textId="56F1B3FC" w:rsidR="006E4AB5" w:rsidRDefault="006E4AB5" w:rsidP="006E4AB5">
            <w:pPr>
              <w:pStyle w:val="ISOChange"/>
              <w:spacing w:before="60" w:after="60"/>
            </w:pPr>
            <w:r>
              <w:t xml:space="preserve">It should use the issue date of the exchange set as the reference date and should display its reference date as </w:t>
            </w:r>
            <w:r w:rsidRPr="006E4AB5">
              <w:rPr>
                <w:color w:val="FF0000"/>
              </w:rPr>
              <w:t>9</w:t>
            </w:r>
            <w:r w:rsidRPr="006E4AB5">
              <w:rPr>
                <w:color w:val="FF0000"/>
                <w:vertAlign w:val="superscript"/>
              </w:rPr>
              <w:t>th</w:t>
            </w:r>
            <w:r w:rsidRPr="006E4AB5">
              <w:rPr>
                <w:color w:val="FF0000"/>
              </w:rPr>
              <w:t xml:space="preserve"> February</w:t>
            </w:r>
            <w:r>
              <w:t xml:space="preserve"> 2009 (the SERIAL .ENC date of the last update loaded). The cells should show in the report as “up to date”. Then reset the system time to a </w:t>
            </w:r>
            <w:r w:rsidRPr="006E4AB5">
              <w:rPr>
                <w:color w:val="FF0000"/>
              </w:rPr>
              <w:t>1</w:t>
            </w:r>
            <w:r w:rsidRPr="006E4AB5">
              <w:rPr>
                <w:color w:val="FF0000"/>
                <w:vertAlign w:val="superscript"/>
              </w:rPr>
              <w:t>st</w:t>
            </w:r>
            <w:r w:rsidRPr="006E4AB5">
              <w:rPr>
                <w:color w:val="FF0000"/>
              </w:rPr>
              <w:t xml:space="preserve"> April 2009</w:t>
            </w:r>
            <w:r>
              <w:t xml:space="preserve"> – rerun the report, all the cells should show as “out of date”</w:t>
            </w:r>
          </w:p>
        </w:tc>
        <w:tc>
          <w:tcPr>
            <w:tcW w:w="2010" w:type="dxa"/>
            <w:tcBorders>
              <w:top w:val="single" w:sz="6" w:space="0" w:color="auto"/>
              <w:bottom w:val="single" w:sz="6" w:space="0" w:color="auto"/>
            </w:tcBorders>
          </w:tcPr>
          <w:p w14:paraId="197BC136" w14:textId="77777777" w:rsidR="006E4AB5" w:rsidRDefault="006E4AB5" w:rsidP="006F4476">
            <w:pPr>
              <w:pStyle w:val="ISOSecretObservations"/>
              <w:spacing w:before="60" w:after="60" w:line="240" w:lineRule="auto"/>
            </w:pPr>
          </w:p>
        </w:tc>
      </w:tr>
      <w:tr w:rsidR="006F4476" w14:paraId="3F95EE06" w14:textId="77777777" w:rsidTr="00415937">
        <w:trPr>
          <w:jc w:val="center"/>
        </w:trPr>
        <w:tc>
          <w:tcPr>
            <w:tcW w:w="559" w:type="dxa"/>
            <w:tcBorders>
              <w:top w:val="single" w:sz="6" w:space="0" w:color="auto"/>
              <w:bottom w:val="single" w:sz="6" w:space="0" w:color="auto"/>
            </w:tcBorders>
          </w:tcPr>
          <w:p w14:paraId="73F23AB8" w14:textId="3CC5EE90"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2EC39CCE"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21635D56" w14:textId="75D92B27" w:rsidR="006F4476" w:rsidRDefault="006F4476" w:rsidP="006F4476">
            <w:pPr>
              <w:pStyle w:val="ISOClause"/>
              <w:spacing w:before="60" w:after="60" w:line="240" w:lineRule="auto"/>
            </w:pPr>
            <w:r>
              <w:t>2.5.8 d)</w:t>
            </w:r>
          </w:p>
        </w:tc>
        <w:tc>
          <w:tcPr>
            <w:tcW w:w="1134" w:type="dxa"/>
            <w:tcBorders>
              <w:top w:val="single" w:sz="6" w:space="0" w:color="auto"/>
              <w:bottom w:val="single" w:sz="6" w:space="0" w:color="auto"/>
            </w:tcBorders>
          </w:tcPr>
          <w:p w14:paraId="7C005F31" w14:textId="2759623E" w:rsidR="006F4476" w:rsidRDefault="006F4476" w:rsidP="006F4476">
            <w:pPr>
              <w:pStyle w:val="ISOParagraph"/>
              <w:spacing w:before="60" w:after="60" w:line="240" w:lineRule="auto"/>
            </w:pPr>
            <w:r>
              <w:t>Results</w:t>
            </w:r>
          </w:p>
        </w:tc>
        <w:tc>
          <w:tcPr>
            <w:tcW w:w="709" w:type="dxa"/>
            <w:tcBorders>
              <w:top w:val="single" w:sz="6" w:space="0" w:color="auto"/>
              <w:bottom w:val="single" w:sz="6" w:space="0" w:color="auto"/>
            </w:tcBorders>
          </w:tcPr>
          <w:p w14:paraId="3550C86C" w14:textId="2B1AADBB"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C150874" w14:textId="616A5D88" w:rsidR="006F4476" w:rsidRPr="00EE7223" w:rsidRDefault="006F4476" w:rsidP="006F4476">
            <w:pPr>
              <w:pStyle w:val="ISOComments"/>
              <w:spacing w:before="60" w:after="60" w:line="240" w:lineRule="auto"/>
              <w:rPr>
                <w:b/>
              </w:rPr>
            </w:pPr>
            <w:r w:rsidRPr="00EE7223">
              <w:rPr>
                <w:b/>
              </w:rPr>
              <w:t>Typo in results - One of the cells not listed</w:t>
            </w:r>
          </w:p>
          <w:p w14:paraId="46CB8918" w14:textId="6C0DE4F2" w:rsidR="006F4476" w:rsidRDefault="006F4476" w:rsidP="006F4476">
            <w:pPr>
              <w:pStyle w:val="ISOComments"/>
              <w:spacing w:before="60" w:after="60" w:line="240" w:lineRule="auto"/>
            </w:pPr>
            <w:r>
              <w:t>One cell (</w:t>
            </w:r>
            <w:r w:rsidRPr="00AE1F70">
              <w:rPr>
                <w:szCs w:val="18"/>
              </w:rPr>
              <w:t>GB100001</w:t>
            </w:r>
            <w:r>
              <w:rPr>
                <w:szCs w:val="18"/>
              </w:rPr>
              <w:t xml:space="preserve">) </w:t>
            </w:r>
            <w:r>
              <w:t>is missing from the list of cells in last of results</w:t>
            </w:r>
          </w:p>
          <w:p w14:paraId="095747AC" w14:textId="77777777" w:rsidR="006F4476" w:rsidRDefault="006F4476" w:rsidP="006F4476">
            <w:pPr>
              <w:pStyle w:val="ISOComments"/>
              <w:spacing w:before="60" w:after="60" w:line="240" w:lineRule="auto"/>
            </w:pPr>
          </w:p>
          <w:p w14:paraId="74653ED0" w14:textId="77777777" w:rsidR="006F4476" w:rsidRDefault="006F4476" w:rsidP="006F4476">
            <w:pPr>
              <w:pStyle w:val="ISOComments"/>
              <w:spacing w:before="60" w:after="60" w:line="240" w:lineRule="auto"/>
            </w:pPr>
          </w:p>
          <w:p w14:paraId="6B27ADA4" w14:textId="77777777" w:rsidR="006F4476" w:rsidRDefault="006F4476" w:rsidP="006F4476">
            <w:pPr>
              <w:pStyle w:val="ISOComments"/>
              <w:spacing w:before="60" w:after="60" w:line="240" w:lineRule="auto"/>
            </w:pPr>
          </w:p>
          <w:p w14:paraId="6C3D64FC" w14:textId="77777777" w:rsidR="006F4476" w:rsidRDefault="006F4476" w:rsidP="006F4476">
            <w:pPr>
              <w:pStyle w:val="ISOComments"/>
              <w:spacing w:before="60" w:after="60" w:line="240" w:lineRule="auto"/>
            </w:pPr>
          </w:p>
          <w:p w14:paraId="0A5813DB" w14:textId="77777777" w:rsidR="006F4476" w:rsidRDefault="006F4476" w:rsidP="006F4476">
            <w:pPr>
              <w:pStyle w:val="ISOComments"/>
              <w:spacing w:before="60" w:after="60" w:line="240" w:lineRule="auto"/>
            </w:pPr>
          </w:p>
          <w:p w14:paraId="6FFE7938" w14:textId="77777777" w:rsidR="006F4476" w:rsidRDefault="006F4476" w:rsidP="006F4476">
            <w:pPr>
              <w:pStyle w:val="ISOComments"/>
              <w:spacing w:before="60" w:after="60" w:line="240" w:lineRule="auto"/>
            </w:pPr>
          </w:p>
          <w:p w14:paraId="107D502F" w14:textId="77777777" w:rsidR="006F4476" w:rsidRDefault="006F4476" w:rsidP="006F4476">
            <w:pPr>
              <w:pStyle w:val="ISOComments"/>
              <w:spacing w:before="60" w:after="60" w:line="240" w:lineRule="auto"/>
            </w:pPr>
          </w:p>
          <w:p w14:paraId="3279D1D9" w14:textId="77777777" w:rsidR="006F4476" w:rsidRDefault="006F4476" w:rsidP="006F4476">
            <w:pPr>
              <w:pStyle w:val="ISOComments"/>
              <w:spacing w:before="60" w:after="60" w:line="240" w:lineRule="auto"/>
            </w:pPr>
          </w:p>
          <w:p w14:paraId="06744335" w14:textId="77777777" w:rsidR="006F4476" w:rsidRDefault="006F4476" w:rsidP="006F4476">
            <w:pPr>
              <w:pStyle w:val="ISOComments"/>
              <w:spacing w:before="60" w:after="60" w:line="240" w:lineRule="auto"/>
            </w:pPr>
          </w:p>
          <w:p w14:paraId="354305C5" w14:textId="77777777" w:rsidR="006F4476" w:rsidRDefault="006F4476" w:rsidP="006F4476">
            <w:pPr>
              <w:pStyle w:val="ISOComments"/>
              <w:spacing w:before="60" w:after="60" w:line="240" w:lineRule="auto"/>
            </w:pPr>
          </w:p>
          <w:p w14:paraId="67413546" w14:textId="77777777" w:rsidR="006F4476" w:rsidRDefault="006F4476" w:rsidP="006F4476">
            <w:pPr>
              <w:pStyle w:val="ISOComments"/>
              <w:spacing w:before="60" w:after="60" w:line="240" w:lineRule="auto"/>
            </w:pPr>
          </w:p>
          <w:p w14:paraId="4BA5AF0C" w14:textId="77777777" w:rsidR="006F4476" w:rsidRDefault="006F4476" w:rsidP="006F4476">
            <w:pPr>
              <w:pStyle w:val="ISOComments"/>
              <w:spacing w:before="60" w:after="60" w:line="240" w:lineRule="auto"/>
            </w:pPr>
          </w:p>
          <w:p w14:paraId="2E39396D" w14:textId="77777777" w:rsidR="006F4476" w:rsidRDefault="006F4476" w:rsidP="006F4476">
            <w:pPr>
              <w:pStyle w:val="ISOComments"/>
              <w:spacing w:before="60" w:after="60" w:line="240" w:lineRule="auto"/>
            </w:pPr>
          </w:p>
          <w:p w14:paraId="645CCACF" w14:textId="77777777" w:rsidR="006F4476" w:rsidRDefault="006F4476" w:rsidP="006F4476">
            <w:pPr>
              <w:pStyle w:val="ISOComments"/>
              <w:spacing w:before="60" w:after="60" w:line="240" w:lineRule="auto"/>
            </w:pPr>
          </w:p>
          <w:p w14:paraId="56DD5A96" w14:textId="77777777" w:rsidR="006F4476" w:rsidRDefault="006F4476" w:rsidP="006F4476">
            <w:pPr>
              <w:pStyle w:val="ISOComments"/>
              <w:spacing w:before="60" w:after="60" w:line="240" w:lineRule="auto"/>
            </w:pPr>
          </w:p>
          <w:p w14:paraId="04E92235" w14:textId="77777777" w:rsidR="006F4476" w:rsidRDefault="006F4476" w:rsidP="006F4476">
            <w:pPr>
              <w:pStyle w:val="ISOComments"/>
              <w:spacing w:before="60" w:after="60" w:line="240" w:lineRule="auto"/>
            </w:pPr>
          </w:p>
          <w:p w14:paraId="7ED20C70" w14:textId="77777777" w:rsidR="006F4476" w:rsidRDefault="006F4476" w:rsidP="006F4476">
            <w:pPr>
              <w:pStyle w:val="ISOComments"/>
              <w:spacing w:before="60" w:after="60" w:line="240" w:lineRule="auto"/>
            </w:pPr>
          </w:p>
          <w:p w14:paraId="5B3425F0" w14:textId="77777777" w:rsidR="006F4476" w:rsidRDefault="006F4476" w:rsidP="006F4476">
            <w:pPr>
              <w:pStyle w:val="ISOComments"/>
              <w:spacing w:before="60" w:after="60" w:line="240" w:lineRule="auto"/>
            </w:pPr>
          </w:p>
          <w:p w14:paraId="72FA823A" w14:textId="77777777" w:rsidR="006F4476" w:rsidRDefault="006F4476" w:rsidP="006F4476">
            <w:pPr>
              <w:pStyle w:val="ISOComments"/>
              <w:spacing w:before="60" w:after="60" w:line="240" w:lineRule="auto"/>
            </w:pPr>
          </w:p>
          <w:p w14:paraId="0F62E0C9" w14:textId="77777777" w:rsidR="006F4476" w:rsidRDefault="006F4476" w:rsidP="006F4476">
            <w:pPr>
              <w:pStyle w:val="ISOComments"/>
              <w:spacing w:before="60" w:after="60" w:line="240" w:lineRule="auto"/>
            </w:pPr>
          </w:p>
          <w:p w14:paraId="5F564048" w14:textId="77777777" w:rsidR="006F4476" w:rsidRDefault="006F4476" w:rsidP="006F4476">
            <w:pPr>
              <w:pStyle w:val="ISOComments"/>
              <w:spacing w:before="60" w:after="60" w:line="240" w:lineRule="auto"/>
            </w:pPr>
          </w:p>
          <w:p w14:paraId="0AECEC04" w14:textId="77777777" w:rsidR="006F4476" w:rsidRDefault="006F4476" w:rsidP="006F4476">
            <w:pPr>
              <w:pStyle w:val="ISOComments"/>
              <w:spacing w:before="60" w:after="60" w:line="240" w:lineRule="auto"/>
            </w:pPr>
          </w:p>
          <w:p w14:paraId="3E271179" w14:textId="77777777" w:rsidR="006F4476" w:rsidRDefault="006F4476" w:rsidP="006F4476">
            <w:pPr>
              <w:pStyle w:val="ISOComments"/>
              <w:spacing w:before="60" w:after="60" w:line="240" w:lineRule="auto"/>
            </w:pPr>
          </w:p>
          <w:p w14:paraId="7BD61563" w14:textId="77777777" w:rsidR="006F4476" w:rsidRDefault="006F4476" w:rsidP="006F4476">
            <w:pPr>
              <w:pStyle w:val="ISOComments"/>
              <w:spacing w:before="60" w:after="60" w:line="240" w:lineRule="auto"/>
            </w:pPr>
          </w:p>
          <w:p w14:paraId="7725A72E" w14:textId="3C1D8A66" w:rsidR="006F4476" w:rsidRDefault="006F4476" w:rsidP="006F4476">
            <w:pPr>
              <w:pStyle w:val="ISOComments"/>
              <w:spacing w:before="60" w:after="60" w:line="240" w:lineRule="auto"/>
            </w:pPr>
          </w:p>
        </w:tc>
        <w:tc>
          <w:tcPr>
            <w:tcW w:w="4961" w:type="dxa"/>
            <w:tcBorders>
              <w:top w:val="single" w:sz="6" w:space="0" w:color="auto"/>
              <w:bottom w:val="single" w:sz="6" w:space="0" w:color="auto"/>
            </w:tcBorders>
          </w:tcPr>
          <w:p w14:paraId="6E8CFDFF" w14:textId="77777777" w:rsidR="006F4476" w:rsidRDefault="006F4476" w:rsidP="006F4476">
            <w:pPr>
              <w:pStyle w:val="ISOChange"/>
              <w:spacing w:before="60" w:after="60" w:line="240" w:lineRule="auto"/>
              <w:rPr>
                <w:szCs w:val="18"/>
              </w:rPr>
            </w:pPr>
            <w:r w:rsidRPr="00AE1F70">
              <w:rPr>
                <w:szCs w:val="18"/>
              </w:rPr>
              <w:t>Replace</w:t>
            </w:r>
          </w:p>
          <w:p w14:paraId="0F2C6F33" w14:textId="77777777" w:rsidR="006F4476" w:rsidRPr="00AE1F70" w:rsidRDefault="006F4476" w:rsidP="006F4476">
            <w:pPr>
              <w:pStyle w:val="ISOChange"/>
              <w:spacing w:before="60" w:after="60"/>
              <w:rPr>
                <w:szCs w:val="18"/>
              </w:rPr>
            </w:pPr>
            <w:r w:rsidRPr="00AE1F70">
              <w:rPr>
                <w:szCs w:val="18"/>
              </w:rPr>
              <w:t>After installation of 8d [U1] final update:</w:t>
            </w:r>
          </w:p>
          <w:p w14:paraId="36B2A35C" w14:textId="77777777" w:rsidR="006F4476" w:rsidRPr="00AE1F70" w:rsidRDefault="006F4476" w:rsidP="006F4476">
            <w:pPr>
              <w:pStyle w:val="ISOChange"/>
              <w:spacing w:before="60" w:after="60"/>
              <w:rPr>
                <w:szCs w:val="18"/>
              </w:rPr>
            </w:pPr>
            <w:r w:rsidRPr="00AE1F70">
              <w:rPr>
                <w:szCs w:val="18"/>
              </w:rPr>
              <w:t>GB100002 (edition # 13 update # 9)</w:t>
            </w:r>
          </w:p>
          <w:p w14:paraId="7E31E439" w14:textId="77777777" w:rsidR="006F4476" w:rsidRPr="00AE1F70" w:rsidRDefault="006F4476" w:rsidP="006F4476">
            <w:pPr>
              <w:pStyle w:val="ISOChange"/>
              <w:spacing w:before="60" w:after="60"/>
              <w:rPr>
                <w:szCs w:val="18"/>
              </w:rPr>
            </w:pPr>
            <w:r w:rsidRPr="00AE1F70">
              <w:rPr>
                <w:szCs w:val="18"/>
              </w:rPr>
              <w:t>GB100004 (edition # 8 update # 10)</w:t>
            </w:r>
          </w:p>
          <w:p w14:paraId="5B0D5CCF" w14:textId="77777777" w:rsidR="006F4476" w:rsidRPr="00AE1F70" w:rsidRDefault="006F4476" w:rsidP="006F4476">
            <w:pPr>
              <w:pStyle w:val="ISOChange"/>
              <w:spacing w:before="60" w:after="60"/>
              <w:rPr>
                <w:szCs w:val="18"/>
              </w:rPr>
            </w:pPr>
            <w:r w:rsidRPr="00AE1F70">
              <w:rPr>
                <w:szCs w:val="18"/>
              </w:rPr>
              <w:t>GB281600 (edition # 1 update # 2)</w:t>
            </w:r>
          </w:p>
          <w:p w14:paraId="2AAE6604" w14:textId="77777777" w:rsidR="006F4476" w:rsidRPr="00AE1F70" w:rsidRDefault="006F4476" w:rsidP="006F4476">
            <w:pPr>
              <w:pStyle w:val="ISOChange"/>
              <w:spacing w:before="60" w:after="60"/>
              <w:rPr>
                <w:szCs w:val="18"/>
              </w:rPr>
            </w:pPr>
            <w:r w:rsidRPr="00AE1F70">
              <w:rPr>
                <w:szCs w:val="18"/>
              </w:rPr>
              <w:t>GB281800 (edition # 1 update # 1)</w:t>
            </w:r>
          </w:p>
          <w:p w14:paraId="7F8C61BE" w14:textId="77777777" w:rsidR="006F4476" w:rsidRPr="00AE1F70" w:rsidRDefault="006F4476" w:rsidP="006F4476">
            <w:pPr>
              <w:pStyle w:val="ISOChange"/>
              <w:spacing w:before="60" w:after="60"/>
              <w:rPr>
                <w:szCs w:val="18"/>
              </w:rPr>
            </w:pPr>
            <w:r w:rsidRPr="00AE1F70">
              <w:rPr>
                <w:szCs w:val="18"/>
              </w:rPr>
              <w:t>GB301660 (edition # 5 update # 1)</w:t>
            </w:r>
          </w:p>
          <w:p w14:paraId="478EC25D" w14:textId="77777777" w:rsidR="006F4476" w:rsidRPr="00AE1F70" w:rsidRDefault="006F4476" w:rsidP="006F4476">
            <w:pPr>
              <w:pStyle w:val="ISOChange"/>
              <w:spacing w:before="60" w:after="60"/>
              <w:rPr>
                <w:szCs w:val="18"/>
              </w:rPr>
            </w:pPr>
            <w:r w:rsidRPr="00AE1F70">
              <w:rPr>
                <w:szCs w:val="18"/>
              </w:rPr>
              <w:t>GB40162A (edition # 9 update # 6)</w:t>
            </w:r>
          </w:p>
          <w:p w14:paraId="4AC34BDE" w14:textId="77777777" w:rsidR="006F4476" w:rsidRPr="00AE1F70" w:rsidRDefault="006F4476" w:rsidP="006F4476">
            <w:pPr>
              <w:pStyle w:val="ISOChange"/>
              <w:spacing w:before="60" w:after="60"/>
              <w:rPr>
                <w:szCs w:val="18"/>
              </w:rPr>
            </w:pPr>
            <w:r w:rsidRPr="00AE1F70">
              <w:rPr>
                <w:szCs w:val="18"/>
              </w:rPr>
              <w:t>GB61021B (edition # 1 update # 2)</w:t>
            </w:r>
          </w:p>
          <w:p w14:paraId="41425492" w14:textId="77777777" w:rsidR="006F4476" w:rsidRPr="00AE1F70" w:rsidRDefault="006F4476" w:rsidP="006F4476">
            <w:pPr>
              <w:pStyle w:val="ISOChange"/>
              <w:spacing w:before="60" w:after="60"/>
              <w:rPr>
                <w:szCs w:val="18"/>
              </w:rPr>
            </w:pPr>
          </w:p>
          <w:p w14:paraId="28B34579" w14:textId="77777777" w:rsidR="006F4476" w:rsidRPr="00AE1F70" w:rsidRDefault="006F4476" w:rsidP="006F4476">
            <w:pPr>
              <w:pStyle w:val="ISOChange"/>
              <w:spacing w:before="60" w:after="60"/>
              <w:rPr>
                <w:szCs w:val="18"/>
              </w:rPr>
            </w:pPr>
            <w:r w:rsidRPr="00AE1F70">
              <w:rPr>
                <w:szCs w:val="18"/>
              </w:rPr>
              <w:t>By</w:t>
            </w:r>
          </w:p>
          <w:p w14:paraId="007D0409" w14:textId="77777777" w:rsidR="006F4476" w:rsidRPr="001075CE" w:rsidRDefault="006F4476" w:rsidP="006F4476">
            <w:pPr>
              <w:pStyle w:val="ISOChange"/>
              <w:spacing w:before="60" w:after="60"/>
              <w:rPr>
                <w:color w:val="FF0000"/>
                <w:szCs w:val="18"/>
              </w:rPr>
            </w:pPr>
            <w:r w:rsidRPr="001075CE">
              <w:rPr>
                <w:color w:val="FF0000"/>
                <w:szCs w:val="18"/>
              </w:rPr>
              <w:t>GB100001 (edition # 3 update # 7)</w:t>
            </w:r>
          </w:p>
          <w:p w14:paraId="57106EE9" w14:textId="77777777" w:rsidR="006F4476" w:rsidRPr="00AE1F70" w:rsidRDefault="006F4476" w:rsidP="006F4476">
            <w:pPr>
              <w:pStyle w:val="ISOChange"/>
              <w:spacing w:before="60" w:after="60"/>
              <w:rPr>
                <w:szCs w:val="18"/>
              </w:rPr>
            </w:pPr>
            <w:r w:rsidRPr="00AE1F70">
              <w:rPr>
                <w:szCs w:val="18"/>
              </w:rPr>
              <w:t>GB100002 (edition # 13 update # 9)</w:t>
            </w:r>
          </w:p>
          <w:p w14:paraId="2C7BCFD7" w14:textId="77777777" w:rsidR="006F4476" w:rsidRPr="00AE1F70" w:rsidRDefault="006F4476" w:rsidP="006F4476">
            <w:pPr>
              <w:pStyle w:val="ISOChange"/>
              <w:spacing w:before="60" w:after="60"/>
              <w:rPr>
                <w:szCs w:val="18"/>
              </w:rPr>
            </w:pPr>
            <w:r w:rsidRPr="00AE1F70">
              <w:rPr>
                <w:szCs w:val="18"/>
              </w:rPr>
              <w:t>GB100004 (edition # 8 update # 10)</w:t>
            </w:r>
          </w:p>
          <w:p w14:paraId="24E13F54" w14:textId="77777777" w:rsidR="006F4476" w:rsidRPr="00AE1F70" w:rsidRDefault="006F4476" w:rsidP="006F4476">
            <w:pPr>
              <w:pStyle w:val="ISOChange"/>
              <w:spacing w:before="60" w:after="60"/>
              <w:rPr>
                <w:szCs w:val="18"/>
              </w:rPr>
            </w:pPr>
            <w:r w:rsidRPr="00AE1F70">
              <w:rPr>
                <w:szCs w:val="18"/>
              </w:rPr>
              <w:t>GB281600 (edition # 1 update # 2)</w:t>
            </w:r>
          </w:p>
          <w:p w14:paraId="70473348" w14:textId="77777777" w:rsidR="006F4476" w:rsidRPr="00AE1F70" w:rsidRDefault="006F4476" w:rsidP="006F4476">
            <w:pPr>
              <w:pStyle w:val="ISOChange"/>
              <w:spacing w:before="60" w:after="60"/>
              <w:rPr>
                <w:szCs w:val="18"/>
              </w:rPr>
            </w:pPr>
            <w:r w:rsidRPr="00AE1F70">
              <w:rPr>
                <w:szCs w:val="18"/>
              </w:rPr>
              <w:t>GB281800 (edition # 1 update # 1)</w:t>
            </w:r>
          </w:p>
          <w:p w14:paraId="76875314" w14:textId="77777777" w:rsidR="006F4476" w:rsidRPr="00AE1F70" w:rsidRDefault="006F4476" w:rsidP="006F4476">
            <w:pPr>
              <w:pStyle w:val="ISOChange"/>
              <w:spacing w:before="60" w:after="60"/>
              <w:rPr>
                <w:szCs w:val="18"/>
              </w:rPr>
            </w:pPr>
            <w:r w:rsidRPr="00AE1F70">
              <w:rPr>
                <w:szCs w:val="18"/>
              </w:rPr>
              <w:t>GB301660 (edition # 5 update # 1)</w:t>
            </w:r>
          </w:p>
          <w:p w14:paraId="408B2545" w14:textId="77777777" w:rsidR="006F4476" w:rsidRPr="00AE1F70" w:rsidRDefault="006F4476" w:rsidP="006F4476">
            <w:pPr>
              <w:pStyle w:val="ISOChange"/>
              <w:spacing w:before="60" w:after="60"/>
              <w:rPr>
                <w:szCs w:val="18"/>
              </w:rPr>
            </w:pPr>
            <w:r w:rsidRPr="00AE1F70">
              <w:rPr>
                <w:szCs w:val="18"/>
              </w:rPr>
              <w:t>GB40162A (edition # 9 update # 6)</w:t>
            </w:r>
          </w:p>
          <w:p w14:paraId="7A8B88A4" w14:textId="65A09AB6" w:rsidR="006F4476" w:rsidRPr="00AE1F70" w:rsidRDefault="006F4476" w:rsidP="006F4476">
            <w:pPr>
              <w:pStyle w:val="ISOChange"/>
              <w:spacing w:before="60" w:after="60" w:line="240" w:lineRule="auto"/>
              <w:rPr>
                <w:szCs w:val="18"/>
              </w:rPr>
            </w:pPr>
            <w:r w:rsidRPr="00AE1F70">
              <w:rPr>
                <w:szCs w:val="18"/>
              </w:rPr>
              <w:t>GB61021B (edition # 1 update # 2)</w:t>
            </w:r>
          </w:p>
        </w:tc>
        <w:tc>
          <w:tcPr>
            <w:tcW w:w="2010" w:type="dxa"/>
            <w:tcBorders>
              <w:top w:val="single" w:sz="6" w:space="0" w:color="auto"/>
              <w:bottom w:val="single" w:sz="6" w:space="0" w:color="auto"/>
            </w:tcBorders>
          </w:tcPr>
          <w:p w14:paraId="56060260" w14:textId="77777777" w:rsidR="006F4476" w:rsidRDefault="006F4476" w:rsidP="006F4476">
            <w:pPr>
              <w:pStyle w:val="ISOSecretObservations"/>
              <w:spacing w:before="60" w:after="60" w:line="240" w:lineRule="auto"/>
            </w:pPr>
          </w:p>
        </w:tc>
      </w:tr>
      <w:tr w:rsidR="0036145A" w14:paraId="70C25162" w14:textId="77777777" w:rsidTr="00AD01D9">
        <w:trPr>
          <w:jc w:val="center"/>
        </w:trPr>
        <w:tc>
          <w:tcPr>
            <w:tcW w:w="559" w:type="dxa"/>
            <w:tcBorders>
              <w:top w:val="single" w:sz="6" w:space="0" w:color="auto"/>
              <w:bottom w:val="single" w:sz="6" w:space="0" w:color="auto"/>
            </w:tcBorders>
          </w:tcPr>
          <w:p w14:paraId="0F3FBA7F" w14:textId="77777777" w:rsidR="0036145A" w:rsidRDefault="0036145A" w:rsidP="00AD01D9">
            <w:pPr>
              <w:pStyle w:val="ISOMB"/>
              <w:spacing w:before="60" w:after="60" w:line="240" w:lineRule="auto"/>
            </w:pPr>
          </w:p>
        </w:tc>
        <w:tc>
          <w:tcPr>
            <w:tcW w:w="709" w:type="dxa"/>
            <w:tcBorders>
              <w:top w:val="single" w:sz="6" w:space="0" w:color="auto"/>
              <w:bottom w:val="single" w:sz="6" w:space="0" w:color="auto"/>
            </w:tcBorders>
          </w:tcPr>
          <w:p w14:paraId="1AE25E79" w14:textId="77777777" w:rsidR="0036145A" w:rsidRDefault="0036145A" w:rsidP="00AD01D9">
            <w:pPr>
              <w:pStyle w:val="ISOMB"/>
              <w:spacing w:before="60" w:after="60" w:line="240" w:lineRule="auto"/>
            </w:pPr>
          </w:p>
        </w:tc>
        <w:tc>
          <w:tcPr>
            <w:tcW w:w="1134" w:type="dxa"/>
            <w:tcBorders>
              <w:top w:val="single" w:sz="6" w:space="0" w:color="auto"/>
              <w:bottom w:val="single" w:sz="6" w:space="0" w:color="auto"/>
            </w:tcBorders>
          </w:tcPr>
          <w:p w14:paraId="794F149B" w14:textId="4C85C0E6" w:rsidR="0036145A" w:rsidRDefault="0036145A" w:rsidP="00AD01D9">
            <w:pPr>
              <w:pStyle w:val="ISOClause"/>
              <w:spacing w:before="60" w:after="60" w:line="240" w:lineRule="auto"/>
            </w:pPr>
            <w:r>
              <w:t>3.1.2</w:t>
            </w:r>
          </w:p>
        </w:tc>
        <w:tc>
          <w:tcPr>
            <w:tcW w:w="1134" w:type="dxa"/>
            <w:tcBorders>
              <w:top w:val="single" w:sz="6" w:space="0" w:color="auto"/>
              <w:bottom w:val="single" w:sz="6" w:space="0" w:color="auto"/>
            </w:tcBorders>
          </w:tcPr>
          <w:p w14:paraId="69D6778A" w14:textId="77777777" w:rsidR="0036145A" w:rsidRDefault="0036145A" w:rsidP="00AD01D9">
            <w:pPr>
              <w:pStyle w:val="ISOParagraph"/>
              <w:spacing w:before="60" w:after="60" w:line="240" w:lineRule="auto"/>
            </w:pPr>
            <w:r>
              <w:t>Result</w:t>
            </w:r>
          </w:p>
        </w:tc>
        <w:tc>
          <w:tcPr>
            <w:tcW w:w="709" w:type="dxa"/>
            <w:tcBorders>
              <w:top w:val="single" w:sz="6" w:space="0" w:color="auto"/>
              <w:bottom w:val="single" w:sz="6" w:space="0" w:color="auto"/>
            </w:tcBorders>
          </w:tcPr>
          <w:p w14:paraId="63B4E570" w14:textId="77777777" w:rsidR="0036145A" w:rsidRDefault="0036145A" w:rsidP="00AD01D9">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DD2E0A4" w14:textId="77777777" w:rsidR="0036145A" w:rsidRPr="00E54EC8" w:rsidRDefault="0036145A" w:rsidP="00AD01D9">
            <w:pPr>
              <w:pStyle w:val="ISOComments"/>
              <w:spacing w:before="60" w:after="60" w:line="240" w:lineRule="auto"/>
              <w:rPr>
                <w:b/>
              </w:rPr>
            </w:pPr>
            <w:r w:rsidRPr="00E54EC8">
              <w:rPr>
                <w:b/>
              </w:rPr>
              <w:t xml:space="preserve">Mistakes in </w:t>
            </w:r>
            <w:r>
              <w:rPr>
                <w:b/>
              </w:rPr>
              <w:t>1</w:t>
            </w:r>
            <w:r w:rsidRPr="004B0791">
              <w:rPr>
                <w:b/>
                <w:vertAlign w:val="superscript"/>
              </w:rPr>
              <w:t>st</w:t>
            </w:r>
            <w:r>
              <w:rPr>
                <w:b/>
              </w:rPr>
              <w:t xml:space="preserve"> </w:t>
            </w:r>
            <w:r w:rsidRPr="00E54EC8">
              <w:rPr>
                <w:b/>
              </w:rPr>
              <w:t>plot</w:t>
            </w:r>
          </w:p>
          <w:p w14:paraId="0E00BD16" w14:textId="78861411" w:rsidR="0036145A" w:rsidRPr="00E54EC8" w:rsidRDefault="0036145A" w:rsidP="00AD01D9">
            <w:pPr>
              <w:pStyle w:val="ISOComments"/>
              <w:spacing w:before="60" w:after="60" w:line="240" w:lineRule="auto"/>
            </w:pPr>
            <w:r w:rsidRPr="00E54EC8">
              <w:t xml:space="preserve">The </w:t>
            </w:r>
            <w:r>
              <w:t>1</w:t>
            </w:r>
            <w:r w:rsidRPr="00F10B5F">
              <w:rPr>
                <w:vertAlign w:val="superscript"/>
              </w:rPr>
              <w:t>st</w:t>
            </w:r>
            <w:r>
              <w:t xml:space="preserve"> picture have</w:t>
            </w:r>
            <w:r w:rsidRPr="00E54EC8">
              <w:t xml:space="preserve"> </w:t>
            </w:r>
            <w:proofErr w:type="spellStart"/>
            <w:r w:rsidRPr="00E54EC8">
              <w:t>mistakes</w:t>
            </w:r>
            <w:proofErr w:type="spellEnd"/>
            <w:r w:rsidRPr="00E54EC8">
              <w:t>.  Boundary line fo</w:t>
            </w:r>
            <w:r w:rsidR="006E4AB5">
              <w:t xml:space="preserve">r </w:t>
            </w:r>
            <w:proofErr w:type="spellStart"/>
            <w:r w:rsidR="006E4AB5">
              <w:t>Navsys</w:t>
            </w:r>
            <w:proofErr w:type="spellEnd"/>
            <w:r w:rsidR="006E4AB5">
              <w:t>, centred symbol for</w:t>
            </w:r>
            <w:r w:rsidRPr="00E54EC8">
              <w:t xml:space="preserve"> fish farm and for sand waves.</w:t>
            </w:r>
          </w:p>
          <w:p w14:paraId="4D62AFBC" w14:textId="1F9FE2CF" w:rsidR="0036145A" w:rsidRDefault="0036145A" w:rsidP="00AD01D9">
            <w:pPr>
              <w:pStyle w:val="ISOComments"/>
              <w:spacing w:before="60" w:after="60" w:line="240" w:lineRule="auto"/>
            </w:pPr>
            <w:r>
              <w:object w:dxaOrig="11343" w:dyaOrig="9102" w14:anchorId="072B3514">
                <v:shape id="_x0000_i1027" type="#_x0000_t75" style="width:216.85pt;height:174.15pt" o:ole="">
                  <v:imagedata r:id="rId17" o:title=""/>
                </v:shape>
                <o:OLEObject Type="Embed" ProgID="PBrush" ShapeID="_x0000_i1027" DrawAspect="Content" ObjectID="_1514808180" r:id="rId18"/>
              </w:object>
            </w:r>
          </w:p>
          <w:p w14:paraId="5DFCA8B8" w14:textId="77777777" w:rsidR="0036145A" w:rsidRDefault="0036145A" w:rsidP="00AD01D9">
            <w:pPr>
              <w:pStyle w:val="ISOComments"/>
              <w:spacing w:before="60" w:after="60" w:line="240" w:lineRule="auto"/>
            </w:pPr>
          </w:p>
          <w:p w14:paraId="2564ED25" w14:textId="77777777" w:rsidR="0036145A" w:rsidRDefault="0036145A" w:rsidP="00AD01D9">
            <w:pPr>
              <w:pStyle w:val="ISOComments"/>
              <w:spacing w:before="60" w:after="60" w:line="240" w:lineRule="auto"/>
            </w:pPr>
          </w:p>
          <w:p w14:paraId="2BEA6050" w14:textId="77777777" w:rsidR="0036145A" w:rsidRDefault="0036145A" w:rsidP="00AD01D9">
            <w:pPr>
              <w:pStyle w:val="ISOComments"/>
              <w:spacing w:before="60" w:after="60" w:line="240" w:lineRule="auto"/>
            </w:pPr>
          </w:p>
          <w:p w14:paraId="597D958F" w14:textId="77777777" w:rsidR="0036145A" w:rsidRDefault="0036145A" w:rsidP="00AD01D9">
            <w:pPr>
              <w:pStyle w:val="ISOComments"/>
              <w:spacing w:before="60" w:after="60" w:line="240" w:lineRule="auto"/>
            </w:pPr>
          </w:p>
          <w:p w14:paraId="41DF6724" w14:textId="77777777" w:rsidR="0036145A" w:rsidRDefault="0036145A" w:rsidP="00AD01D9">
            <w:pPr>
              <w:pStyle w:val="ISOComments"/>
              <w:spacing w:before="60" w:after="60" w:line="240" w:lineRule="auto"/>
            </w:pPr>
          </w:p>
          <w:p w14:paraId="3284A1E7" w14:textId="77777777" w:rsidR="0036145A" w:rsidRDefault="0036145A" w:rsidP="00AD01D9">
            <w:pPr>
              <w:pStyle w:val="ISOComments"/>
              <w:spacing w:before="60" w:after="60" w:line="240" w:lineRule="auto"/>
            </w:pPr>
          </w:p>
          <w:p w14:paraId="2543DBE2" w14:textId="77777777" w:rsidR="0036145A" w:rsidRDefault="0036145A" w:rsidP="00AD01D9">
            <w:pPr>
              <w:pStyle w:val="ISOComments"/>
              <w:spacing w:before="60" w:after="60" w:line="240" w:lineRule="auto"/>
            </w:pPr>
          </w:p>
          <w:p w14:paraId="37573316" w14:textId="77777777" w:rsidR="0036145A" w:rsidRDefault="0036145A" w:rsidP="00AD01D9">
            <w:pPr>
              <w:pStyle w:val="ISOComments"/>
              <w:spacing w:before="60" w:after="60" w:line="240" w:lineRule="auto"/>
            </w:pPr>
          </w:p>
          <w:p w14:paraId="274F9F7F" w14:textId="77777777" w:rsidR="0036145A" w:rsidRDefault="0036145A" w:rsidP="00AD01D9">
            <w:pPr>
              <w:pStyle w:val="ISOComments"/>
              <w:spacing w:before="60" w:after="60" w:line="240" w:lineRule="auto"/>
            </w:pPr>
          </w:p>
          <w:p w14:paraId="40E18A7D" w14:textId="77777777" w:rsidR="0036145A" w:rsidRPr="00E54EC8" w:rsidRDefault="0036145A" w:rsidP="00AD01D9">
            <w:pPr>
              <w:pStyle w:val="ISOComments"/>
              <w:spacing w:before="60" w:after="60" w:line="240" w:lineRule="auto"/>
            </w:pPr>
          </w:p>
          <w:p w14:paraId="278AA99D" w14:textId="77777777" w:rsidR="0036145A" w:rsidRPr="00E54EC8" w:rsidRDefault="0036145A" w:rsidP="00AD01D9">
            <w:pPr>
              <w:pStyle w:val="ISOComments"/>
              <w:spacing w:before="60" w:after="60" w:line="240" w:lineRule="auto"/>
              <w:rPr>
                <w:b/>
              </w:rPr>
            </w:pPr>
          </w:p>
        </w:tc>
        <w:tc>
          <w:tcPr>
            <w:tcW w:w="4961" w:type="dxa"/>
            <w:tcBorders>
              <w:top w:val="single" w:sz="6" w:space="0" w:color="auto"/>
              <w:bottom w:val="single" w:sz="6" w:space="0" w:color="auto"/>
            </w:tcBorders>
          </w:tcPr>
          <w:p w14:paraId="0D99BB76" w14:textId="77777777" w:rsidR="0036145A" w:rsidRPr="00397A08" w:rsidRDefault="0036145A" w:rsidP="00AD01D9">
            <w:pPr>
              <w:pStyle w:val="ISOChange"/>
              <w:spacing w:before="60" w:after="60" w:line="240" w:lineRule="auto"/>
              <w:rPr>
                <w:szCs w:val="18"/>
              </w:rPr>
            </w:pPr>
            <w:r w:rsidRPr="00397A08">
              <w:rPr>
                <w:szCs w:val="18"/>
              </w:rPr>
              <w:t xml:space="preserve">Replace the </w:t>
            </w:r>
            <w:r>
              <w:rPr>
                <w:szCs w:val="18"/>
              </w:rPr>
              <w:t>1</w:t>
            </w:r>
            <w:r w:rsidRPr="004B0791">
              <w:rPr>
                <w:szCs w:val="18"/>
                <w:vertAlign w:val="superscript"/>
              </w:rPr>
              <w:t>st</w:t>
            </w:r>
            <w:r>
              <w:rPr>
                <w:szCs w:val="18"/>
              </w:rPr>
              <w:t xml:space="preserve"> </w:t>
            </w:r>
            <w:r w:rsidRPr="00397A08">
              <w:rPr>
                <w:szCs w:val="18"/>
              </w:rPr>
              <w:t xml:space="preserve">picture by using the attached </w:t>
            </w:r>
            <w:proofErr w:type="spellStart"/>
            <w:r w:rsidRPr="00397A08">
              <w:rPr>
                <w:szCs w:val="18"/>
              </w:rPr>
              <w:t>png</w:t>
            </w:r>
            <w:proofErr w:type="spellEnd"/>
            <w:r w:rsidRPr="00397A08">
              <w:rPr>
                <w:szCs w:val="18"/>
              </w:rPr>
              <w:t>-file</w:t>
            </w:r>
          </w:p>
          <w:p w14:paraId="5DB96606" w14:textId="0F408AB1" w:rsidR="0036145A" w:rsidRDefault="0036145A" w:rsidP="00AD01D9">
            <w:pPr>
              <w:pStyle w:val="ISOChange"/>
              <w:spacing w:before="60" w:after="60" w:line="240" w:lineRule="auto"/>
              <w:rPr>
                <w:szCs w:val="18"/>
              </w:rPr>
            </w:pPr>
            <w:r>
              <w:rPr>
                <w:szCs w:val="18"/>
              </w:rPr>
              <w:t>3.1.2 picture 1</w:t>
            </w:r>
            <w:r w:rsidRPr="00397A08">
              <w:rPr>
                <w:szCs w:val="18"/>
              </w:rPr>
              <w:t>.PNG</w:t>
            </w:r>
          </w:p>
          <w:p w14:paraId="3A1557F5" w14:textId="77777777" w:rsidR="0036145A" w:rsidRPr="00397A08" w:rsidRDefault="0036145A" w:rsidP="00AD01D9">
            <w:pPr>
              <w:pStyle w:val="ISOChange"/>
              <w:spacing w:before="60" w:after="60" w:line="240" w:lineRule="auto"/>
              <w:rPr>
                <w:szCs w:val="18"/>
              </w:rPr>
            </w:pPr>
          </w:p>
          <w:p w14:paraId="2C8BCAF3" w14:textId="77777777" w:rsidR="0036145A" w:rsidRPr="00397A08" w:rsidRDefault="0036145A" w:rsidP="00AD01D9">
            <w:pPr>
              <w:pStyle w:val="ISOChange"/>
              <w:spacing w:before="60" w:after="60" w:line="240" w:lineRule="auto"/>
              <w:rPr>
                <w:sz w:val="8"/>
                <w:szCs w:val="8"/>
              </w:rPr>
            </w:pPr>
          </w:p>
          <w:p w14:paraId="09F58CCB" w14:textId="766D66AC" w:rsidR="0036145A" w:rsidRPr="00397A08" w:rsidRDefault="0036145A" w:rsidP="00AD01D9">
            <w:pPr>
              <w:pStyle w:val="ISOChange"/>
              <w:spacing w:before="60" w:after="60" w:line="240" w:lineRule="auto"/>
            </w:pPr>
            <w:r w:rsidRPr="00F10B5F">
              <w:rPr>
                <w:noProof/>
                <w:szCs w:val="18"/>
                <w:lang w:eastAsia="en-GB"/>
              </w:rPr>
              <w:drawing>
                <wp:inline distT="0" distB="0" distL="0" distR="0" wp14:anchorId="5E08C5C6" wp14:editId="07D4F15D">
                  <wp:extent cx="2730583" cy="2191110"/>
                  <wp:effectExtent l="0" t="0" r="0" b="0"/>
                  <wp:docPr id="57" name="Picture 57" descr="C:\msdokut\STANDARDIT\IHO\S64\Work 2015\S-64 findings by FFOY Aug2015\New picture originals\3.1.2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msdokut\STANDARDIT\IHO\S64\Work 2015\S-64 findings by FFOY Aug2015\New picture originals\3.1.2 picture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9241" cy="2198057"/>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2C270A49" w14:textId="77777777" w:rsidR="0036145A" w:rsidRDefault="0036145A" w:rsidP="00AD01D9">
            <w:pPr>
              <w:pStyle w:val="ISOSecretObservations"/>
              <w:spacing w:before="60" w:after="60" w:line="240" w:lineRule="auto"/>
            </w:pPr>
          </w:p>
        </w:tc>
      </w:tr>
      <w:tr w:rsidR="0036145A" w14:paraId="3BDAB417" w14:textId="77777777" w:rsidTr="00AD01D9">
        <w:trPr>
          <w:jc w:val="center"/>
        </w:trPr>
        <w:tc>
          <w:tcPr>
            <w:tcW w:w="559" w:type="dxa"/>
            <w:tcBorders>
              <w:top w:val="single" w:sz="6" w:space="0" w:color="auto"/>
              <w:bottom w:val="single" w:sz="6" w:space="0" w:color="auto"/>
            </w:tcBorders>
          </w:tcPr>
          <w:p w14:paraId="30553EF2" w14:textId="77777777" w:rsidR="0036145A" w:rsidRDefault="0036145A" w:rsidP="00AD01D9">
            <w:pPr>
              <w:pStyle w:val="ISOMB"/>
              <w:spacing w:before="60" w:after="60" w:line="240" w:lineRule="auto"/>
            </w:pPr>
          </w:p>
        </w:tc>
        <w:tc>
          <w:tcPr>
            <w:tcW w:w="709" w:type="dxa"/>
            <w:tcBorders>
              <w:top w:val="single" w:sz="6" w:space="0" w:color="auto"/>
              <w:bottom w:val="single" w:sz="6" w:space="0" w:color="auto"/>
            </w:tcBorders>
          </w:tcPr>
          <w:p w14:paraId="515C8C60" w14:textId="77777777" w:rsidR="0036145A" w:rsidRDefault="0036145A" w:rsidP="00AD01D9">
            <w:pPr>
              <w:pStyle w:val="ISOMB"/>
              <w:spacing w:before="60" w:after="60" w:line="240" w:lineRule="auto"/>
            </w:pPr>
          </w:p>
        </w:tc>
        <w:tc>
          <w:tcPr>
            <w:tcW w:w="1134" w:type="dxa"/>
            <w:tcBorders>
              <w:top w:val="single" w:sz="6" w:space="0" w:color="auto"/>
              <w:bottom w:val="single" w:sz="6" w:space="0" w:color="auto"/>
            </w:tcBorders>
          </w:tcPr>
          <w:p w14:paraId="66821D22" w14:textId="77777777" w:rsidR="0036145A" w:rsidRDefault="0036145A" w:rsidP="00AD01D9">
            <w:pPr>
              <w:pStyle w:val="ISOClause"/>
              <w:spacing w:before="60" w:after="60" w:line="240" w:lineRule="auto"/>
            </w:pPr>
            <w:r>
              <w:t>3.1.2</w:t>
            </w:r>
          </w:p>
        </w:tc>
        <w:tc>
          <w:tcPr>
            <w:tcW w:w="1134" w:type="dxa"/>
            <w:tcBorders>
              <w:top w:val="single" w:sz="6" w:space="0" w:color="auto"/>
              <w:bottom w:val="single" w:sz="6" w:space="0" w:color="auto"/>
            </w:tcBorders>
          </w:tcPr>
          <w:p w14:paraId="28A48E86" w14:textId="77777777" w:rsidR="0036145A" w:rsidRDefault="0036145A" w:rsidP="00AD01D9">
            <w:pPr>
              <w:pStyle w:val="ISOParagraph"/>
              <w:spacing w:before="60" w:after="60" w:line="240" w:lineRule="auto"/>
            </w:pPr>
            <w:r>
              <w:t>Result</w:t>
            </w:r>
          </w:p>
        </w:tc>
        <w:tc>
          <w:tcPr>
            <w:tcW w:w="709" w:type="dxa"/>
            <w:tcBorders>
              <w:top w:val="single" w:sz="6" w:space="0" w:color="auto"/>
              <w:bottom w:val="single" w:sz="6" w:space="0" w:color="auto"/>
            </w:tcBorders>
          </w:tcPr>
          <w:p w14:paraId="4BFC771B" w14:textId="77777777" w:rsidR="0036145A" w:rsidRDefault="0036145A" w:rsidP="00AD01D9">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F722B24" w14:textId="2C248AC0" w:rsidR="0036145A" w:rsidRPr="00E54EC8" w:rsidRDefault="0036145A" w:rsidP="00AD01D9">
            <w:pPr>
              <w:pStyle w:val="ISOComments"/>
              <w:spacing w:before="60" w:after="60" w:line="240" w:lineRule="auto"/>
              <w:rPr>
                <w:b/>
              </w:rPr>
            </w:pPr>
            <w:r w:rsidRPr="00E54EC8">
              <w:rPr>
                <w:b/>
              </w:rPr>
              <w:t xml:space="preserve">Mistakes in </w:t>
            </w:r>
            <w:r>
              <w:rPr>
                <w:b/>
              </w:rPr>
              <w:t>2</w:t>
            </w:r>
            <w:r w:rsidRPr="0036145A">
              <w:rPr>
                <w:b/>
                <w:vertAlign w:val="superscript"/>
              </w:rPr>
              <w:t>nd</w:t>
            </w:r>
            <w:r>
              <w:rPr>
                <w:b/>
              </w:rPr>
              <w:t xml:space="preserve"> </w:t>
            </w:r>
            <w:r w:rsidRPr="00E54EC8">
              <w:rPr>
                <w:b/>
              </w:rPr>
              <w:t>plot</w:t>
            </w:r>
          </w:p>
          <w:p w14:paraId="49EDBFDF" w14:textId="469901BF" w:rsidR="0036145A" w:rsidRPr="00E54EC8" w:rsidRDefault="0036145A" w:rsidP="00AD01D9">
            <w:pPr>
              <w:pStyle w:val="ISOComments"/>
              <w:spacing w:before="60" w:after="60" w:line="240" w:lineRule="auto"/>
            </w:pPr>
            <w:r w:rsidRPr="00E54EC8">
              <w:t xml:space="preserve">The </w:t>
            </w:r>
            <w:r>
              <w:t>2</w:t>
            </w:r>
            <w:r w:rsidRPr="0036145A">
              <w:rPr>
                <w:vertAlign w:val="superscript"/>
              </w:rPr>
              <w:t>nd</w:t>
            </w:r>
            <w:r>
              <w:t xml:space="preserve"> picture have</w:t>
            </w:r>
            <w:r w:rsidRPr="00E54EC8">
              <w:t xml:space="preserve"> </w:t>
            </w:r>
            <w:proofErr w:type="spellStart"/>
            <w:r w:rsidRPr="00E54EC8">
              <w:t>mistakes</w:t>
            </w:r>
            <w:proofErr w:type="spellEnd"/>
            <w:r w:rsidRPr="00E54EC8">
              <w:t>.  Boundary line fo</w:t>
            </w:r>
            <w:r w:rsidR="006E4AB5">
              <w:t xml:space="preserve">r </w:t>
            </w:r>
            <w:proofErr w:type="spellStart"/>
            <w:r w:rsidR="006E4AB5">
              <w:t>Navsys</w:t>
            </w:r>
            <w:proofErr w:type="spellEnd"/>
            <w:r w:rsidR="006E4AB5">
              <w:t>, centred symbol for</w:t>
            </w:r>
            <w:r w:rsidRPr="00E54EC8">
              <w:t xml:space="preserve"> fish farm and for sand waves.</w:t>
            </w:r>
          </w:p>
          <w:p w14:paraId="40E6A5E7" w14:textId="7004CA9A" w:rsidR="0036145A" w:rsidRDefault="0036145A" w:rsidP="00AD01D9">
            <w:pPr>
              <w:pStyle w:val="ISOComments"/>
              <w:spacing w:before="60" w:after="60" w:line="240" w:lineRule="auto"/>
            </w:pPr>
            <w:r>
              <w:object w:dxaOrig="11330" w:dyaOrig="9102" w14:anchorId="416DA0E3">
                <v:shape id="_x0000_i1028" type="#_x0000_t75" style="width:216.85pt;height:174.15pt" o:ole="">
                  <v:imagedata r:id="rId20" o:title=""/>
                </v:shape>
                <o:OLEObject Type="Embed" ProgID="PBrush" ShapeID="_x0000_i1028" DrawAspect="Content" ObjectID="_1514808181" r:id="rId21"/>
              </w:object>
            </w:r>
          </w:p>
          <w:p w14:paraId="6B776B3A" w14:textId="77777777" w:rsidR="0036145A" w:rsidRDefault="0036145A" w:rsidP="00AD01D9">
            <w:pPr>
              <w:pStyle w:val="ISOComments"/>
              <w:spacing w:before="60" w:after="60" w:line="240" w:lineRule="auto"/>
            </w:pPr>
          </w:p>
          <w:p w14:paraId="1FFDCBB5" w14:textId="77777777" w:rsidR="0036145A" w:rsidRDefault="0036145A" w:rsidP="00AD01D9">
            <w:pPr>
              <w:pStyle w:val="ISOComments"/>
              <w:spacing w:before="60" w:after="60" w:line="240" w:lineRule="auto"/>
            </w:pPr>
          </w:p>
          <w:p w14:paraId="667C911B" w14:textId="77777777" w:rsidR="0036145A" w:rsidRDefault="0036145A" w:rsidP="00AD01D9">
            <w:pPr>
              <w:pStyle w:val="ISOComments"/>
              <w:spacing w:before="60" w:after="60" w:line="240" w:lineRule="auto"/>
            </w:pPr>
          </w:p>
          <w:p w14:paraId="53D7950B" w14:textId="77777777" w:rsidR="0036145A" w:rsidRDefault="0036145A" w:rsidP="00AD01D9">
            <w:pPr>
              <w:pStyle w:val="ISOComments"/>
              <w:spacing w:before="60" w:after="60" w:line="240" w:lineRule="auto"/>
            </w:pPr>
          </w:p>
          <w:p w14:paraId="107DB7D7" w14:textId="77777777" w:rsidR="0036145A" w:rsidRDefault="0036145A" w:rsidP="00AD01D9">
            <w:pPr>
              <w:pStyle w:val="ISOComments"/>
              <w:spacing w:before="60" w:after="60" w:line="240" w:lineRule="auto"/>
            </w:pPr>
          </w:p>
          <w:p w14:paraId="42027BB6" w14:textId="77777777" w:rsidR="0036145A" w:rsidRDefault="0036145A" w:rsidP="00AD01D9">
            <w:pPr>
              <w:pStyle w:val="ISOComments"/>
              <w:spacing w:before="60" w:after="60" w:line="240" w:lineRule="auto"/>
            </w:pPr>
          </w:p>
          <w:p w14:paraId="7450CF54" w14:textId="77777777" w:rsidR="0036145A" w:rsidRDefault="0036145A" w:rsidP="00AD01D9">
            <w:pPr>
              <w:pStyle w:val="ISOComments"/>
              <w:spacing w:before="60" w:after="60" w:line="240" w:lineRule="auto"/>
            </w:pPr>
          </w:p>
          <w:p w14:paraId="5B2EBE07" w14:textId="77777777" w:rsidR="0036145A" w:rsidRDefault="0036145A" w:rsidP="00AD01D9">
            <w:pPr>
              <w:pStyle w:val="ISOComments"/>
              <w:spacing w:before="60" w:after="60" w:line="240" w:lineRule="auto"/>
            </w:pPr>
          </w:p>
          <w:p w14:paraId="5F5987E1" w14:textId="77777777" w:rsidR="0036145A" w:rsidRPr="00E54EC8" w:rsidRDefault="0036145A" w:rsidP="00AD01D9">
            <w:pPr>
              <w:pStyle w:val="ISOComments"/>
              <w:spacing w:before="60" w:after="60" w:line="240" w:lineRule="auto"/>
            </w:pPr>
          </w:p>
          <w:p w14:paraId="08BEADAA" w14:textId="77777777" w:rsidR="0036145A" w:rsidRPr="00E54EC8" w:rsidRDefault="0036145A" w:rsidP="00AD01D9">
            <w:pPr>
              <w:pStyle w:val="ISOComments"/>
              <w:spacing w:before="60" w:after="60" w:line="240" w:lineRule="auto"/>
              <w:rPr>
                <w:b/>
              </w:rPr>
            </w:pPr>
          </w:p>
        </w:tc>
        <w:tc>
          <w:tcPr>
            <w:tcW w:w="4961" w:type="dxa"/>
            <w:tcBorders>
              <w:top w:val="single" w:sz="6" w:space="0" w:color="auto"/>
              <w:bottom w:val="single" w:sz="6" w:space="0" w:color="auto"/>
            </w:tcBorders>
          </w:tcPr>
          <w:p w14:paraId="16190DF4" w14:textId="338F16E9" w:rsidR="0036145A" w:rsidRPr="00397A08" w:rsidRDefault="0036145A" w:rsidP="00AD01D9">
            <w:pPr>
              <w:pStyle w:val="ISOChange"/>
              <w:spacing w:before="60" w:after="60" w:line="240" w:lineRule="auto"/>
              <w:rPr>
                <w:szCs w:val="18"/>
              </w:rPr>
            </w:pPr>
            <w:r w:rsidRPr="00397A08">
              <w:rPr>
                <w:szCs w:val="18"/>
              </w:rPr>
              <w:t xml:space="preserve">Replace the </w:t>
            </w:r>
            <w:r>
              <w:rPr>
                <w:szCs w:val="18"/>
              </w:rPr>
              <w:t>2</w:t>
            </w:r>
            <w:r w:rsidRPr="0036145A">
              <w:rPr>
                <w:szCs w:val="18"/>
                <w:vertAlign w:val="superscript"/>
              </w:rPr>
              <w:t>nd</w:t>
            </w:r>
            <w:r>
              <w:rPr>
                <w:szCs w:val="18"/>
              </w:rPr>
              <w:t xml:space="preserve"> </w:t>
            </w:r>
            <w:r w:rsidRPr="00397A08">
              <w:rPr>
                <w:szCs w:val="18"/>
              </w:rPr>
              <w:t xml:space="preserve">picture by using the attached </w:t>
            </w:r>
            <w:proofErr w:type="spellStart"/>
            <w:r w:rsidRPr="00397A08">
              <w:rPr>
                <w:szCs w:val="18"/>
              </w:rPr>
              <w:t>png</w:t>
            </w:r>
            <w:proofErr w:type="spellEnd"/>
            <w:r w:rsidRPr="00397A08">
              <w:rPr>
                <w:szCs w:val="18"/>
              </w:rPr>
              <w:t>-file</w:t>
            </w:r>
          </w:p>
          <w:p w14:paraId="5A391026" w14:textId="1A02ADEA" w:rsidR="0036145A" w:rsidRDefault="0036145A" w:rsidP="00AD01D9">
            <w:pPr>
              <w:pStyle w:val="ISOChange"/>
              <w:spacing w:before="60" w:after="60" w:line="240" w:lineRule="auto"/>
              <w:rPr>
                <w:szCs w:val="18"/>
              </w:rPr>
            </w:pPr>
            <w:r>
              <w:rPr>
                <w:szCs w:val="18"/>
              </w:rPr>
              <w:t>3.1.2 picture 2</w:t>
            </w:r>
            <w:r w:rsidRPr="00397A08">
              <w:rPr>
                <w:szCs w:val="18"/>
              </w:rPr>
              <w:t>.PNG</w:t>
            </w:r>
          </w:p>
          <w:p w14:paraId="02DD64C5" w14:textId="77777777" w:rsidR="0036145A" w:rsidRDefault="0036145A" w:rsidP="00AD01D9">
            <w:pPr>
              <w:pStyle w:val="ISOChange"/>
              <w:spacing w:before="60" w:after="60" w:line="240" w:lineRule="auto"/>
              <w:rPr>
                <w:szCs w:val="18"/>
              </w:rPr>
            </w:pPr>
          </w:p>
          <w:p w14:paraId="026F7F8F" w14:textId="77777777" w:rsidR="0036145A" w:rsidRPr="0036145A" w:rsidRDefault="0036145A" w:rsidP="00AD01D9">
            <w:pPr>
              <w:pStyle w:val="ISOChange"/>
              <w:spacing w:before="60" w:after="60" w:line="240" w:lineRule="auto"/>
              <w:rPr>
                <w:sz w:val="8"/>
                <w:szCs w:val="8"/>
              </w:rPr>
            </w:pPr>
          </w:p>
          <w:p w14:paraId="6C7B30B0" w14:textId="1EA44766" w:rsidR="0036145A" w:rsidRPr="00CE3200" w:rsidRDefault="0036145A" w:rsidP="00AD01D9">
            <w:pPr>
              <w:pStyle w:val="ISOChange"/>
              <w:spacing w:before="60" w:after="60" w:line="240" w:lineRule="auto"/>
              <w:rPr>
                <w:szCs w:val="18"/>
              </w:rPr>
            </w:pPr>
            <w:r w:rsidRPr="00AE4288">
              <w:rPr>
                <w:noProof/>
                <w:szCs w:val="18"/>
                <w:lang w:eastAsia="en-GB"/>
              </w:rPr>
              <w:drawing>
                <wp:inline distT="0" distB="0" distL="0" distR="0" wp14:anchorId="3C5D0A62" wp14:editId="5F06B941">
                  <wp:extent cx="2760453" cy="2217620"/>
                  <wp:effectExtent l="0" t="0" r="1905" b="0"/>
                  <wp:docPr id="59" name="Picture 59" descr="C:\msdokut\STANDARDIT\IHO\S64\Work 2015\S-64 findings by FFOY Aug2015\New picture originals\3.1.2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msdokut\STANDARDIT\IHO\S64\Work 2015\S-64 findings by FFOY Aug2015\New picture originals\3.1.2 picture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5827" cy="2246038"/>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4D07B5EA" w14:textId="77777777" w:rsidR="0036145A" w:rsidRDefault="0036145A" w:rsidP="00AD01D9">
            <w:pPr>
              <w:pStyle w:val="ISOSecretObservations"/>
              <w:spacing w:before="60" w:after="60" w:line="240" w:lineRule="auto"/>
            </w:pPr>
          </w:p>
        </w:tc>
      </w:tr>
      <w:tr w:rsidR="006F4476" w14:paraId="06A3D9E0" w14:textId="77777777" w:rsidTr="00415937">
        <w:trPr>
          <w:jc w:val="center"/>
        </w:trPr>
        <w:tc>
          <w:tcPr>
            <w:tcW w:w="559" w:type="dxa"/>
            <w:tcBorders>
              <w:top w:val="single" w:sz="6" w:space="0" w:color="auto"/>
              <w:bottom w:val="single" w:sz="6" w:space="0" w:color="auto"/>
            </w:tcBorders>
          </w:tcPr>
          <w:p w14:paraId="31594AD4"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49986BA6"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7766A7D4" w14:textId="56EA1EAF" w:rsidR="006F4476" w:rsidRDefault="006F4476" w:rsidP="006F4476">
            <w:pPr>
              <w:pStyle w:val="ISOClause"/>
              <w:spacing w:before="60" w:after="60" w:line="240" w:lineRule="auto"/>
            </w:pPr>
            <w:r>
              <w:t>3.1.3</w:t>
            </w:r>
          </w:p>
        </w:tc>
        <w:tc>
          <w:tcPr>
            <w:tcW w:w="1134" w:type="dxa"/>
            <w:tcBorders>
              <w:top w:val="single" w:sz="6" w:space="0" w:color="auto"/>
              <w:bottom w:val="single" w:sz="6" w:space="0" w:color="auto"/>
            </w:tcBorders>
          </w:tcPr>
          <w:p w14:paraId="384158C4" w14:textId="6EA7F986"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3DF72EA5" w14:textId="739B737F"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1BF0CD2" w14:textId="124DB6FB" w:rsidR="006F4476" w:rsidRPr="006B7D74" w:rsidRDefault="006F4476" w:rsidP="006F4476">
            <w:pPr>
              <w:pStyle w:val="ISOComments"/>
              <w:spacing w:before="60" w:after="60" w:line="240" w:lineRule="auto"/>
              <w:rPr>
                <w:b/>
              </w:rPr>
            </w:pPr>
            <w:r>
              <w:rPr>
                <w:b/>
              </w:rPr>
              <w:t>Typo in setup - M</w:t>
            </w:r>
            <w:r w:rsidRPr="006B7D74">
              <w:rPr>
                <w:b/>
              </w:rPr>
              <w:t>iss instruction to set scale min off</w:t>
            </w:r>
          </w:p>
          <w:p w14:paraId="4EC548CE" w14:textId="5B9ADD2E" w:rsidR="006F4476" w:rsidRDefault="006F4476" w:rsidP="006F4476">
            <w:pPr>
              <w:pStyle w:val="ISOComments"/>
              <w:spacing w:before="60" w:after="60" w:line="240" w:lineRule="auto"/>
            </w:pPr>
            <w:r>
              <w:t>Some of the objects in the test cell have scale minimum set as 1:45 000.  To make them visible one shall s</w:t>
            </w:r>
            <w:r w:rsidRPr="00D667CD">
              <w:t>et scale min off</w:t>
            </w:r>
            <w:r>
              <w:t>.</w:t>
            </w:r>
          </w:p>
        </w:tc>
        <w:tc>
          <w:tcPr>
            <w:tcW w:w="4961" w:type="dxa"/>
            <w:tcBorders>
              <w:top w:val="single" w:sz="6" w:space="0" w:color="auto"/>
              <w:bottom w:val="single" w:sz="6" w:space="0" w:color="auto"/>
            </w:tcBorders>
          </w:tcPr>
          <w:p w14:paraId="4B2468FA" w14:textId="77777777" w:rsidR="006F4476" w:rsidRDefault="006F4476" w:rsidP="006F4476">
            <w:pPr>
              <w:pStyle w:val="ISOChange"/>
              <w:spacing w:before="60" w:after="60" w:line="240" w:lineRule="auto"/>
              <w:rPr>
                <w:szCs w:val="18"/>
              </w:rPr>
            </w:pPr>
            <w:r>
              <w:rPr>
                <w:szCs w:val="18"/>
              </w:rPr>
              <w:t>Add into Setup</w:t>
            </w:r>
          </w:p>
          <w:p w14:paraId="0186F103" w14:textId="3A57CFC4" w:rsidR="006F4476" w:rsidRDefault="006F4476" w:rsidP="006F4476">
            <w:pPr>
              <w:pStyle w:val="ISOChange"/>
              <w:spacing w:before="60" w:after="60" w:line="240" w:lineRule="auto"/>
              <w:rPr>
                <w:szCs w:val="18"/>
              </w:rPr>
            </w:pPr>
            <w:r w:rsidRPr="00D667CD">
              <w:rPr>
                <w:szCs w:val="18"/>
              </w:rPr>
              <w:t>Set scale min off</w:t>
            </w:r>
          </w:p>
        </w:tc>
        <w:tc>
          <w:tcPr>
            <w:tcW w:w="2010" w:type="dxa"/>
            <w:tcBorders>
              <w:top w:val="single" w:sz="6" w:space="0" w:color="auto"/>
              <w:bottom w:val="single" w:sz="6" w:space="0" w:color="auto"/>
            </w:tcBorders>
          </w:tcPr>
          <w:p w14:paraId="30D8C254" w14:textId="77777777" w:rsidR="006F4476" w:rsidRDefault="006F4476" w:rsidP="006F4476">
            <w:pPr>
              <w:pStyle w:val="ISOSecretObservations"/>
              <w:spacing w:before="60" w:after="60" w:line="240" w:lineRule="auto"/>
            </w:pPr>
          </w:p>
        </w:tc>
      </w:tr>
      <w:tr w:rsidR="004B0791" w14:paraId="541A836F" w14:textId="77777777" w:rsidTr="00AD01D9">
        <w:trPr>
          <w:jc w:val="center"/>
        </w:trPr>
        <w:tc>
          <w:tcPr>
            <w:tcW w:w="559" w:type="dxa"/>
            <w:tcBorders>
              <w:top w:val="single" w:sz="6" w:space="0" w:color="auto"/>
              <w:bottom w:val="single" w:sz="6" w:space="0" w:color="auto"/>
            </w:tcBorders>
          </w:tcPr>
          <w:p w14:paraId="2D604C38" w14:textId="77777777" w:rsidR="004B0791" w:rsidRDefault="004B0791" w:rsidP="00AD01D9">
            <w:pPr>
              <w:pStyle w:val="ISOMB"/>
              <w:spacing w:before="60" w:after="60" w:line="240" w:lineRule="auto"/>
            </w:pPr>
          </w:p>
        </w:tc>
        <w:tc>
          <w:tcPr>
            <w:tcW w:w="709" w:type="dxa"/>
            <w:tcBorders>
              <w:top w:val="single" w:sz="6" w:space="0" w:color="auto"/>
              <w:bottom w:val="single" w:sz="6" w:space="0" w:color="auto"/>
            </w:tcBorders>
          </w:tcPr>
          <w:p w14:paraId="6258D35D" w14:textId="77777777" w:rsidR="004B0791" w:rsidRDefault="004B0791" w:rsidP="00AD01D9">
            <w:pPr>
              <w:pStyle w:val="ISOMB"/>
              <w:spacing w:before="60" w:after="60" w:line="240" w:lineRule="auto"/>
            </w:pPr>
          </w:p>
        </w:tc>
        <w:tc>
          <w:tcPr>
            <w:tcW w:w="1134" w:type="dxa"/>
            <w:tcBorders>
              <w:top w:val="single" w:sz="6" w:space="0" w:color="auto"/>
              <w:bottom w:val="single" w:sz="6" w:space="0" w:color="auto"/>
            </w:tcBorders>
          </w:tcPr>
          <w:p w14:paraId="04B17A85" w14:textId="5DC89A6C" w:rsidR="004B0791" w:rsidRDefault="004B0791" w:rsidP="00AD01D9">
            <w:pPr>
              <w:pStyle w:val="ISOClause"/>
              <w:spacing w:before="60" w:after="60" w:line="240" w:lineRule="auto"/>
            </w:pPr>
            <w:r>
              <w:t>3.1.3</w:t>
            </w:r>
          </w:p>
        </w:tc>
        <w:tc>
          <w:tcPr>
            <w:tcW w:w="1134" w:type="dxa"/>
            <w:tcBorders>
              <w:top w:val="single" w:sz="6" w:space="0" w:color="auto"/>
              <w:bottom w:val="single" w:sz="6" w:space="0" w:color="auto"/>
            </w:tcBorders>
          </w:tcPr>
          <w:p w14:paraId="27B5EABA" w14:textId="77777777" w:rsidR="004B0791" w:rsidRDefault="004B0791" w:rsidP="00AD01D9">
            <w:pPr>
              <w:pStyle w:val="ISOParagraph"/>
              <w:spacing w:before="60" w:after="60" w:line="240" w:lineRule="auto"/>
            </w:pPr>
            <w:r>
              <w:t>Result</w:t>
            </w:r>
          </w:p>
        </w:tc>
        <w:tc>
          <w:tcPr>
            <w:tcW w:w="709" w:type="dxa"/>
            <w:tcBorders>
              <w:top w:val="single" w:sz="6" w:space="0" w:color="auto"/>
              <w:bottom w:val="single" w:sz="6" w:space="0" w:color="auto"/>
            </w:tcBorders>
          </w:tcPr>
          <w:p w14:paraId="08FAB412" w14:textId="77777777" w:rsidR="004B0791" w:rsidRDefault="004B0791" w:rsidP="00AD01D9">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4DAC97E" w14:textId="578A8EBF" w:rsidR="004B0791" w:rsidRPr="00E54EC8" w:rsidRDefault="004B0791" w:rsidP="00AD01D9">
            <w:pPr>
              <w:pStyle w:val="ISOComments"/>
              <w:spacing w:before="60" w:after="60" w:line="240" w:lineRule="auto"/>
              <w:rPr>
                <w:b/>
              </w:rPr>
            </w:pPr>
            <w:r w:rsidRPr="00E54EC8">
              <w:rPr>
                <w:b/>
              </w:rPr>
              <w:t xml:space="preserve">Mistakes in </w:t>
            </w:r>
            <w:r>
              <w:rPr>
                <w:b/>
              </w:rPr>
              <w:t>1</w:t>
            </w:r>
            <w:r w:rsidRPr="004B0791">
              <w:rPr>
                <w:b/>
                <w:vertAlign w:val="superscript"/>
              </w:rPr>
              <w:t>st</w:t>
            </w:r>
            <w:r>
              <w:rPr>
                <w:b/>
              </w:rPr>
              <w:t xml:space="preserve"> </w:t>
            </w:r>
            <w:r w:rsidRPr="00E54EC8">
              <w:rPr>
                <w:b/>
              </w:rPr>
              <w:t>plot</w:t>
            </w:r>
          </w:p>
          <w:p w14:paraId="2870AE08" w14:textId="30A6F3C0" w:rsidR="004B0791" w:rsidRPr="00E54EC8" w:rsidRDefault="004B0791" w:rsidP="00AD01D9">
            <w:pPr>
              <w:pStyle w:val="ISOComments"/>
              <w:spacing w:before="60" w:after="60" w:line="240" w:lineRule="auto"/>
            </w:pPr>
            <w:r w:rsidRPr="00E54EC8">
              <w:t xml:space="preserve">The </w:t>
            </w:r>
            <w:r>
              <w:t>1</w:t>
            </w:r>
            <w:r w:rsidRPr="004B0791">
              <w:rPr>
                <w:vertAlign w:val="superscript"/>
              </w:rPr>
              <w:t>st</w:t>
            </w:r>
            <w:r>
              <w:t xml:space="preserve"> </w:t>
            </w:r>
            <w:r w:rsidRPr="00E54EC8">
              <w:t xml:space="preserve">picture has </w:t>
            </w:r>
            <w:r>
              <w:t>a</w:t>
            </w:r>
            <w:r w:rsidRPr="00E54EC8">
              <w:t xml:space="preserve"> mistake.  </w:t>
            </w:r>
            <w:r>
              <w:t>Airport</w:t>
            </w:r>
            <w:r w:rsidR="007B0A27">
              <w:t xml:space="preserve"> area</w:t>
            </w:r>
            <w:r>
              <w:t xml:space="preserve"> miss symbol</w:t>
            </w:r>
            <w:r w:rsidRPr="00E54EC8">
              <w:t>.</w:t>
            </w:r>
          </w:p>
          <w:p w14:paraId="467C1C42" w14:textId="581A9EED" w:rsidR="004B0791" w:rsidRDefault="007B0A27" w:rsidP="00AD01D9">
            <w:pPr>
              <w:pStyle w:val="ISOComments"/>
              <w:spacing w:before="60" w:after="60" w:line="240" w:lineRule="auto"/>
            </w:pPr>
            <w:r>
              <w:object w:dxaOrig="11357" w:dyaOrig="11493" w14:anchorId="55F61165">
                <v:shape id="_x0000_i1029" type="#_x0000_t75" style="width:216.85pt;height:219.35pt" o:ole="">
                  <v:imagedata r:id="rId23" o:title=""/>
                </v:shape>
                <o:OLEObject Type="Embed" ProgID="PBrush" ShapeID="_x0000_i1029" DrawAspect="Content" ObjectID="_1514808182" r:id="rId24"/>
              </w:object>
            </w:r>
          </w:p>
          <w:p w14:paraId="104FD459" w14:textId="77777777" w:rsidR="007B0A27" w:rsidRDefault="007B0A27" w:rsidP="00AD01D9">
            <w:pPr>
              <w:pStyle w:val="ISOComments"/>
              <w:spacing w:before="60" w:after="60" w:line="240" w:lineRule="auto"/>
            </w:pPr>
          </w:p>
          <w:p w14:paraId="61922389" w14:textId="77777777" w:rsidR="007B0A27" w:rsidRPr="00E54EC8" w:rsidRDefault="007B0A27" w:rsidP="00AD01D9">
            <w:pPr>
              <w:pStyle w:val="ISOComments"/>
              <w:spacing w:before="60" w:after="60" w:line="240" w:lineRule="auto"/>
            </w:pPr>
          </w:p>
          <w:p w14:paraId="2254F462" w14:textId="77777777" w:rsidR="004B0791" w:rsidRPr="00E54EC8" w:rsidRDefault="004B0791" w:rsidP="00AD01D9">
            <w:pPr>
              <w:pStyle w:val="ISOComments"/>
              <w:spacing w:before="60" w:after="60" w:line="240" w:lineRule="auto"/>
              <w:rPr>
                <w:b/>
              </w:rPr>
            </w:pPr>
          </w:p>
        </w:tc>
        <w:tc>
          <w:tcPr>
            <w:tcW w:w="4961" w:type="dxa"/>
            <w:tcBorders>
              <w:top w:val="single" w:sz="6" w:space="0" w:color="auto"/>
              <w:bottom w:val="single" w:sz="6" w:space="0" w:color="auto"/>
            </w:tcBorders>
          </w:tcPr>
          <w:p w14:paraId="3030165D" w14:textId="7359FECE" w:rsidR="004B0791" w:rsidRPr="00397A08" w:rsidRDefault="004B0791" w:rsidP="00AD01D9">
            <w:pPr>
              <w:pStyle w:val="ISOChange"/>
              <w:spacing w:before="60" w:after="60" w:line="240" w:lineRule="auto"/>
              <w:rPr>
                <w:szCs w:val="18"/>
              </w:rPr>
            </w:pPr>
            <w:r w:rsidRPr="00397A08">
              <w:rPr>
                <w:szCs w:val="18"/>
              </w:rPr>
              <w:t xml:space="preserve">Replace the </w:t>
            </w:r>
            <w:r>
              <w:rPr>
                <w:szCs w:val="18"/>
              </w:rPr>
              <w:t>1</w:t>
            </w:r>
            <w:r w:rsidRPr="004B0791">
              <w:rPr>
                <w:szCs w:val="18"/>
                <w:vertAlign w:val="superscript"/>
              </w:rPr>
              <w:t>st</w:t>
            </w:r>
            <w:r>
              <w:rPr>
                <w:szCs w:val="18"/>
              </w:rPr>
              <w:t xml:space="preserve"> </w:t>
            </w:r>
            <w:r w:rsidRPr="00397A08">
              <w:rPr>
                <w:szCs w:val="18"/>
              </w:rPr>
              <w:t xml:space="preserve">picture by using the attached </w:t>
            </w:r>
            <w:proofErr w:type="spellStart"/>
            <w:r w:rsidRPr="00397A08">
              <w:rPr>
                <w:szCs w:val="18"/>
              </w:rPr>
              <w:t>png</w:t>
            </w:r>
            <w:proofErr w:type="spellEnd"/>
            <w:r w:rsidRPr="00397A08">
              <w:rPr>
                <w:szCs w:val="18"/>
              </w:rPr>
              <w:t>-file</w:t>
            </w:r>
          </w:p>
          <w:p w14:paraId="3FD6C18E" w14:textId="6C41A4FE" w:rsidR="004B0791" w:rsidRPr="00397A08" w:rsidRDefault="004B0791" w:rsidP="00AD01D9">
            <w:pPr>
              <w:pStyle w:val="ISOChange"/>
              <w:spacing w:before="60" w:after="60" w:line="240" w:lineRule="auto"/>
              <w:rPr>
                <w:szCs w:val="18"/>
              </w:rPr>
            </w:pPr>
            <w:r>
              <w:rPr>
                <w:szCs w:val="18"/>
              </w:rPr>
              <w:t>3.1.3 picture 1</w:t>
            </w:r>
            <w:r w:rsidRPr="00397A08">
              <w:rPr>
                <w:szCs w:val="18"/>
              </w:rPr>
              <w:t>.PNG</w:t>
            </w:r>
          </w:p>
          <w:p w14:paraId="2CCC4146" w14:textId="77777777" w:rsidR="004B0791" w:rsidRPr="00397A08" w:rsidRDefault="004B0791" w:rsidP="00AD01D9">
            <w:pPr>
              <w:pStyle w:val="ISOChange"/>
              <w:spacing w:before="60" w:after="60" w:line="240" w:lineRule="auto"/>
              <w:rPr>
                <w:sz w:val="8"/>
                <w:szCs w:val="8"/>
              </w:rPr>
            </w:pPr>
          </w:p>
          <w:p w14:paraId="32F0E85B" w14:textId="0D25CE9D" w:rsidR="004B0791" w:rsidRPr="00397A08" w:rsidRDefault="004B0791" w:rsidP="00AD01D9">
            <w:pPr>
              <w:pStyle w:val="ISOChange"/>
              <w:spacing w:before="60" w:after="60" w:line="240" w:lineRule="auto"/>
            </w:pPr>
            <w:r w:rsidRPr="004B0791">
              <w:rPr>
                <w:noProof/>
                <w:lang w:eastAsia="en-GB"/>
              </w:rPr>
              <w:drawing>
                <wp:inline distT="0" distB="0" distL="0" distR="0" wp14:anchorId="23E1F310" wp14:editId="1B657019">
                  <wp:extent cx="2777706" cy="2809656"/>
                  <wp:effectExtent l="0" t="0" r="3810" b="0"/>
                  <wp:docPr id="28" name="Picture 28" descr="C:\msdokut\STANDARDIT\IHO\S64\Work 2015\S-64 findings by FFOY Aug2015\New picture originals\3.1.3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msdokut\STANDARDIT\IHO\S64\Work 2015\S-64 findings by FFOY Aug2015\New picture originals\3.1.3 picture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6674" cy="2818727"/>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5F0EC14D" w14:textId="77777777" w:rsidR="004B0791" w:rsidRDefault="004B0791" w:rsidP="00AD01D9">
            <w:pPr>
              <w:pStyle w:val="ISOSecretObservations"/>
              <w:spacing w:before="60" w:after="60" w:line="240" w:lineRule="auto"/>
            </w:pPr>
          </w:p>
        </w:tc>
      </w:tr>
      <w:tr w:rsidR="006F4476" w14:paraId="36234103" w14:textId="77777777" w:rsidTr="00415937">
        <w:trPr>
          <w:jc w:val="center"/>
        </w:trPr>
        <w:tc>
          <w:tcPr>
            <w:tcW w:w="559" w:type="dxa"/>
            <w:tcBorders>
              <w:top w:val="single" w:sz="6" w:space="0" w:color="auto"/>
              <w:bottom w:val="single" w:sz="6" w:space="0" w:color="auto"/>
            </w:tcBorders>
          </w:tcPr>
          <w:p w14:paraId="573FCBFD" w14:textId="77777777" w:rsidR="006F4476" w:rsidRDefault="006F4476" w:rsidP="006F4476">
            <w:pPr>
              <w:pStyle w:val="ISOMB"/>
              <w:spacing w:before="60" w:after="60" w:line="240" w:lineRule="auto"/>
            </w:pPr>
          </w:p>
        </w:tc>
        <w:tc>
          <w:tcPr>
            <w:tcW w:w="709" w:type="dxa"/>
            <w:tcBorders>
              <w:top w:val="single" w:sz="6" w:space="0" w:color="auto"/>
              <w:bottom w:val="single" w:sz="6" w:space="0" w:color="auto"/>
            </w:tcBorders>
          </w:tcPr>
          <w:p w14:paraId="45819A47" w14:textId="77777777" w:rsidR="006F4476" w:rsidRDefault="006F4476" w:rsidP="006F4476">
            <w:pPr>
              <w:pStyle w:val="ISOMB"/>
              <w:spacing w:before="60" w:after="60" w:line="240" w:lineRule="auto"/>
            </w:pPr>
          </w:p>
        </w:tc>
        <w:tc>
          <w:tcPr>
            <w:tcW w:w="1134" w:type="dxa"/>
            <w:tcBorders>
              <w:top w:val="single" w:sz="6" w:space="0" w:color="auto"/>
              <w:bottom w:val="single" w:sz="6" w:space="0" w:color="auto"/>
            </w:tcBorders>
          </w:tcPr>
          <w:p w14:paraId="180868D1" w14:textId="0181DBB2" w:rsidR="006F4476" w:rsidRDefault="006F4476" w:rsidP="006F4476">
            <w:pPr>
              <w:pStyle w:val="ISOClause"/>
              <w:spacing w:before="60" w:after="60" w:line="240" w:lineRule="auto"/>
            </w:pPr>
            <w:r>
              <w:t>3.1.4</w:t>
            </w:r>
          </w:p>
        </w:tc>
        <w:tc>
          <w:tcPr>
            <w:tcW w:w="1134" w:type="dxa"/>
            <w:tcBorders>
              <w:top w:val="single" w:sz="6" w:space="0" w:color="auto"/>
              <w:bottom w:val="single" w:sz="6" w:space="0" w:color="auto"/>
            </w:tcBorders>
          </w:tcPr>
          <w:p w14:paraId="15A9D74C" w14:textId="6DD5F9B4" w:rsidR="006F4476" w:rsidRDefault="006F4476" w:rsidP="006F4476">
            <w:pPr>
              <w:pStyle w:val="ISOParagraph"/>
              <w:spacing w:before="60" w:after="60" w:line="240" w:lineRule="auto"/>
            </w:pPr>
            <w:r>
              <w:t>Setup</w:t>
            </w:r>
          </w:p>
        </w:tc>
        <w:tc>
          <w:tcPr>
            <w:tcW w:w="709" w:type="dxa"/>
            <w:tcBorders>
              <w:top w:val="single" w:sz="6" w:space="0" w:color="auto"/>
              <w:bottom w:val="single" w:sz="6" w:space="0" w:color="auto"/>
            </w:tcBorders>
          </w:tcPr>
          <w:p w14:paraId="2FB52905" w14:textId="0C48B549" w:rsidR="006F4476" w:rsidRDefault="006F4476" w:rsidP="006F4476">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7C2704E" w14:textId="497F000F" w:rsidR="006F4476" w:rsidRPr="006B7D74" w:rsidRDefault="006F4476" w:rsidP="006F4476">
            <w:pPr>
              <w:pStyle w:val="ISOComments"/>
              <w:spacing w:before="60" w:after="60" w:line="240" w:lineRule="auto"/>
              <w:rPr>
                <w:b/>
              </w:rPr>
            </w:pPr>
            <w:r w:rsidRPr="006B7D74">
              <w:rPr>
                <w:b/>
              </w:rPr>
              <w:t>Typo in setup - Instruction should be paper chart instead of simplified point symbols</w:t>
            </w:r>
          </w:p>
          <w:p w14:paraId="53F37750" w14:textId="71EFA677" w:rsidR="00B24CF7" w:rsidRDefault="006F4476" w:rsidP="00152459">
            <w:pPr>
              <w:pStyle w:val="ISOComments"/>
              <w:spacing w:before="60" w:after="60" w:line="240" w:lineRule="auto"/>
            </w:pPr>
            <w:r>
              <w:t>The pictures are made with Paper chart symbols while the setup instruction is for Simplified symbols</w:t>
            </w:r>
          </w:p>
        </w:tc>
        <w:tc>
          <w:tcPr>
            <w:tcW w:w="4961" w:type="dxa"/>
            <w:tcBorders>
              <w:top w:val="single" w:sz="6" w:space="0" w:color="auto"/>
              <w:bottom w:val="single" w:sz="6" w:space="0" w:color="auto"/>
            </w:tcBorders>
          </w:tcPr>
          <w:p w14:paraId="6E8B58B3" w14:textId="77777777" w:rsidR="006F4476" w:rsidRDefault="006F4476" w:rsidP="006F4476">
            <w:pPr>
              <w:pStyle w:val="ISOChange"/>
              <w:spacing w:before="60" w:after="60" w:line="240" w:lineRule="auto"/>
            </w:pPr>
            <w:r>
              <w:t>Replace</w:t>
            </w:r>
          </w:p>
          <w:p w14:paraId="72D6B08D" w14:textId="3CB5B39F" w:rsidR="006F4476" w:rsidRDefault="006F4476" w:rsidP="006F4476">
            <w:pPr>
              <w:pStyle w:val="ISOChange"/>
              <w:spacing w:before="60" w:after="60" w:line="240" w:lineRule="auto"/>
            </w:pPr>
            <w:r w:rsidRPr="00907567">
              <w:t xml:space="preserve">Select </w:t>
            </w:r>
            <w:r w:rsidRPr="001075CE">
              <w:rPr>
                <w:color w:val="FF0000"/>
              </w:rPr>
              <w:t xml:space="preserve">Simplified Point </w:t>
            </w:r>
            <w:r w:rsidRPr="00907567">
              <w:t>Symbols</w:t>
            </w:r>
          </w:p>
          <w:p w14:paraId="31401639" w14:textId="77777777" w:rsidR="006F4476" w:rsidRDefault="006F4476" w:rsidP="006F4476">
            <w:pPr>
              <w:pStyle w:val="ISOChange"/>
              <w:spacing w:before="60" w:after="60" w:line="240" w:lineRule="auto"/>
            </w:pPr>
            <w:r>
              <w:t>By</w:t>
            </w:r>
          </w:p>
          <w:p w14:paraId="3E351161" w14:textId="5DD5EA6A" w:rsidR="006F4476" w:rsidRDefault="006F4476" w:rsidP="006F4476">
            <w:pPr>
              <w:pStyle w:val="ISOChange"/>
              <w:spacing w:before="60" w:after="60" w:line="240" w:lineRule="auto"/>
              <w:rPr>
                <w:szCs w:val="18"/>
              </w:rPr>
            </w:pPr>
            <w:r w:rsidRPr="00D667CD">
              <w:t xml:space="preserve">Select </w:t>
            </w:r>
            <w:r w:rsidRPr="001075CE">
              <w:rPr>
                <w:color w:val="FF0000"/>
              </w:rPr>
              <w:t xml:space="preserve">Paper chart </w:t>
            </w:r>
            <w:r w:rsidRPr="00D667CD">
              <w:t>symbols</w:t>
            </w:r>
          </w:p>
        </w:tc>
        <w:tc>
          <w:tcPr>
            <w:tcW w:w="2010" w:type="dxa"/>
            <w:tcBorders>
              <w:top w:val="single" w:sz="6" w:space="0" w:color="auto"/>
              <w:bottom w:val="single" w:sz="6" w:space="0" w:color="auto"/>
            </w:tcBorders>
          </w:tcPr>
          <w:p w14:paraId="14E87D7F" w14:textId="77777777" w:rsidR="006F4476" w:rsidRDefault="006F4476" w:rsidP="006F4476">
            <w:pPr>
              <w:pStyle w:val="ISOSecretObservations"/>
              <w:spacing w:before="60" w:after="60" w:line="240" w:lineRule="auto"/>
            </w:pPr>
          </w:p>
        </w:tc>
      </w:tr>
      <w:tr w:rsidR="005E5B1C" w14:paraId="3C01E66E" w14:textId="77777777" w:rsidTr="00AD01D9">
        <w:trPr>
          <w:jc w:val="center"/>
        </w:trPr>
        <w:tc>
          <w:tcPr>
            <w:tcW w:w="559" w:type="dxa"/>
            <w:tcBorders>
              <w:top w:val="single" w:sz="6" w:space="0" w:color="auto"/>
              <w:bottom w:val="single" w:sz="6" w:space="0" w:color="auto"/>
            </w:tcBorders>
          </w:tcPr>
          <w:p w14:paraId="58198010" w14:textId="77777777" w:rsidR="005E5B1C" w:rsidRDefault="005E5B1C" w:rsidP="00AD01D9">
            <w:pPr>
              <w:pStyle w:val="ISOMB"/>
              <w:spacing w:before="60" w:after="60" w:line="240" w:lineRule="auto"/>
            </w:pPr>
          </w:p>
        </w:tc>
        <w:tc>
          <w:tcPr>
            <w:tcW w:w="709" w:type="dxa"/>
            <w:tcBorders>
              <w:top w:val="single" w:sz="6" w:space="0" w:color="auto"/>
              <w:bottom w:val="single" w:sz="6" w:space="0" w:color="auto"/>
            </w:tcBorders>
          </w:tcPr>
          <w:p w14:paraId="6552B7EF" w14:textId="77777777" w:rsidR="005E5B1C" w:rsidRDefault="005E5B1C" w:rsidP="00AD01D9">
            <w:pPr>
              <w:pStyle w:val="ISOMB"/>
              <w:spacing w:before="60" w:after="60" w:line="240" w:lineRule="auto"/>
            </w:pPr>
          </w:p>
        </w:tc>
        <w:tc>
          <w:tcPr>
            <w:tcW w:w="1134" w:type="dxa"/>
            <w:tcBorders>
              <w:top w:val="single" w:sz="6" w:space="0" w:color="auto"/>
              <w:bottom w:val="single" w:sz="6" w:space="0" w:color="auto"/>
            </w:tcBorders>
          </w:tcPr>
          <w:p w14:paraId="316728A9" w14:textId="77777777" w:rsidR="005E5B1C" w:rsidRDefault="005E5B1C" w:rsidP="00AD01D9">
            <w:pPr>
              <w:pStyle w:val="ISOClause"/>
              <w:spacing w:before="60" w:after="60" w:line="240" w:lineRule="auto"/>
            </w:pPr>
            <w:r>
              <w:t>3.1.4</w:t>
            </w:r>
          </w:p>
        </w:tc>
        <w:tc>
          <w:tcPr>
            <w:tcW w:w="1134" w:type="dxa"/>
            <w:tcBorders>
              <w:top w:val="single" w:sz="6" w:space="0" w:color="auto"/>
              <w:bottom w:val="single" w:sz="6" w:space="0" w:color="auto"/>
            </w:tcBorders>
          </w:tcPr>
          <w:p w14:paraId="5D8FB741" w14:textId="77777777" w:rsidR="005E5B1C" w:rsidRDefault="005E5B1C" w:rsidP="00AD01D9">
            <w:pPr>
              <w:pStyle w:val="ISOParagraph"/>
              <w:spacing w:before="60" w:after="60" w:line="240" w:lineRule="auto"/>
            </w:pPr>
            <w:r>
              <w:t>Result</w:t>
            </w:r>
          </w:p>
        </w:tc>
        <w:tc>
          <w:tcPr>
            <w:tcW w:w="709" w:type="dxa"/>
            <w:tcBorders>
              <w:top w:val="single" w:sz="6" w:space="0" w:color="auto"/>
              <w:bottom w:val="single" w:sz="6" w:space="0" w:color="auto"/>
            </w:tcBorders>
          </w:tcPr>
          <w:p w14:paraId="6D762CF9" w14:textId="77777777" w:rsidR="005E5B1C" w:rsidRDefault="005E5B1C" w:rsidP="00AD01D9">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9A85007" w14:textId="13661D52" w:rsidR="005E5B1C" w:rsidRPr="00E54EC8" w:rsidRDefault="005E5B1C" w:rsidP="00AD01D9">
            <w:pPr>
              <w:pStyle w:val="ISOComments"/>
              <w:spacing w:before="60" w:after="60" w:line="240" w:lineRule="auto"/>
              <w:rPr>
                <w:b/>
              </w:rPr>
            </w:pPr>
            <w:r w:rsidRPr="00E54EC8">
              <w:rPr>
                <w:b/>
              </w:rPr>
              <w:t xml:space="preserve">Mistakes in </w:t>
            </w:r>
            <w:r>
              <w:rPr>
                <w:b/>
              </w:rPr>
              <w:t>2</w:t>
            </w:r>
            <w:r w:rsidRPr="005E5B1C">
              <w:rPr>
                <w:b/>
                <w:vertAlign w:val="superscript"/>
              </w:rPr>
              <w:t>nd</w:t>
            </w:r>
            <w:r>
              <w:rPr>
                <w:b/>
              </w:rPr>
              <w:t xml:space="preserve"> </w:t>
            </w:r>
            <w:r w:rsidRPr="00E54EC8">
              <w:rPr>
                <w:b/>
              </w:rPr>
              <w:t>plot</w:t>
            </w:r>
          </w:p>
          <w:p w14:paraId="79131B3E" w14:textId="7A6E28B0" w:rsidR="005E5B1C" w:rsidRPr="00E54EC8" w:rsidRDefault="005E5B1C" w:rsidP="00AD01D9">
            <w:pPr>
              <w:pStyle w:val="ISOComments"/>
              <w:spacing w:before="60" w:after="60" w:line="240" w:lineRule="auto"/>
            </w:pPr>
            <w:r w:rsidRPr="00E54EC8">
              <w:t>The 2</w:t>
            </w:r>
            <w:r w:rsidRPr="00E54EC8">
              <w:rPr>
                <w:vertAlign w:val="superscript"/>
              </w:rPr>
              <w:t>nd</w:t>
            </w:r>
            <w:r>
              <w:t xml:space="preserve"> picture have</w:t>
            </w:r>
            <w:r w:rsidRPr="00E54EC8">
              <w:t xml:space="preserve"> </w:t>
            </w:r>
            <w:r w:rsidR="0036145A">
              <w:t xml:space="preserve">a </w:t>
            </w:r>
            <w:r w:rsidRPr="00E54EC8">
              <w:t xml:space="preserve">mistake.  </w:t>
            </w:r>
            <w:r>
              <w:t xml:space="preserve">Boundary line for </w:t>
            </w:r>
            <w:proofErr w:type="spellStart"/>
            <w:r>
              <w:t>Navsys</w:t>
            </w:r>
            <w:proofErr w:type="spellEnd"/>
            <w:r>
              <w:t>.</w:t>
            </w:r>
          </w:p>
          <w:p w14:paraId="6D091FA5" w14:textId="4107E140" w:rsidR="005E5B1C" w:rsidRPr="00E54EC8" w:rsidRDefault="005E5B1C" w:rsidP="00AD01D9">
            <w:pPr>
              <w:pStyle w:val="ISOComments"/>
              <w:spacing w:before="60" w:after="60" w:line="240" w:lineRule="auto"/>
            </w:pPr>
            <w:r>
              <w:object w:dxaOrig="11316" w:dyaOrig="9102" w14:anchorId="16A6F9D1">
                <v:shape id="_x0000_i1030" type="#_x0000_t75" style="width:216.85pt;height:175pt" o:ole="">
                  <v:imagedata r:id="rId26" o:title=""/>
                </v:shape>
                <o:OLEObject Type="Embed" ProgID="PBrush" ShapeID="_x0000_i1030" DrawAspect="Content" ObjectID="_1514808183" r:id="rId27"/>
              </w:object>
            </w:r>
          </w:p>
          <w:p w14:paraId="120FDC2E" w14:textId="77777777" w:rsidR="005E5B1C" w:rsidRDefault="005E5B1C" w:rsidP="00AD01D9">
            <w:pPr>
              <w:pStyle w:val="ISOComments"/>
              <w:spacing w:before="60" w:after="60" w:line="240" w:lineRule="auto"/>
            </w:pPr>
          </w:p>
          <w:p w14:paraId="012F9BF5" w14:textId="77777777" w:rsidR="009E4987" w:rsidRDefault="009E4987" w:rsidP="00AD01D9">
            <w:pPr>
              <w:pStyle w:val="ISOComments"/>
              <w:spacing w:before="60" w:after="60" w:line="240" w:lineRule="auto"/>
            </w:pPr>
          </w:p>
          <w:p w14:paraId="1A7EBB35" w14:textId="77777777" w:rsidR="009E4987" w:rsidRDefault="009E4987" w:rsidP="00AD01D9">
            <w:pPr>
              <w:pStyle w:val="ISOComments"/>
              <w:spacing w:before="60" w:after="60" w:line="240" w:lineRule="auto"/>
            </w:pPr>
          </w:p>
          <w:p w14:paraId="0AE09263" w14:textId="77777777" w:rsidR="009E4987" w:rsidRDefault="009E4987" w:rsidP="00AD01D9">
            <w:pPr>
              <w:pStyle w:val="ISOComments"/>
              <w:spacing w:before="60" w:after="60" w:line="240" w:lineRule="auto"/>
            </w:pPr>
          </w:p>
          <w:p w14:paraId="645C8C6F" w14:textId="77777777" w:rsidR="009E4987" w:rsidRDefault="009E4987" w:rsidP="00AD01D9">
            <w:pPr>
              <w:pStyle w:val="ISOComments"/>
              <w:spacing w:before="60" w:after="60" w:line="240" w:lineRule="auto"/>
            </w:pPr>
          </w:p>
          <w:p w14:paraId="4D8463D0" w14:textId="77777777" w:rsidR="009E4987" w:rsidRPr="00E54EC8" w:rsidRDefault="009E4987" w:rsidP="00AD01D9">
            <w:pPr>
              <w:pStyle w:val="ISOComments"/>
              <w:spacing w:before="60" w:after="60" w:line="240" w:lineRule="auto"/>
            </w:pPr>
          </w:p>
          <w:p w14:paraId="057E7F18" w14:textId="77777777" w:rsidR="005E5B1C" w:rsidRPr="00E54EC8" w:rsidRDefault="005E5B1C" w:rsidP="00AD01D9">
            <w:pPr>
              <w:pStyle w:val="ISOComments"/>
              <w:spacing w:before="60" w:after="60" w:line="240" w:lineRule="auto"/>
              <w:rPr>
                <w:b/>
              </w:rPr>
            </w:pPr>
          </w:p>
        </w:tc>
        <w:tc>
          <w:tcPr>
            <w:tcW w:w="4961" w:type="dxa"/>
            <w:tcBorders>
              <w:top w:val="single" w:sz="6" w:space="0" w:color="auto"/>
              <w:bottom w:val="single" w:sz="6" w:space="0" w:color="auto"/>
            </w:tcBorders>
          </w:tcPr>
          <w:p w14:paraId="60DE7FE7" w14:textId="77E8D182" w:rsidR="005E5B1C" w:rsidRPr="00397A08" w:rsidRDefault="005E5B1C" w:rsidP="00AD01D9">
            <w:pPr>
              <w:pStyle w:val="ISOChange"/>
              <w:spacing w:before="60" w:after="60" w:line="240" w:lineRule="auto"/>
              <w:rPr>
                <w:szCs w:val="18"/>
              </w:rPr>
            </w:pPr>
            <w:r w:rsidRPr="00397A08">
              <w:rPr>
                <w:szCs w:val="18"/>
              </w:rPr>
              <w:t xml:space="preserve">Replace the </w:t>
            </w:r>
            <w:r>
              <w:rPr>
                <w:szCs w:val="18"/>
              </w:rPr>
              <w:t>2</w:t>
            </w:r>
            <w:r w:rsidRPr="005E5B1C">
              <w:rPr>
                <w:szCs w:val="18"/>
                <w:vertAlign w:val="superscript"/>
              </w:rPr>
              <w:t>nd</w:t>
            </w:r>
            <w:r>
              <w:rPr>
                <w:szCs w:val="18"/>
              </w:rPr>
              <w:t xml:space="preserve"> </w:t>
            </w:r>
            <w:r w:rsidRPr="00397A08">
              <w:rPr>
                <w:szCs w:val="18"/>
              </w:rPr>
              <w:t xml:space="preserve">picture by using the attached </w:t>
            </w:r>
            <w:proofErr w:type="spellStart"/>
            <w:r w:rsidRPr="00397A08">
              <w:rPr>
                <w:szCs w:val="18"/>
              </w:rPr>
              <w:t>png</w:t>
            </w:r>
            <w:proofErr w:type="spellEnd"/>
            <w:r w:rsidRPr="00397A08">
              <w:rPr>
                <w:szCs w:val="18"/>
              </w:rPr>
              <w:t>-file</w:t>
            </w:r>
          </w:p>
          <w:p w14:paraId="52DDA5FF" w14:textId="6C5F9894" w:rsidR="005E5B1C" w:rsidRPr="00397A08" w:rsidRDefault="005E5B1C" w:rsidP="00AD01D9">
            <w:pPr>
              <w:pStyle w:val="ISOChange"/>
              <w:spacing w:before="60" w:after="60" w:line="240" w:lineRule="auto"/>
              <w:rPr>
                <w:szCs w:val="18"/>
              </w:rPr>
            </w:pPr>
            <w:r>
              <w:rPr>
                <w:szCs w:val="18"/>
              </w:rPr>
              <w:t>3.1.4 picture 2</w:t>
            </w:r>
            <w:r w:rsidRPr="00397A08">
              <w:rPr>
                <w:szCs w:val="18"/>
              </w:rPr>
              <w:t>.PNG</w:t>
            </w:r>
          </w:p>
          <w:p w14:paraId="1C3602C1" w14:textId="77777777" w:rsidR="005E5B1C" w:rsidRPr="00397A08" w:rsidRDefault="005E5B1C" w:rsidP="00AD01D9">
            <w:pPr>
              <w:pStyle w:val="ISOChange"/>
              <w:spacing w:before="60" w:after="60" w:line="240" w:lineRule="auto"/>
              <w:rPr>
                <w:sz w:val="8"/>
                <w:szCs w:val="8"/>
              </w:rPr>
            </w:pPr>
          </w:p>
          <w:p w14:paraId="5F1454CB" w14:textId="34EBB7B3" w:rsidR="005E5B1C" w:rsidRPr="00397A08" w:rsidRDefault="005E5B1C" w:rsidP="00AD01D9">
            <w:pPr>
              <w:pStyle w:val="ISOChange"/>
              <w:spacing w:before="60" w:after="60" w:line="240" w:lineRule="auto"/>
            </w:pPr>
            <w:r w:rsidRPr="005E5B1C">
              <w:rPr>
                <w:noProof/>
                <w:lang w:eastAsia="en-GB"/>
              </w:rPr>
              <w:drawing>
                <wp:inline distT="0" distB="0" distL="0" distR="0" wp14:anchorId="2767E137" wp14:editId="6BA30AD1">
                  <wp:extent cx="2786332" cy="2241180"/>
                  <wp:effectExtent l="0" t="0" r="0" b="6985"/>
                  <wp:docPr id="41" name="Picture 41" descr="C:\msdokut\STANDARDIT\IHO\S64\Work 2015\S-64 findings by FFOY Aug2015\New picture originals\3.1.4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msdokut\STANDARDIT\IHO\S64\Work 2015\S-64 findings by FFOY Aug2015\New picture originals\3.1.4 picture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149" cy="2257120"/>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2A05CFCE" w14:textId="77777777" w:rsidR="005E5B1C" w:rsidRDefault="005E5B1C" w:rsidP="00AD01D9">
            <w:pPr>
              <w:pStyle w:val="ISOSecretObservations"/>
              <w:spacing w:before="60" w:after="60" w:line="240" w:lineRule="auto"/>
            </w:pPr>
          </w:p>
        </w:tc>
      </w:tr>
      <w:tr w:rsidR="00B24CF7" w14:paraId="2F03939E" w14:textId="77777777" w:rsidTr="00415937">
        <w:trPr>
          <w:jc w:val="center"/>
        </w:trPr>
        <w:tc>
          <w:tcPr>
            <w:tcW w:w="559" w:type="dxa"/>
            <w:tcBorders>
              <w:top w:val="single" w:sz="6" w:space="0" w:color="auto"/>
              <w:bottom w:val="single" w:sz="6" w:space="0" w:color="auto"/>
            </w:tcBorders>
          </w:tcPr>
          <w:p w14:paraId="602347FB"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48D470B"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7AEB492F" w14:textId="3742E88B" w:rsidR="00B24CF7" w:rsidRDefault="00B24CF7" w:rsidP="00B24CF7">
            <w:pPr>
              <w:pStyle w:val="ISOClause"/>
              <w:spacing w:before="60" w:after="60" w:line="240" w:lineRule="auto"/>
            </w:pPr>
            <w:r>
              <w:t>3.1.4</w:t>
            </w:r>
          </w:p>
        </w:tc>
        <w:tc>
          <w:tcPr>
            <w:tcW w:w="1134" w:type="dxa"/>
            <w:tcBorders>
              <w:top w:val="single" w:sz="6" w:space="0" w:color="auto"/>
              <w:bottom w:val="single" w:sz="6" w:space="0" w:color="auto"/>
            </w:tcBorders>
          </w:tcPr>
          <w:p w14:paraId="2F638843" w14:textId="1CDFF5AA" w:rsidR="00B24CF7" w:rsidRDefault="00B24CF7" w:rsidP="00B24CF7">
            <w:pPr>
              <w:pStyle w:val="ISOParagraph"/>
              <w:spacing w:before="60" w:after="60" w:line="240" w:lineRule="auto"/>
            </w:pPr>
            <w:r>
              <w:t>Result</w:t>
            </w:r>
          </w:p>
        </w:tc>
        <w:tc>
          <w:tcPr>
            <w:tcW w:w="709" w:type="dxa"/>
            <w:tcBorders>
              <w:top w:val="single" w:sz="6" w:space="0" w:color="auto"/>
              <w:bottom w:val="single" w:sz="6" w:space="0" w:color="auto"/>
            </w:tcBorders>
          </w:tcPr>
          <w:p w14:paraId="186F334E" w14:textId="56E03414"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17077B4" w14:textId="3580B4BC" w:rsidR="00B24CF7" w:rsidRPr="00E54EC8" w:rsidRDefault="00AD576E" w:rsidP="00B24CF7">
            <w:pPr>
              <w:pStyle w:val="ISOComments"/>
              <w:spacing w:before="60" w:after="60" w:line="240" w:lineRule="auto"/>
              <w:rPr>
                <w:b/>
              </w:rPr>
            </w:pPr>
            <w:r w:rsidRPr="00E54EC8">
              <w:rPr>
                <w:b/>
              </w:rPr>
              <w:t>M</w:t>
            </w:r>
            <w:r w:rsidR="00B24CF7" w:rsidRPr="00E54EC8">
              <w:rPr>
                <w:b/>
              </w:rPr>
              <w:t>istake</w:t>
            </w:r>
            <w:r w:rsidRPr="00E54EC8">
              <w:rPr>
                <w:b/>
              </w:rPr>
              <w:t>s</w:t>
            </w:r>
            <w:r w:rsidR="00B24CF7" w:rsidRPr="00E54EC8">
              <w:rPr>
                <w:b/>
              </w:rPr>
              <w:t xml:space="preserve"> in </w:t>
            </w:r>
            <w:r w:rsidR="001105A4" w:rsidRPr="00E54EC8">
              <w:rPr>
                <w:b/>
              </w:rPr>
              <w:t>8</w:t>
            </w:r>
            <w:r w:rsidR="00B24CF7" w:rsidRPr="00E54EC8">
              <w:rPr>
                <w:b/>
                <w:vertAlign w:val="superscript"/>
              </w:rPr>
              <w:t>th</w:t>
            </w:r>
            <w:r w:rsidR="00B24CF7" w:rsidRPr="00E54EC8">
              <w:rPr>
                <w:b/>
              </w:rPr>
              <w:t xml:space="preserve"> plot</w:t>
            </w:r>
          </w:p>
          <w:p w14:paraId="62AD0AC8" w14:textId="52F2D2CC" w:rsidR="00B24CF7" w:rsidRPr="00E54EC8" w:rsidRDefault="00B24CF7" w:rsidP="00B24CF7">
            <w:pPr>
              <w:pStyle w:val="ISOComments"/>
              <w:spacing w:before="60" w:after="60" w:line="240" w:lineRule="auto"/>
            </w:pPr>
            <w:r w:rsidRPr="00E54EC8">
              <w:t xml:space="preserve">The </w:t>
            </w:r>
            <w:r w:rsidR="00152459" w:rsidRPr="00E54EC8">
              <w:t>8</w:t>
            </w:r>
            <w:r w:rsidRPr="00E54EC8">
              <w:rPr>
                <w:vertAlign w:val="superscript"/>
              </w:rPr>
              <w:t>th</w:t>
            </w:r>
            <w:r w:rsidRPr="00E54EC8">
              <w:t xml:space="preserve"> picture has </w:t>
            </w:r>
            <w:r w:rsidR="00152459" w:rsidRPr="00E54EC8">
              <w:t xml:space="preserve">two </w:t>
            </w:r>
            <w:r w:rsidRPr="00E54EC8">
              <w:t>mistake</w:t>
            </w:r>
            <w:r w:rsidR="00152459" w:rsidRPr="00E54EC8">
              <w:t>s</w:t>
            </w:r>
            <w:r w:rsidRPr="00E54EC8">
              <w:t xml:space="preserve">.  </w:t>
            </w:r>
            <w:r w:rsidR="00152459" w:rsidRPr="00E54EC8">
              <w:t>Centred symbol miss for fish</w:t>
            </w:r>
            <w:r w:rsidR="00AD576E" w:rsidRPr="00E54EC8">
              <w:t xml:space="preserve"> farm</w:t>
            </w:r>
            <w:r w:rsidR="00152459" w:rsidRPr="00E54EC8">
              <w:t xml:space="preserve"> and </w:t>
            </w:r>
            <w:r w:rsidR="00AD576E" w:rsidRPr="00E54EC8">
              <w:t xml:space="preserve">for </w:t>
            </w:r>
            <w:r w:rsidR="00152459" w:rsidRPr="00E54EC8">
              <w:t>sand</w:t>
            </w:r>
            <w:r w:rsidR="00AD576E" w:rsidRPr="00E54EC8">
              <w:t xml:space="preserve"> </w:t>
            </w:r>
            <w:r w:rsidR="00152459" w:rsidRPr="00E54EC8">
              <w:t>waves</w:t>
            </w:r>
            <w:r w:rsidR="00AD576E" w:rsidRPr="00E54EC8">
              <w:t>.</w:t>
            </w:r>
          </w:p>
          <w:p w14:paraId="2B3CFDC4" w14:textId="77777777" w:rsidR="00152459" w:rsidRDefault="009E4987" w:rsidP="009E4987">
            <w:pPr>
              <w:pStyle w:val="ISOComments"/>
              <w:spacing w:before="60" w:after="60" w:line="240" w:lineRule="auto"/>
            </w:pPr>
            <w:r w:rsidRPr="00E54EC8">
              <w:object w:dxaOrig="11303" w:dyaOrig="9129" w14:anchorId="11F5C6B8">
                <v:shape id="_x0000_i1031" type="#_x0000_t75" style="width:216.85pt;height:174.15pt" o:ole="">
                  <v:imagedata r:id="rId29" o:title=""/>
                </v:shape>
                <o:OLEObject Type="Embed" ProgID="PBrush" ShapeID="_x0000_i1031" DrawAspect="Content" ObjectID="_1514808184" r:id="rId30"/>
              </w:object>
            </w:r>
          </w:p>
          <w:p w14:paraId="5DE01F45" w14:textId="77777777" w:rsidR="0036145A" w:rsidRDefault="0036145A" w:rsidP="009E4987">
            <w:pPr>
              <w:pStyle w:val="ISOComments"/>
              <w:spacing w:before="60" w:after="60" w:line="240" w:lineRule="auto"/>
            </w:pPr>
          </w:p>
          <w:p w14:paraId="7A1C7673" w14:textId="77777777" w:rsidR="0036145A" w:rsidRDefault="0036145A" w:rsidP="009E4987">
            <w:pPr>
              <w:pStyle w:val="ISOComments"/>
              <w:spacing w:before="60" w:after="60" w:line="240" w:lineRule="auto"/>
            </w:pPr>
          </w:p>
          <w:p w14:paraId="30F9188F" w14:textId="77777777" w:rsidR="0036145A" w:rsidRDefault="0036145A" w:rsidP="009E4987">
            <w:pPr>
              <w:pStyle w:val="ISOComments"/>
              <w:spacing w:before="60" w:after="60" w:line="240" w:lineRule="auto"/>
            </w:pPr>
          </w:p>
          <w:p w14:paraId="5F2FE650" w14:textId="77777777" w:rsidR="0036145A" w:rsidRDefault="0036145A" w:rsidP="009E4987">
            <w:pPr>
              <w:pStyle w:val="ISOComments"/>
              <w:spacing w:before="60" w:after="60" w:line="240" w:lineRule="auto"/>
            </w:pPr>
          </w:p>
          <w:p w14:paraId="4BA36606" w14:textId="77777777" w:rsidR="0036145A" w:rsidRDefault="0036145A" w:rsidP="009E4987">
            <w:pPr>
              <w:pStyle w:val="ISOComments"/>
              <w:spacing w:before="60" w:after="60" w:line="240" w:lineRule="auto"/>
            </w:pPr>
          </w:p>
          <w:p w14:paraId="568DE1A6" w14:textId="77777777" w:rsidR="0036145A" w:rsidRDefault="0036145A" w:rsidP="009E4987">
            <w:pPr>
              <w:pStyle w:val="ISOComments"/>
              <w:spacing w:before="60" w:after="60" w:line="240" w:lineRule="auto"/>
            </w:pPr>
          </w:p>
          <w:p w14:paraId="1C16859B" w14:textId="77777777" w:rsidR="0036145A" w:rsidRDefault="0036145A" w:rsidP="009E4987">
            <w:pPr>
              <w:pStyle w:val="ISOComments"/>
              <w:spacing w:before="60" w:after="60" w:line="240" w:lineRule="auto"/>
            </w:pPr>
          </w:p>
          <w:p w14:paraId="27105F28" w14:textId="77777777" w:rsidR="0036145A" w:rsidRDefault="0036145A" w:rsidP="009E4987">
            <w:pPr>
              <w:pStyle w:val="ISOComments"/>
              <w:spacing w:before="60" w:after="60" w:line="240" w:lineRule="auto"/>
            </w:pPr>
          </w:p>
          <w:p w14:paraId="3A1F3ED3" w14:textId="77777777" w:rsidR="0036145A" w:rsidRDefault="0036145A" w:rsidP="009E4987">
            <w:pPr>
              <w:pStyle w:val="ISOComments"/>
              <w:spacing w:before="60" w:after="60" w:line="240" w:lineRule="auto"/>
            </w:pPr>
          </w:p>
          <w:p w14:paraId="5BB9EE75" w14:textId="77777777" w:rsidR="0036145A" w:rsidRDefault="0036145A" w:rsidP="009E4987">
            <w:pPr>
              <w:pStyle w:val="ISOComments"/>
              <w:spacing w:before="60" w:after="60" w:line="240" w:lineRule="auto"/>
            </w:pPr>
          </w:p>
          <w:p w14:paraId="7D0FFD51" w14:textId="5519F7D0" w:rsidR="0036145A" w:rsidRPr="00E54EC8" w:rsidRDefault="0036145A" w:rsidP="009E4987">
            <w:pPr>
              <w:pStyle w:val="ISOComments"/>
              <w:spacing w:before="60" w:after="60" w:line="240" w:lineRule="auto"/>
              <w:rPr>
                <w:b/>
              </w:rPr>
            </w:pPr>
          </w:p>
        </w:tc>
        <w:tc>
          <w:tcPr>
            <w:tcW w:w="4961" w:type="dxa"/>
            <w:tcBorders>
              <w:top w:val="single" w:sz="6" w:space="0" w:color="auto"/>
              <w:bottom w:val="single" w:sz="6" w:space="0" w:color="auto"/>
            </w:tcBorders>
          </w:tcPr>
          <w:p w14:paraId="0794413B" w14:textId="26E24783" w:rsidR="00B24CF7" w:rsidRPr="00397A08" w:rsidRDefault="00B24CF7" w:rsidP="00B24CF7">
            <w:pPr>
              <w:pStyle w:val="ISOChange"/>
              <w:spacing w:before="60" w:after="60" w:line="240" w:lineRule="auto"/>
              <w:rPr>
                <w:szCs w:val="18"/>
              </w:rPr>
            </w:pPr>
            <w:r w:rsidRPr="00397A08">
              <w:rPr>
                <w:szCs w:val="18"/>
              </w:rPr>
              <w:t xml:space="preserve">Replace </w:t>
            </w:r>
            <w:r w:rsidR="001105A4" w:rsidRPr="00397A08">
              <w:rPr>
                <w:szCs w:val="18"/>
              </w:rPr>
              <w:t>the 8</w:t>
            </w:r>
            <w:r w:rsidRPr="00397A08">
              <w:rPr>
                <w:szCs w:val="18"/>
                <w:vertAlign w:val="superscript"/>
              </w:rPr>
              <w:t>th</w:t>
            </w:r>
            <w:r w:rsidRPr="00397A08">
              <w:rPr>
                <w:szCs w:val="18"/>
              </w:rPr>
              <w:t xml:space="preserve"> picture by using the attached </w:t>
            </w:r>
            <w:proofErr w:type="spellStart"/>
            <w:r w:rsidRPr="00397A08">
              <w:rPr>
                <w:szCs w:val="18"/>
              </w:rPr>
              <w:t>png</w:t>
            </w:r>
            <w:proofErr w:type="spellEnd"/>
            <w:r w:rsidRPr="00397A08">
              <w:rPr>
                <w:szCs w:val="18"/>
              </w:rPr>
              <w:t>-file</w:t>
            </w:r>
          </w:p>
          <w:p w14:paraId="5D97316C" w14:textId="7E18E744" w:rsidR="00B24CF7" w:rsidRPr="00397A08" w:rsidRDefault="001105A4" w:rsidP="00B24CF7">
            <w:pPr>
              <w:pStyle w:val="ISOChange"/>
              <w:spacing w:before="60" w:after="60" w:line="240" w:lineRule="auto"/>
              <w:rPr>
                <w:szCs w:val="18"/>
              </w:rPr>
            </w:pPr>
            <w:r w:rsidRPr="00397A08">
              <w:rPr>
                <w:szCs w:val="18"/>
              </w:rPr>
              <w:t>3.1.4 picture 8</w:t>
            </w:r>
            <w:r w:rsidR="00B24CF7" w:rsidRPr="00397A08">
              <w:rPr>
                <w:szCs w:val="18"/>
              </w:rPr>
              <w:t>.PNG</w:t>
            </w:r>
          </w:p>
          <w:p w14:paraId="72BF6FED" w14:textId="77777777" w:rsidR="00B24CF7" w:rsidRPr="00397A08" w:rsidRDefault="00B24CF7" w:rsidP="00B24CF7">
            <w:pPr>
              <w:pStyle w:val="ISOChange"/>
              <w:spacing w:before="60" w:after="60" w:line="240" w:lineRule="auto"/>
              <w:rPr>
                <w:sz w:val="8"/>
                <w:szCs w:val="8"/>
              </w:rPr>
            </w:pPr>
          </w:p>
          <w:p w14:paraId="6975FF4A" w14:textId="3C8ECD7C" w:rsidR="00B24CF7" w:rsidRPr="00397A08" w:rsidRDefault="00152459" w:rsidP="00B24CF7">
            <w:pPr>
              <w:pStyle w:val="ISOChange"/>
              <w:spacing w:before="60" w:after="60" w:line="240" w:lineRule="auto"/>
            </w:pPr>
            <w:r w:rsidRPr="00397A08">
              <w:rPr>
                <w:noProof/>
                <w:lang w:eastAsia="en-GB"/>
              </w:rPr>
              <w:drawing>
                <wp:inline distT="0" distB="0" distL="0" distR="0" wp14:anchorId="41C237E7" wp14:editId="7FFF5AA8">
                  <wp:extent cx="2734266" cy="2208362"/>
                  <wp:effectExtent l="0" t="0" r="9525" b="1905"/>
                  <wp:docPr id="6" name="Picture 6" descr="C:\msdokut\STANDARDIT\IHO\S64\Work 2015\S-64 findings by FFOY Aug2015\New picture originals\3.1.4 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msdokut\STANDARDIT\IHO\S64\Work 2015\S-64 findings by FFOY Aug2015\New picture originals\3.1.4 picture 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141" cy="2226837"/>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6ECFA541" w14:textId="77777777" w:rsidR="00B24CF7" w:rsidRDefault="00B24CF7" w:rsidP="00B24CF7">
            <w:pPr>
              <w:pStyle w:val="ISOSecretObservations"/>
              <w:spacing w:before="60" w:after="60" w:line="240" w:lineRule="auto"/>
            </w:pPr>
          </w:p>
        </w:tc>
      </w:tr>
      <w:tr w:rsidR="00B24CF7" w14:paraId="0AAF70CF" w14:textId="77777777" w:rsidTr="00415937">
        <w:trPr>
          <w:jc w:val="center"/>
        </w:trPr>
        <w:tc>
          <w:tcPr>
            <w:tcW w:w="559" w:type="dxa"/>
            <w:tcBorders>
              <w:top w:val="single" w:sz="6" w:space="0" w:color="auto"/>
              <w:bottom w:val="single" w:sz="6" w:space="0" w:color="auto"/>
            </w:tcBorders>
          </w:tcPr>
          <w:p w14:paraId="6651B254" w14:textId="095B2A85"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67333C85"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33A5ABC2" w14:textId="07877378" w:rsidR="00B24CF7" w:rsidRDefault="00B24CF7" w:rsidP="00B24CF7">
            <w:pPr>
              <w:pStyle w:val="ISOClause"/>
              <w:spacing w:before="60" w:after="60" w:line="240" w:lineRule="auto"/>
            </w:pPr>
            <w:r>
              <w:t>3.1.5</w:t>
            </w:r>
          </w:p>
        </w:tc>
        <w:tc>
          <w:tcPr>
            <w:tcW w:w="1134" w:type="dxa"/>
            <w:tcBorders>
              <w:top w:val="single" w:sz="6" w:space="0" w:color="auto"/>
              <w:bottom w:val="single" w:sz="6" w:space="0" w:color="auto"/>
            </w:tcBorders>
          </w:tcPr>
          <w:p w14:paraId="75BB0B76" w14:textId="726573E5"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23B3B3D7" w14:textId="391C05F6"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1A33D38" w14:textId="77777777" w:rsidR="00B24CF7" w:rsidRPr="00312306" w:rsidRDefault="00B24CF7" w:rsidP="00B24CF7">
            <w:pPr>
              <w:pStyle w:val="ISOComments"/>
              <w:spacing w:before="60" w:after="60" w:line="240" w:lineRule="auto"/>
              <w:rPr>
                <w:b/>
              </w:rPr>
            </w:pPr>
            <w:r w:rsidRPr="00312306">
              <w:rPr>
                <w:b/>
              </w:rPr>
              <w:t>Typo in setup - Miss instruction to set scale min off and to select paper chart symbols</w:t>
            </w:r>
          </w:p>
          <w:p w14:paraId="40071041" w14:textId="06FDD520" w:rsidR="007C1139" w:rsidRDefault="00B24CF7" w:rsidP="0036145A">
            <w:pPr>
              <w:pStyle w:val="ISOComments"/>
              <w:spacing w:before="60" w:after="60" w:line="240" w:lineRule="auto"/>
            </w:pPr>
            <w:r>
              <w:t>The setup instruction miss to setting in order to create equal display compared to the pictures provided.  Note that some of the objects in the test cell have scale minimum set as 1:45 000.</w:t>
            </w:r>
          </w:p>
        </w:tc>
        <w:tc>
          <w:tcPr>
            <w:tcW w:w="4961" w:type="dxa"/>
            <w:tcBorders>
              <w:top w:val="single" w:sz="6" w:space="0" w:color="auto"/>
              <w:bottom w:val="single" w:sz="6" w:space="0" w:color="auto"/>
            </w:tcBorders>
          </w:tcPr>
          <w:p w14:paraId="002ABE3C" w14:textId="77777777" w:rsidR="00B24CF7" w:rsidRDefault="00B24CF7" w:rsidP="00B24CF7">
            <w:pPr>
              <w:pStyle w:val="ISOChange"/>
              <w:spacing w:before="60" w:after="60" w:line="240" w:lineRule="auto"/>
              <w:rPr>
                <w:szCs w:val="18"/>
              </w:rPr>
            </w:pPr>
            <w:r>
              <w:rPr>
                <w:szCs w:val="18"/>
              </w:rPr>
              <w:t>Add into Setup</w:t>
            </w:r>
          </w:p>
          <w:p w14:paraId="318258BB" w14:textId="77777777" w:rsidR="00B24CF7" w:rsidRPr="00D667CD" w:rsidRDefault="00B24CF7" w:rsidP="00B24CF7">
            <w:pPr>
              <w:pStyle w:val="ISOChange"/>
              <w:spacing w:before="60" w:after="60"/>
              <w:rPr>
                <w:szCs w:val="18"/>
              </w:rPr>
            </w:pPr>
            <w:r w:rsidRPr="00D667CD">
              <w:rPr>
                <w:szCs w:val="18"/>
              </w:rPr>
              <w:t xml:space="preserve">Set scale min off </w:t>
            </w:r>
          </w:p>
          <w:p w14:paraId="6A075C96" w14:textId="7092DA9E" w:rsidR="00B24CF7" w:rsidRDefault="00B24CF7" w:rsidP="00B24CF7">
            <w:pPr>
              <w:pStyle w:val="ISOChange"/>
              <w:spacing w:before="60" w:after="60" w:line="240" w:lineRule="auto"/>
            </w:pPr>
            <w:r w:rsidRPr="00D667CD">
              <w:rPr>
                <w:szCs w:val="18"/>
              </w:rPr>
              <w:t>Select Paper Chart Symbols</w:t>
            </w:r>
          </w:p>
        </w:tc>
        <w:tc>
          <w:tcPr>
            <w:tcW w:w="2010" w:type="dxa"/>
            <w:tcBorders>
              <w:top w:val="single" w:sz="6" w:space="0" w:color="auto"/>
              <w:bottom w:val="single" w:sz="6" w:space="0" w:color="auto"/>
            </w:tcBorders>
          </w:tcPr>
          <w:p w14:paraId="3777D191" w14:textId="77777777" w:rsidR="00B24CF7" w:rsidRDefault="00B24CF7" w:rsidP="00B24CF7">
            <w:pPr>
              <w:pStyle w:val="ISOSecretObservations"/>
              <w:spacing w:before="60" w:after="60" w:line="240" w:lineRule="auto"/>
            </w:pPr>
          </w:p>
        </w:tc>
      </w:tr>
      <w:tr w:rsidR="00DD5198" w14:paraId="03191DD6" w14:textId="77777777" w:rsidTr="00AD01D9">
        <w:trPr>
          <w:jc w:val="center"/>
        </w:trPr>
        <w:tc>
          <w:tcPr>
            <w:tcW w:w="559" w:type="dxa"/>
            <w:tcBorders>
              <w:top w:val="single" w:sz="6" w:space="0" w:color="auto"/>
              <w:bottom w:val="single" w:sz="6" w:space="0" w:color="auto"/>
            </w:tcBorders>
          </w:tcPr>
          <w:p w14:paraId="4E96CBB2" w14:textId="77777777" w:rsidR="00DD5198" w:rsidRDefault="00DD5198" w:rsidP="00AD01D9">
            <w:pPr>
              <w:pStyle w:val="ISOMB"/>
              <w:spacing w:before="60" w:after="60" w:line="240" w:lineRule="auto"/>
            </w:pPr>
          </w:p>
        </w:tc>
        <w:tc>
          <w:tcPr>
            <w:tcW w:w="709" w:type="dxa"/>
            <w:tcBorders>
              <w:top w:val="single" w:sz="6" w:space="0" w:color="auto"/>
              <w:bottom w:val="single" w:sz="6" w:space="0" w:color="auto"/>
            </w:tcBorders>
          </w:tcPr>
          <w:p w14:paraId="0A11468E" w14:textId="77777777" w:rsidR="00DD5198" w:rsidRDefault="00DD5198" w:rsidP="00AD01D9">
            <w:pPr>
              <w:pStyle w:val="ISOMB"/>
              <w:spacing w:before="60" w:after="60" w:line="240" w:lineRule="auto"/>
            </w:pPr>
          </w:p>
        </w:tc>
        <w:tc>
          <w:tcPr>
            <w:tcW w:w="1134" w:type="dxa"/>
            <w:tcBorders>
              <w:top w:val="single" w:sz="6" w:space="0" w:color="auto"/>
              <w:bottom w:val="single" w:sz="6" w:space="0" w:color="auto"/>
            </w:tcBorders>
          </w:tcPr>
          <w:p w14:paraId="53CC75B9" w14:textId="77777777" w:rsidR="00DD5198" w:rsidRDefault="00DD5198" w:rsidP="00AD01D9">
            <w:pPr>
              <w:pStyle w:val="ISOClause"/>
              <w:spacing w:before="60" w:after="60" w:line="240" w:lineRule="auto"/>
            </w:pPr>
            <w:r>
              <w:t>3.1.5</w:t>
            </w:r>
          </w:p>
        </w:tc>
        <w:tc>
          <w:tcPr>
            <w:tcW w:w="1134" w:type="dxa"/>
            <w:tcBorders>
              <w:top w:val="single" w:sz="6" w:space="0" w:color="auto"/>
              <w:bottom w:val="single" w:sz="6" w:space="0" w:color="auto"/>
            </w:tcBorders>
          </w:tcPr>
          <w:p w14:paraId="65CD26A0" w14:textId="3CA62149" w:rsidR="00DD5198" w:rsidRDefault="00DD5198" w:rsidP="00AD01D9">
            <w:pPr>
              <w:pStyle w:val="ISOParagraph"/>
              <w:spacing w:before="60" w:after="60" w:line="240" w:lineRule="auto"/>
            </w:pPr>
            <w:r>
              <w:t>Action</w:t>
            </w:r>
          </w:p>
        </w:tc>
        <w:tc>
          <w:tcPr>
            <w:tcW w:w="709" w:type="dxa"/>
            <w:tcBorders>
              <w:top w:val="single" w:sz="6" w:space="0" w:color="auto"/>
              <w:bottom w:val="single" w:sz="6" w:space="0" w:color="auto"/>
            </w:tcBorders>
          </w:tcPr>
          <w:p w14:paraId="0A4FC1F6" w14:textId="77777777" w:rsidR="00DD5198" w:rsidRDefault="00DD5198" w:rsidP="00AD01D9">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0D0BB2E" w14:textId="6BFF000B" w:rsidR="00DD5198" w:rsidRPr="00312306" w:rsidRDefault="00DD5198" w:rsidP="00AD01D9">
            <w:pPr>
              <w:pStyle w:val="ISOComments"/>
              <w:spacing w:before="60" w:after="60" w:line="240" w:lineRule="auto"/>
              <w:rPr>
                <w:b/>
              </w:rPr>
            </w:pPr>
            <w:r w:rsidRPr="00312306">
              <w:rPr>
                <w:b/>
              </w:rPr>
              <w:t xml:space="preserve">Typo in </w:t>
            </w:r>
            <w:r>
              <w:rPr>
                <w:b/>
              </w:rPr>
              <w:t>action</w:t>
            </w:r>
            <w:r w:rsidRPr="00312306">
              <w:rPr>
                <w:b/>
              </w:rPr>
              <w:t xml:space="preserve"> - Miss instruction to s</w:t>
            </w:r>
            <w:r>
              <w:rPr>
                <w:b/>
              </w:rPr>
              <w:t>elect base, standard or other</w:t>
            </w:r>
          </w:p>
          <w:p w14:paraId="7849D166" w14:textId="77777777" w:rsidR="00DD5198" w:rsidRDefault="00DD5198" w:rsidP="00AD01D9">
            <w:pPr>
              <w:pStyle w:val="ISOComments"/>
              <w:spacing w:before="60" w:after="60" w:line="240" w:lineRule="auto"/>
            </w:pPr>
            <w:r>
              <w:t>This test is for text and it uses 3 different chart cells.  With chart AA5DBASE the selection should be Display base.</w:t>
            </w:r>
          </w:p>
          <w:p w14:paraId="35CA0003" w14:textId="48EAFB2C" w:rsidR="00DD5198" w:rsidRDefault="00DD5198" w:rsidP="00DD5198">
            <w:pPr>
              <w:pStyle w:val="ISOComments"/>
              <w:spacing w:before="60" w:after="60" w:line="240" w:lineRule="auto"/>
            </w:pPr>
            <w:r>
              <w:t>With chart AA5STNDR the selection should be Standard display.</w:t>
            </w:r>
          </w:p>
          <w:p w14:paraId="3DA5E21A" w14:textId="77777777" w:rsidR="00DD5198" w:rsidRDefault="00DD5198" w:rsidP="00DD5198">
            <w:pPr>
              <w:pStyle w:val="ISOComments"/>
              <w:spacing w:before="60" w:after="60" w:line="240" w:lineRule="auto"/>
            </w:pPr>
            <w:r>
              <w:t>With chart AA5OTHER the selection should be Other display.</w:t>
            </w:r>
          </w:p>
          <w:p w14:paraId="1FDFCA9A" w14:textId="77777777" w:rsidR="00DD5198" w:rsidRDefault="00DD5198" w:rsidP="00DD5198">
            <w:pPr>
              <w:pStyle w:val="ISOComments"/>
              <w:spacing w:before="60" w:after="60" w:line="240" w:lineRule="auto"/>
            </w:pPr>
          </w:p>
          <w:p w14:paraId="676C308A" w14:textId="77777777" w:rsidR="00DD5198" w:rsidRDefault="00DD5198" w:rsidP="00DD5198">
            <w:pPr>
              <w:pStyle w:val="ISOComments"/>
              <w:spacing w:before="60" w:after="60" w:line="240" w:lineRule="auto"/>
            </w:pPr>
          </w:p>
          <w:p w14:paraId="3C8EF99F" w14:textId="77777777" w:rsidR="00DD5198" w:rsidRDefault="00DD5198" w:rsidP="00DD5198">
            <w:pPr>
              <w:pStyle w:val="ISOComments"/>
              <w:spacing w:before="60" w:after="60" w:line="240" w:lineRule="auto"/>
            </w:pPr>
          </w:p>
          <w:p w14:paraId="540B1A48" w14:textId="77777777" w:rsidR="00DD5198" w:rsidRDefault="00DD5198" w:rsidP="00DD5198">
            <w:pPr>
              <w:pStyle w:val="ISOComments"/>
              <w:spacing w:before="60" w:after="60" w:line="240" w:lineRule="auto"/>
            </w:pPr>
          </w:p>
          <w:p w14:paraId="48FC2DF9" w14:textId="77777777" w:rsidR="00DD5198" w:rsidRDefault="00DD5198" w:rsidP="00DD5198">
            <w:pPr>
              <w:pStyle w:val="ISOComments"/>
              <w:spacing w:before="60" w:after="60" w:line="240" w:lineRule="auto"/>
            </w:pPr>
          </w:p>
          <w:p w14:paraId="0D7C7FED" w14:textId="77777777" w:rsidR="00DD5198" w:rsidRDefault="00DD5198" w:rsidP="00DD5198">
            <w:pPr>
              <w:pStyle w:val="ISOComments"/>
              <w:spacing w:before="60" w:after="60" w:line="240" w:lineRule="auto"/>
            </w:pPr>
          </w:p>
          <w:p w14:paraId="7C447219" w14:textId="77777777" w:rsidR="00DD5198" w:rsidRDefault="00DD5198" w:rsidP="00DD5198">
            <w:pPr>
              <w:pStyle w:val="ISOComments"/>
              <w:spacing w:before="60" w:after="60" w:line="240" w:lineRule="auto"/>
            </w:pPr>
          </w:p>
          <w:p w14:paraId="68DA2277" w14:textId="77777777" w:rsidR="00DD5198" w:rsidRDefault="00DD5198" w:rsidP="00DD5198">
            <w:pPr>
              <w:pStyle w:val="ISOComments"/>
              <w:spacing w:before="60" w:after="60" w:line="240" w:lineRule="auto"/>
            </w:pPr>
          </w:p>
          <w:p w14:paraId="136912F7" w14:textId="77777777" w:rsidR="00DD5198" w:rsidRDefault="00DD5198" w:rsidP="00DD5198">
            <w:pPr>
              <w:pStyle w:val="ISOComments"/>
              <w:spacing w:before="60" w:after="60" w:line="240" w:lineRule="auto"/>
            </w:pPr>
          </w:p>
          <w:p w14:paraId="41093824" w14:textId="77777777" w:rsidR="00DD5198" w:rsidRDefault="00DD5198" w:rsidP="00DD5198">
            <w:pPr>
              <w:pStyle w:val="ISOComments"/>
              <w:spacing w:before="60" w:after="60" w:line="240" w:lineRule="auto"/>
            </w:pPr>
          </w:p>
          <w:p w14:paraId="19BB8F94" w14:textId="77777777" w:rsidR="00DD5198" w:rsidRDefault="00DD5198" w:rsidP="00DD5198">
            <w:pPr>
              <w:pStyle w:val="ISOComments"/>
              <w:spacing w:before="60" w:after="60" w:line="240" w:lineRule="auto"/>
            </w:pPr>
          </w:p>
          <w:p w14:paraId="4B7FD3B7" w14:textId="77777777" w:rsidR="00DD5198" w:rsidRDefault="00DD5198" w:rsidP="00DD5198">
            <w:pPr>
              <w:pStyle w:val="ISOComments"/>
              <w:spacing w:before="60" w:after="60" w:line="240" w:lineRule="auto"/>
            </w:pPr>
          </w:p>
          <w:p w14:paraId="01EA011B" w14:textId="77777777" w:rsidR="00DD5198" w:rsidRDefault="00DD5198" w:rsidP="00DD5198">
            <w:pPr>
              <w:pStyle w:val="ISOComments"/>
              <w:spacing w:before="60" w:after="60" w:line="240" w:lineRule="auto"/>
            </w:pPr>
          </w:p>
          <w:p w14:paraId="52A9B21F" w14:textId="7AE4FC09" w:rsidR="00DD5198" w:rsidRDefault="00DD5198" w:rsidP="00DD5198">
            <w:pPr>
              <w:pStyle w:val="ISOComments"/>
              <w:spacing w:before="60" w:after="60" w:line="240" w:lineRule="auto"/>
            </w:pPr>
          </w:p>
        </w:tc>
        <w:tc>
          <w:tcPr>
            <w:tcW w:w="4961" w:type="dxa"/>
            <w:tcBorders>
              <w:top w:val="single" w:sz="6" w:space="0" w:color="auto"/>
              <w:bottom w:val="single" w:sz="6" w:space="0" w:color="auto"/>
            </w:tcBorders>
          </w:tcPr>
          <w:p w14:paraId="53232401" w14:textId="670FDC69" w:rsidR="00DD5198" w:rsidRDefault="00DD5198" w:rsidP="00AD01D9">
            <w:pPr>
              <w:pStyle w:val="ISOChange"/>
              <w:spacing w:before="60" w:after="60" w:line="240" w:lineRule="auto"/>
              <w:rPr>
                <w:szCs w:val="18"/>
              </w:rPr>
            </w:pPr>
            <w:r>
              <w:rPr>
                <w:szCs w:val="18"/>
              </w:rPr>
              <w:t xml:space="preserve">Add into Action (for tests with chart </w:t>
            </w:r>
            <w:r>
              <w:t>AA5DBASE)</w:t>
            </w:r>
          </w:p>
          <w:p w14:paraId="77EB8E35" w14:textId="77777777" w:rsidR="00DD5198" w:rsidRDefault="00DD5198" w:rsidP="00DD5198">
            <w:pPr>
              <w:pStyle w:val="ISOChange"/>
              <w:spacing w:before="60" w:after="60" w:line="240" w:lineRule="auto"/>
              <w:rPr>
                <w:szCs w:val="18"/>
              </w:rPr>
            </w:pPr>
            <w:r w:rsidRPr="00D667CD">
              <w:rPr>
                <w:szCs w:val="18"/>
              </w:rPr>
              <w:t xml:space="preserve">Select </w:t>
            </w:r>
            <w:r>
              <w:rPr>
                <w:szCs w:val="18"/>
              </w:rPr>
              <w:t>Display base</w:t>
            </w:r>
          </w:p>
          <w:p w14:paraId="0D515BD0" w14:textId="77777777" w:rsidR="00DD5198" w:rsidRDefault="00DD5198" w:rsidP="00DD5198">
            <w:pPr>
              <w:pStyle w:val="ISOChange"/>
              <w:spacing w:before="60" w:after="60" w:line="240" w:lineRule="auto"/>
              <w:rPr>
                <w:szCs w:val="18"/>
              </w:rPr>
            </w:pPr>
          </w:p>
          <w:p w14:paraId="05108BB3" w14:textId="30444503" w:rsidR="00DD5198" w:rsidRDefault="00DD5198" w:rsidP="00DD5198">
            <w:pPr>
              <w:pStyle w:val="ISOChange"/>
              <w:spacing w:before="60" w:after="60" w:line="240" w:lineRule="auto"/>
              <w:rPr>
                <w:szCs w:val="18"/>
              </w:rPr>
            </w:pPr>
            <w:r>
              <w:rPr>
                <w:szCs w:val="18"/>
              </w:rPr>
              <w:t xml:space="preserve">Add into Action (for tests with chart </w:t>
            </w:r>
            <w:r>
              <w:t>AA5STNDR)</w:t>
            </w:r>
          </w:p>
          <w:p w14:paraId="66CBF7A4" w14:textId="2A604EAF" w:rsidR="00DD5198" w:rsidRDefault="00DD5198" w:rsidP="00DD5198">
            <w:pPr>
              <w:pStyle w:val="ISOChange"/>
              <w:spacing w:before="60" w:after="60" w:line="240" w:lineRule="auto"/>
              <w:rPr>
                <w:szCs w:val="18"/>
              </w:rPr>
            </w:pPr>
            <w:r w:rsidRPr="00D667CD">
              <w:rPr>
                <w:szCs w:val="18"/>
              </w:rPr>
              <w:t xml:space="preserve">Select </w:t>
            </w:r>
            <w:r>
              <w:t>Standard display</w:t>
            </w:r>
          </w:p>
          <w:p w14:paraId="39E82F76" w14:textId="77777777" w:rsidR="00DD5198" w:rsidRDefault="00DD5198" w:rsidP="00DD5198">
            <w:pPr>
              <w:pStyle w:val="ISOChange"/>
              <w:spacing w:before="60" w:after="60" w:line="240" w:lineRule="auto"/>
            </w:pPr>
          </w:p>
          <w:p w14:paraId="1B719664" w14:textId="67D4336C" w:rsidR="00DD5198" w:rsidRDefault="00DD5198" w:rsidP="00DD5198">
            <w:pPr>
              <w:pStyle w:val="ISOChange"/>
              <w:spacing w:before="60" w:after="60" w:line="240" w:lineRule="auto"/>
              <w:rPr>
                <w:szCs w:val="18"/>
              </w:rPr>
            </w:pPr>
            <w:r>
              <w:rPr>
                <w:szCs w:val="18"/>
              </w:rPr>
              <w:t xml:space="preserve">Add into Action (for tests with chart </w:t>
            </w:r>
            <w:r>
              <w:t>AA5OTHER)</w:t>
            </w:r>
          </w:p>
          <w:p w14:paraId="7379E3B8" w14:textId="7DC3694A" w:rsidR="00DD5198" w:rsidRDefault="00DD5198" w:rsidP="00DD5198">
            <w:pPr>
              <w:pStyle w:val="ISOChange"/>
              <w:spacing w:before="60" w:after="60" w:line="240" w:lineRule="auto"/>
            </w:pPr>
            <w:r w:rsidRPr="00D667CD">
              <w:rPr>
                <w:szCs w:val="18"/>
              </w:rPr>
              <w:t xml:space="preserve">Select </w:t>
            </w:r>
            <w:r>
              <w:t>Other display</w:t>
            </w:r>
          </w:p>
        </w:tc>
        <w:tc>
          <w:tcPr>
            <w:tcW w:w="2010" w:type="dxa"/>
            <w:tcBorders>
              <w:top w:val="single" w:sz="6" w:space="0" w:color="auto"/>
              <w:bottom w:val="single" w:sz="6" w:space="0" w:color="auto"/>
            </w:tcBorders>
          </w:tcPr>
          <w:p w14:paraId="26220B52" w14:textId="77777777" w:rsidR="00DD5198" w:rsidRDefault="00DD5198" w:rsidP="00AD01D9">
            <w:pPr>
              <w:pStyle w:val="ISOSecretObservations"/>
              <w:spacing w:before="60" w:after="60" w:line="240" w:lineRule="auto"/>
            </w:pPr>
          </w:p>
        </w:tc>
      </w:tr>
      <w:tr w:rsidR="009E4987" w14:paraId="131E5FCF" w14:textId="77777777" w:rsidTr="00AD01D9">
        <w:trPr>
          <w:jc w:val="center"/>
        </w:trPr>
        <w:tc>
          <w:tcPr>
            <w:tcW w:w="559" w:type="dxa"/>
            <w:tcBorders>
              <w:top w:val="single" w:sz="6" w:space="0" w:color="auto"/>
              <w:bottom w:val="single" w:sz="6" w:space="0" w:color="auto"/>
            </w:tcBorders>
          </w:tcPr>
          <w:p w14:paraId="3B243630" w14:textId="22BB7A59" w:rsidR="009E4987" w:rsidRDefault="009E4987" w:rsidP="00AD01D9">
            <w:pPr>
              <w:pStyle w:val="ISOMB"/>
              <w:spacing w:before="60" w:after="60" w:line="240" w:lineRule="auto"/>
            </w:pPr>
          </w:p>
        </w:tc>
        <w:tc>
          <w:tcPr>
            <w:tcW w:w="709" w:type="dxa"/>
            <w:tcBorders>
              <w:top w:val="single" w:sz="6" w:space="0" w:color="auto"/>
              <w:bottom w:val="single" w:sz="6" w:space="0" w:color="auto"/>
            </w:tcBorders>
          </w:tcPr>
          <w:p w14:paraId="773F93D8" w14:textId="77777777" w:rsidR="009E4987" w:rsidRDefault="009E4987" w:rsidP="00AD01D9">
            <w:pPr>
              <w:pStyle w:val="ISOMB"/>
              <w:spacing w:before="60" w:after="60" w:line="240" w:lineRule="auto"/>
            </w:pPr>
          </w:p>
        </w:tc>
        <w:tc>
          <w:tcPr>
            <w:tcW w:w="1134" w:type="dxa"/>
            <w:tcBorders>
              <w:top w:val="single" w:sz="6" w:space="0" w:color="auto"/>
              <w:bottom w:val="single" w:sz="6" w:space="0" w:color="auto"/>
            </w:tcBorders>
          </w:tcPr>
          <w:p w14:paraId="5D17BF73" w14:textId="1BD13DDA" w:rsidR="009E4987" w:rsidRDefault="009E4987" w:rsidP="00AD01D9">
            <w:pPr>
              <w:pStyle w:val="ISOClause"/>
              <w:spacing w:before="60" w:after="60" w:line="240" w:lineRule="auto"/>
            </w:pPr>
            <w:r>
              <w:t>3.1.5</w:t>
            </w:r>
          </w:p>
        </w:tc>
        <w:tc>
          <w:tcPr>
            <w:tcW w:w="1134" w:type="dxa"/>
            <w:tcBorders>
              <w:top w:val="single" w:sz="6" w:space="0" w:color="auto"/>
              <w:bottom w:val="single" w:sz="6" w:space="0" w:color="auto"/>
            </w:tcBorders>
          </w:tcPr>
          <w:p w14:paraId="731893E3" w14:textId="77777777" w:rsidR="009E4987" w:rsidRDefault="009E4987" w:rsidP="00AD01D9">
            <w:pPr>
              <w:pStyle w:val="ISOParagraph"/>
              <w:spacing w:before="60" w:after="60" w:line="240" w:lineRule="auto"/>
            </w:pPr>
            <w:r>
              <w:t>Result</w:t>
            </w:r>
          </w:p>
        </w:tc>
        <w:tc>
          <w:tcPr>
            <w:tcW w:w="709" w:type="dxa"/>
            <w:tcBorders>
              <w:top w:val="single" w:sz="6" w:space="0" w:color="auto"/>
              <w:bottom w:val="single" w:sz="6" w:space="0" w:color="auto"/>
            </w:tcBorders>
          </w:tcPr>
          <w:p w14:paraId="10EE6800" w14:textId="77777777" w:rsidR="009E4987" w:rsidRDefault="009E4987" w:rsidP="00AD01D9">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5187748" w14:textId="77777777" w:rsidR="009E4987" w:rsidRPr="00E54EC8" w:rsidRDefault="009E4987" w:rsidP="00AD01D9">
            <w:pPr>
              <w:pStyle w:val="ISOComments"/>
              <w:spacing w:before="60" w:after="60" w:line="240" w:lineRule="auto"/>
              <w:rPr>
                <w:b/>
              </w:rPr>
            </w:pPr>
            <w:r w:rsidRPr="00E54EC8">
              <w:rPr>
                <w:b/>
              </w:rPr>
              <w:t>Mistakes in 8</w:t>
            </w:r>
            <w:r w:rsidRPr="00E54EC8">
              <w:rPr>
                <w:b/>
                <w:vertAlign w:val="superscript"/>
              </w:rPr>
              <w:t>th</w:t>
            </w:r>
            <w:r w:rsidRPr="00E54EC8">
              <w:rPr>
                <w:b/>
              </w:rPr>
              <w:t xml:space="preserve"> plot</w:t>
            </w:r>
          </w:p>
          <w:p w14:paraId="36A4D03C" w14:textId="2DF8AE8B" w:rsidR="009E4987" w:rsidRPr="00E54EC8" w:rsidRDefault="007C1139" w:rsidP="00AD01D9">
            <w:pPr>
              <w:pStyle w:val="ISOComments"/>
              <w:spacing w:before="60" w:after="60" w:line="240" w:lineRule="auto"/>
            </w:pPr>
            <w:r w:rsidRPr="00E54EC8">
              <w:t xml:space="preserve">The </w:t>
            </w:r>
            <w:r>
              <w:t>8</w:t>
            </w:r>
            <w:r w:rsidRPr="007C1139">
              <w:rPr>
                <w:vertAlign w:val="superscript"/>
              </w:rPr>
              <w:t>th</w:t>
            </w:r>
            <w:r>
              <w:t xml:space="preserve"> </w:t>
            </w:r>
            <w:r w:rsidRPr="00E54EC8">
              <w:t xml:space="preserve">picture has </w:t>
            </w:r>
            <w:r>
              <w:t>a</w:t>
            </w:r>
            <w:r w:rsidRPr="00E54EC8">
              <w:t xml:space="preserve"> mistake.  </w:t>
            </w:r>
            <w:r>
              <w:t>Airport area miss symbol</w:t>
            </w:r>
            <w:r w:rsidRPr="00E54EC8">
              <w:t>.</w:t>
            </w:r>
          </w:p>
          <w:p w14:paraId="6BD567C9" w14:textId="144EFBA2" w:rsidR="009E4987" w:rsidRPr="00E54EC8" w:rsidRDefault="0001123D" w:rsidP="00AD01D9">
            <w:pPr>
              <w:pStyle w:val="ISOComments"/>
              <w:spacing w:before="60" w:after="60" w:line="240" w:lineRule="auto"/>
            </w:pPr>
            <w:r>
              <w:object w:dxaOrig="8083" w:dyaOrig="8192" w14:anchorId="614ECD7F">
                <v:shape id="_x0000_i1032" type="#_x0000_t75" style="width:216.85pt;height:219.35pt" o:ole="">
                  <v:imagedata r:id="rId32" o:title=""/>
                </v:shape>
                <o:OLEObject Type="Embed" ProgID="PBrush" ShapeID="_x0000_i1032" DrawAspect="Content" ObjectID="_1514808185" r:id="rId33"/>
              </w:object>
            </w:r>
          </w:p>
          <w:p w14:paraId="74FB69A0" w14:textId="77777777" w:rsidR="009E4987" w:rsidRDefault="009E4987" w:rsidP="00AD01D9">
            <w:pPr>
              <w:pStyle w:val="ISOComments"/>
              <w:spacing w:before="60" w:after="60" w:line="240" w:lineRule="auto"/>
            </w:pPr>
          </w:p>
          <w:p w14:paraId="721511D5" w14:textId="77777777" w:rsidR="0001123D" w:rsidRDefault="0001123D" w:rsidP="00AD01D9">
            <w:pPr>
              <w:pStyle w:val="ISOComments"/>
              <w:spacing w:before="60" w:after="60" w:line="240" w:lineRule="auto"/>
            </w:pPr>
          </w:p>
          <w:p w14:paraId="4696FF03" w14:textId="77777777" w:rsidR="00F4699F" w:rsidRDefault="00F4699F" w:rsidP="00AD01D9">
            <w:pPr>
              <w:pStyle w:val="ISOComments"/>
              <w:spacing w:before="60" w:after="60" w:line="240" w:lineRule="auto"/>
            </w:pPr>
          </w:p>
          <w:p w14:paraId="29C1E810" w14:textId="77777777" w:rsidR="00F4699F" w:rsidRDefault="00F4699F" w:rsidP="00AD01D9">
            <w:pPr>
              <w:pStyle w:val="ISOComments"/>
              <w:spacing w:before="60" w:after="60" w:line="240" w:lineRule="auto"/>
            </w:pPr>
          </w:p>
          <w:p w14:paraId="0EF07CB7" w14:textId="77777777" w:rsidR="00F4699F" w:rsidRDefault="00F4699F" w:rsidP="00AD01D9">
            <w:pPr>
              <w:pStyle w:val="ISOComments"/>
              <w:spacing w:before="60" w:after="60" w:line="240" w:lineRule="auto"/>
            </w:pPr>
          </w:p>
          <w:p w14:paraId="3AED3639" w14:textId="77777777" w:rsidR="00F4699F" w:rsidRDefault="00F4699F" w:rsidP="00AD01D9">
            <w:pPr>
              <w:pStyle w:val="ISOComments"/>
              <w:spacing w:before="60" w:after="60" w:line="240" w:lineRule="auto"/>
            </w:pPr>
          </w:p>
          <w:p w14:paraId="3945F5F5" w14:textId="77777777" w:rsidR="00F4699F" w:rsidRPr="00E54EC8" w:rsidRDefault="00F4699F" w:rsidP="00AD01D9">
            <w:pPr>
              <w:pStyle w:val="ISOComments"/>
              <w:spacing w:before="60" w:after="60" w:line="240" w:lineRule="auto"/>
            </w:pPr>
          </w:p>
          <w:p w14:paraId="6C1016A2" w14:textId="77777777" w:rsidR="009E4987" w:rsidRPr="00E54EC8" w:rsidRDefault="009E4987" w:rsidP="00AD01D9">
            <w:pPr>
              <w:pStyle w:val="ISOComments"/>
              <w:spacing w:before="60" w:after="60" w:line="240" w:lineRule="auto"/>
              <w:rPr>
                <w:b/>
              </w:rPr>
            </w:pPr>
          </w:p>
        </w:tc>
        <w:tc>
          <w:tcPr>
            <w:tcW w:w="4961" w:type="dxa"/>
            <w:tcBorders>
              <w:top w:val="single" w:sz="6" w:space="0" w:color="auto"/>
              <w:bottom w:val="single" w:sz="6" w:space="0" w:color="auto"/>
            </w:tcBorders>
          </w:tcPr>
          <w:p w14:paraId="40413A44" w14:textId="77777777" w:rsidR="009E4987" w:rsidRPr="00397A08" w:rsidRDefault="009E4987" w:rsidP="00AD01D9">
            <w:pPr>
              <w:pStyle w:val="ISOChange"/>
              <w:spacing w:before="60" w:after="60" w:line="240" w:lineRule="auto"/>
              <w:rPr>
                <w:szCs w:val="18"/>
              </w:rPr>
            </w:pPr>
            <w:r w:rsidRPr="00397A08">
              <w:rPr>
                <w:szCs w:val="18"/>
              </w:rPr>
              <w:t>Replace the 8</w:t>
            </w:r>
            <w:r w:rsidRPr="00397A08">
              <w:rPr>
                <w:szCs w:val="18"/>
                <w:vertAlign w:val="superscript"/>
              </w:rPr>
              <w:t>th</w:t>
            </w:r>
            <w:r w:rsidRPr="00397A08">
              <w:rPr>
                <w:szCs w:val="18"/>
              </w:rPr>
              <w:t xml:space="preserve"> picture by using the attached </w:t>
            </w:r>
            <w:proofErr w:type="spellStart"/>
            <w:r w:rsidRPr="00397A08">
              <w:rPr>
                <w:szCs w:val="18"/>
              </w:rPr>
              <w:t>png</w:t>
            </w:r>
            <w:proofErr w:type="spellEnd"/>
            <w:r w:rsidRPr="00397A08">
              <w:rPr>
                <w:szCs w:val="18"/>
              </w:rPr>
              <w:t>-file</w:t>
            </w:r>
          </w:p>
          <w:p w14:paraId="21650E75" w14:textId="2CA70B22" w:rsidR="009E4987" w:rsidRPr="00397A08" w:rsidRDefault="00C2297A" w:rsidP="00AD01D9">
            <w:pPr>
              <w:pStyle w:val="ISOChange"/>
              <w:spacing w:before="60" w:after="60" w:line="240" w:lineRule="auto"/>
              <w:rPr>
                <w:szCs w:val="18"/>
              </w:rPr>
            </w:pPr>
            <w:r>
              <w:rPr>
                <w:szCs w:val="18"/>
              </w:rPr>
              <w:t>3.1.5</w:t>
            </w:r>
            <w:r w:rsidR="009E4987" w:rsidRPr="00397A08">
              <w:rPr>
                <w:szCs w:val="18"/>
              </w:rPr>
              <w:t xml:space="preserve"> picture 8.PNG</w:t>
            </w:r>
          </w:p>
          <w:p w14:paraId="3CE86A7B" w14:textId="77777777" w:rsidR="009E4987" w:rsidRPr="00397A08" w:rsidRDefault="009E4987" w:rsidP="00AD01D9">
            <w:pPr>
              <w:pStyle w:val="ISOChange"/>
              <w:spacing w:before="60" w:after="60" w:line="240" w:lineRule="auto"/>
              <w:rPr>
                <w:sz w:val="8"/>
                <w:szCs w:val="8"/>
              </w:rPr>
            </w:pPr>
          </w:p>
          <w:p w14:paraId="3B49D191" w14:textId="75D0BCC3" w:rsidR="009E4987" w:rsidRPr="00397A08" w:rsidRDefault="00C2297A" w:rsidP="00AD01D9">
            <w:pPr>
              <w:pStyle w:val="ISOChange"/>
              <w:spacing w:before="60" w:after="60" w:line="240" w:lineRule="auto"/>
            </w:pPr>
            <w:r w:rsidRPr="00C2297A">
              <w:rPr>
                <w:noProof/>
                <w:lang w:eastAsia="en-GB"/>
              </w:rPr>
              <w:drawing>
                <wp:inline distT="0" distB="0" distL="0" distR="0" wp14:anchorId="5924529B" wp14:editId="59EE07AD">
                  <wp:extent cx="2727786" cy="2760452"/>
                  <wp:effectExtent l="0" t="0" r="0" b="1905"/>
                  <wp:docPr id="51" name="Picture 51" descr="C:\msdokut\STANDARDIT\IHO\S64\Work 2015\S-64 findings by FFOY Aug2015\New picture originals\3.1.5 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msdokut\STANDARDIT\IHO\S64\Work 2015\S-64 findings by FFOY Aug2015\New picture originals\3.1.5 picture 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4763" cy="2767513"/>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19F97C33" w14:textId="77777777" w:rsidR="009E4987" w:rsidRDefault="009E4987" w:rsidP="00AD01D9">
            <w:pPr>
              <w:pStyle w:val="ISOSecretObservations"/>
              <w:spacing w:before="60" w:after="60" w:line="240" w:lineRule="auto"/>
            </w:pPr>
          </w:p>
        </w:tc>
      </w:tr>
      <w:tr w:rsidR="00152459" w14:paraId="1045E50C" w14:textId="77777777" w:rsidTr="002B7AC7">
        <w:trPr>
          <w:jc w:val="center"/>
        </w:trPr>
        <w:tc>
          <w:tcPr>
            <w:tcW w:w="559" w:type="dxa"/>
            <w:tcBorders>
              <w:top w:val="single" w:sz="6" w:space="0" w:color="auto"/>
              <w:bottom w:val="single" w:sz="6" w:space="0" w:color="auto"/>
            </w:tcBorders>
          </w:tcPr>
          <w:p w14:paraId="3B7703FC" w14:textId="77777777" w:rsidR="00152459" w:rsidRDefault="00152459" w:rsidP="002B7AC7">
            <w:pPr>
              <w:pStyle w:val="ISOMB"/>
              <w:spacing w:before="60" w:after="60" w:line="240" w:lineRule="auto"/>
            </w:pPr>
          </w:p>
        </w:tc>
        <w:tc>
          <w:tcPr>
            <w:tcW w:w="709" w:type="dxa"/>
            <w:tcBorders>
              <w:top w:val="single" w:sz="6" w:space="0" w:color="auto"/>
              <w:bottom w:val="single" w:sz="6" w:space="0" w:color="auto"/>
            </w:tcBorders>
          </w:tcPr>
          <w:p w14:paraId="5FE09E95" w14:textId="77777777" w:rsidR="00152459" w:rsidRDefault="00152459" w:rsidP="002B7AC7">
            <w:pPr>
              <w:pStyle w:val="ISOMB"/>
              <w:spacing w:before="60" w:after="60" w:line="240" w:lineRule="auto"/>
            </w:pPr>
          </w:p>
        </w:tc>
        <w:tc>
          <w:tcPr>
            <w:tcW w:w="1134" w:type="dxa"/>
            <w:tcBorders>
              <w:top w:val="single" w:sz="6" w:space="0" w:color="auto"/>
              <w:bottom w:val="single" w:sz="6" w:space="0" w:color="auto"/>
            </w:tcBorders>
          </w:tcPr>
          <w:p w14:paraId="47309145" w14:textId="77777777" w:rsidR="00152459" w:rsidRDefault="00152459" w:rsidP="002B7AC7">
            <w:pPr>
              <w:pStyle w:val="ISOClause"/>
              <w:spacing w:before="60" w:after="60" w:line="240" w:lineRule="auto"/>
            </w:pPr>
            <w:r>
              <w:t>3.1.6</w:t>
            </w:r>
          </w:p>
        </w:tc>
        <w:tc>
          <w:tcPr>
            <w:tcW w:w="1134" w:type="dxa"/>
            <w:tcBorders>
              <w:top w:val="single" w:sz="6" w:space="0" w:color="auto"/>
              <w:bottom w:val="single" w:sz="6" w:space="0" w:color="auto"/>
            </w:tcBorders>
          </w:tcPr>
          <w:p w14:paraId="2D41E76C" w14:textId="77777777" w:rsidR="00152459" w:rsidRDefault="00152459" w:rsidP="002B7AC7">
            <w:pPr>
              <w:pStyle w:val="ISOParagraph"/>
              <w:spacing w:before="60" w:after="60" w:line="240" w:lineRule="auto"/>
            </w:pPr>
            <w:r>
              <w:t>Results</w:t>
            </w:r>
          </w:p>
        </w:tc>
        <w:tc>
          <w:tcPr>
            <w:tcW w:w="709" w:type="dxa"/>
            <w:tcBorders>
              <w:top w:val="single" w:sz="6" w:space="0" w:color="auto"/>
              <w:bottom w:val="single" w:sz="6" w:space="0" w:color="auto"/>
            </w:tcBorders>
          </w:tcPr>
          <w:p w14:paraId="5457EE87" w14:textId="77777777" w:rsidR="00152459" w:rsidRDefault="00152459" w:rsidP="002B7AC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C669825" w14:textId="1D4FB3BA" w:rsidR="00152459" w:rsidRPr="00E54EC8" w:rsidRDefault="00AD576E" w:rsidP="002B7AC7">
            <w:pPr>
              <w:pStyle w:val="ISOComments"/>
              <w:spacing w:before="60" w:after="60" w:line="240" w:lineRule="auto"/>
              <w:rPr>
                <w:b/>
              </w:rPr>
            </w:pPr>
            <w:r w:rsidRPr="00E54EC8">
              <w:rPr>
                <w:b/>
              </w:rPr>
              <w:t>M</w:t>
            </w:r>
            <w:r w:rsidR="00152459" w:rsidRPr="00E54EC8">
              <w:rPr>
                <w:b/>
              </w:rPr>
              <w:t>istake</w:t>
            </w:r>
            <w:r w:rsidRPr="00E54EC8">
              <w:rPr>
                <w:b/>
              </w:rPr>
              <w:t>s</w:t>
            </w:r>
            <w:r w:rsidR="00152459" w:rsidRPr="00E54EC8">
              <w:rPr>
                <w:b/>
              </w:rPr>
              <w:t xml:space="preserve"> in 2</w:t>
            </w:r>
            <w:r w:rsidR="00152459" w:rsidRPr="00E54EC8">
              <w:rPr>
                <w:b/>
                <w:vertAlign w:val="superscript"/>
              </w:rPr>
              <w:t>nd</w:t>
            </w:r>
            <w:r w:rsidR="00152459" w:rsidRPr="00E54EC8">
              <w:rPr>
                <w:b/>
              </w:rPr>
              <w:t xml:space="preserve"> plot</w:t>
            </w:r>
          </w:p>
          <w:p w14:paraId="16E79AE3" w14:textId="277463EF" w:rsidR="00152459" w:rsidRPr="00E54EC8" w:rsidRDefault="00152459" w:rsidP="002B7AC7">
            <w:pPr>
              <w:pStyle w:val="ISOComments"/>
              <w:spacing w:before="60" w:after="60" w:line="240" w:lineRule="auto"/>
            </w:pPr>
            <w:r w:rsidRPr="00E54EC8">
              <w:t>The 2</w:t>
            </w:r>
            <w:r w:rsidRPr="00E54EC8">
              <w:rPr>
                <w:vertAlign w:val="superscript"/>
              </w:rPr>
              <w:t>nd</w:t>
            </w:r>
            <w:r w:rsidRPr="00E54EC8">
              <w:t xml:space="preserve"> picture has </w:t>
            </w:r>
            <w:proofErr w:type="spellStart"/>
            <w:r w:rsidRPr="00E54EC8">
              <w:t>mistakes</w:t>
            </w:r>
            <w:proofErr w:type="spellEnd"/>
            <w:r w:rsidRPr="00E54EC8">
              <w:t xml:space="preserve">.  </w:t>
            </w:r>
            <w:r w:rsidR="00AD576E" w:rsidRPr="00E54EC8">
              <w:t xml:space="preserve">Boundary line for </w:t>
            </w:r>
            <w:proofErr w:type="spellStart"/>
            <w:r w:rsidR="00AD576E" w:rsidRPr="00E54EC8">
              <w:t>N</w:t>
            </w:r>
            <w:r w:rsidR="006E4AB5">
              <w:t>avsys</w:t>
            </w:r>
            <w:proofErr w:type="spellEnd"/>
            <w:r w:rsidR="006E4AB5">
              <w:t>, centred symbol for</w:t>
            </w:r>
            <w:r w:rsidR="00AD576E" w:rsidRPr="00E54EC8">
              <w:t xml:space="preserve"> fish farm and for sand waves</w:t>
            </w:r>
          </w:p>
          <w:p w14:paraId="0CBE13DD" w14:textId="77777777" w:rsidR="00152459" w:rsidRDefault="0036145A" w:rsidP="007F0102">
            <w:pPr>
              <w:pStyle w:val="ISOComments"/>
              <w:spacing w:before="60" w:after="60" w:line="240" w:lineRule="auto"/>
            </w:pPr>
            <w:r w:rsidRPr="00E54EC8">
              <w:object w:dxaOrig="11303" w:dyaOrig="9116" w14:anchorId="3581C366">
                <v:shape id="_x0000_i1033" type="#_x0000_t75" style="width:215.15pt;height:172.45pt" o:ole="">
                  <v:imagedata r:id="rId35" o:title=""/>
                </v:shape>
                <o:OLEObject Type="Embed" ProgID="PBrush" ShapeID="_x0000_i1033" DrawAspect="Content" ObjectID="_1514808186" r:id="rId36"/>
              </w:object>
            </w:r>
          </w:p>
          <w:p w14:paraId="730CC040" w14:textId="77777777" w:rsidR="0036145A" w:rsidRDefault="0036145A" w:rsidP="007F0102">
            <w:pPr>
              <w:pStyle w:val="ISOComments"/>
              <w:spacing w:before="60" w:after="60" w:line="240" w:lineRule="auto"/>
            </w:pPr>
          </w:p>
          <w:p w14:paraId="4B385594" w14:textId="77777777" w:rsidR="0036145A" w:rsidRDefault="0036145A" w:rsidP="007F0102">
            <w:pPr>
              <w:pStyle w:val="ISOComments"/>
              <w:spacing w:before="60" w:after="60" w:line="240" w:lineRule="auto"/>
            </w:pPr>
          </w:p>
          <w:p w14:paraId="4B37F232" w14:textId="77777777" w:rsidR="0036145A" w:rsidRDefault="0036145A" w:rsidP="007F0102">
            <w:pPr>
              <w:pStyle w:val="ISOComments"/>
              <w:spacing w:before="60" w:after="60" w:line="240" w:lineRule="auto"/>
            </w:pPr>
          </w:p>
          <w:p w14:paraId="3C53436D" w14:textId="77777777" w:rsidR="0036145A" w:rsidRDefault="0036145A" w:rsidP="007F0102">
            <w:pPr>
              <w:pStyle w:val="ISOComments"/>
              <w:spacing w:before="60" w:after="60" w:line="240" w:lineRule="auto"/>
            </w:pPr>
          </w:p>
          <w:p w14:paraId="614E8F94" w14:textId="77777777" w:rsidR="0036145A" w:rsidRDefault="0036145A" w:rsidP="007F0102">
            <w:pPr>
              <w:pStyle w:val="ISOComments"/>
              <w:spacing w:before="60" w:after="60" w:line="240" w:lineRule="auto"/>
            </w:pPr>
          </w:p>
          <w:p w14:paraId="1DE6F896" w14:textId="77777777" w:rsidR="0036145A" w:rsidRDefault="0036145A" w:rsidP="007F0102">
            <w:pPr>
              <w:pStyle w:val="ISOComments"/>
              <w:spacing w:before="60" w:after="60" w:line="240" w:lineRule="auto"/>
            </w:pPr>
          </w:p>
          <w:p w14:paraId="40DB4179" w14:textId="77777777" w:rsidR="0036145A" w:rsidRDefault="0036145A" w:rsidP="007F0102">
            <w:pPr>
              <w:pStyle w:val="ISOComments"/>
              <w:spacing w:before="60" w:after="60" w:line="240" w:lineRule="auto"/>
            </w:pPr>
          </w:p>
          <w:p w14:paraId="366B9487" w14:textId="77777777" w:rsidR="0036145A" w:rsidRDefault="0036145A" w:rsidP="007F0102">
            <w:pPr>
              <w:pStyle w:val="ISOComments"/>
              <w:spacing w:before="60" w:after="60" w:line="240" w:lineRule="auto"/>
            </w:pPr>
          </w:p>
          <w:p w14:paraId="582DC327" w14:textId="77777777" w:rsidR="0036145A" w:rsidRDefault="0036145A" w:rsidP="007F0102">
            <w:pPr>
              <w:pStyle w:val="ISOComments"/>
              <w:spacing w:before="60" w:after="60" w:line="240" w:lineRule="auto"/>
            </w:pPr>
          </w:p>
          <w:p w14:paraId="6EA48D46" w14:textId="77777777" w:rsidR="0036145A" w:rsidRDefault="0036145A" w:rsidP="007F0102">
            <w:pPr>
              <w:pStyle w:val="ISOComments"/>
              <w:spacing w:before="60" w:after="60" w:line="240" w:lineRule="auto"/>
            </w:pPr>
          </w:p>
          <w:p w14:paraId="54618784" w14:textId="21088533" w:rsidR="0036145A" w:rsidRPr="00E54EC8" w:rsidRDefault="0036145A" w:rsidP="007F0102">
            <w:pPr>
              <w:pStyle w:val="ISOComments"/>
              <w:spacing w:before="60" w:after="60" w:line="240" w:lineRule="auto"/>
            </w:pPr>
          </w:p>
        </w:tc>
        <w:tc>
          <w:tcPr>
            <w:tcW w:w="4961" w:type="dxa"/>
            <w:tcBorders>
              <w:top w:val="single" w:sz="6" w:space="0" w:color="auto"/>
              <w:bottom w:val="single" w:sz="6" w:space="0" w:color="auto"/>
            </w:tcBorders>
          </w:tcPr>
          <w:p w14:paraId="3C98C2AC" w14:textId="5191841D" w:rsidR="00152459" w:rsidRDefault="00152459" w:rsidP="002B7AC7">
            <w:pPr>
              <w:pStyle w:val="ISOChange"/>
              <w:spacing w:before="60" w:after="60" w:line="240" w:lineRule="auto"/>
              <w:rPr>
                <w:szCs w:val="18"/>
              </w:rPr>
            </w:pPr>
            <w:r>
              <w:rPr>
                <w:szCs w:val="18"/>
              </w:rPr>
              <w:t>Replace the 2</w:t>
            </w:r>
            <w:r w:rsidRPr="00152459">
              <w:rPr>
                <w:szCs w:val="18"/>
                <w:vertAlign w:val="superscript"/>
              </w:rPr>
              <w:t>nd</w:t>
            </w:r>
            <w:r>
              <w:rPr>
                <w:szCs w:val="18"/>
              </w:rPr>
              <w:t xml:space="preserve"> picture by using the attached </w:t>
            </w:r>
            <w:proofErr w:type="spellStart"/>
            <w:r>
              <w:rPr>
                <w:szCs w:val="18"/>
              </w:rPr>
              <w:t>png</w:t>
            </w:r>
            <w:proofErr w:type="spellEnd"/>
            <w:r>
              <w:rPr>
                <w:szCs w:val="18"/>
              </w:rPr>
              <w:t>-file</w:t>
            </w:r>
          </w:p>
          <w:p w14:paraId="4B7113A8" w14:textId="74B73451" w:rsidR="00152459" w:rsidRDefault="00152459" w:rsidP="002B7AC7">
            <w:pPr>
              <w:pStyle w:val="ISOChange"/>
              <w:spacing w:before="60" w:after="60" w:line="240" w:lineRule="auto"/>
              <w:rPr>
                <w:szCs w:val="18"/>
              </w:rPr>
            </w:pPr>
            <w:r>
              <w:rPr>
                <w:szCs w:val="18"/>
              </w:rPr>
              <w:t>3.1.6 picture 2.PNG</w:t>
            </w:r>
          </w:p>
          <w:p w14:paraId="74A44E5F" w14:textId="77777777" w:rsidR="00AD576E" w:rsidRDefault="00AD576E" w:rsidP="002B7AC7">
            <w:pPr>
              <w:pStyle w:val="ISOChange"/>
              <w:spacing w:before="60" w:after="60" w:line="240" w:lineRule="auto"/>
              <w:rPr>
                <w:szCs w:val="18"/>
              </w:rPr>
            </w:pPr>
          </w:p>
          <w:p w14:paraId="7E83AEC5" w14:textId="77777777" w:rsidR="00152459" w:rsidRPr="00E80924" w:rsidRDefault="00152459" w:rsidP="002B7AC7">
            <w:pPr>
              <w:pStyle w:val="ISOChange"/>
              <w:spacing w:before="60" w:after="60" w:line="240" w:lineRule="auto"/>
              <w:rPr>
                <w:sz w:val="8"/>
                <w:szCs w:val="8"/>
              </w:rPr>
            </w:pPr>
          </w:p>
          <w:p w14:paraId="1CD4B52D" w14:textId="0F34DBDE" w:rsidR="00152459" w:rsidRDefault="00AD576E" w:rsidP="002B7AC7">
            <w:pPr>
              <w:pStyle w:val="ISOChange"/>
              <w:spacing w:before="60" w:after="60" w:line="240" w:lineRule="auto"/>
              <w:rPr>
                <w:szCs w:val="18"/>
              </w:rPr>
            </w:pPr>
            <w:r w:rsidRPr="00AD576E">
              <w:rPr>
                <w:noProof/>
                <w:szCs w:val="18"/>
                <w:lang w:eastAsia="en-GB"/>
              </w:rPr>
              <w:drawing>
                <wp:inline distT="0" distB="0" distL="0" distR="0" wp14:anchorId="1CD739C8" wp14:editId="7D2B99F4">
                  <wp:extent cx="2695677" cy="2173857"/>
                  <wp:effectExtent l="0" t="0" r="0" b="0"/>
                  <wp:docPr id="12" name="Picture 12" descr="C:\msdokut\STANDARDIT\IHO\S64\Work 2015\S-64 findings by FFOY Aug2015\New picture originals\3.1.6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msdokut\STANDARDIT\IHO\S64\Work 2015\S-64 findings by FFOY Aug2015\New picture originals\3.1.6 picture 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7086" cy="2199186"/>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273751B2" w14:textId="77777777" w:rsidR="00152459" w:rsidRDefault="00152459" w:rsidP="002B7AC7">
            <w:pPr>
              <w:pStyle w:val="ISOSecretObservations"/>
              <w:spacing w:before="60" w:after="60" w:line="240" w:lineRule="auto"/>
            </w:pPr>
          </w:p>
        </w:tc>
      </w:tr>
      <w:tr w:rsidR="001554FA" w14:paraId="0C93BBA7" w14:textId="77777777" w:rsidTr="002B7AC7">
        <w:trPr>
          <w:jc w:val="center"/>
        </w:trPr>
        <w:tc>
          <w:tcPr>
            <w:tcW w:w="559" w:type="dxa"/>
            <w:tcBorders>
              <w:top w:val="single" w:sz="6" w:space="0" w:color="auto"/>
              <w:bottom w:val="single" w:sz="6" w:space="0" w:color="auto"/>
            </w:tcBorders>
          </w:tcPr>
          <w:p w14:paraId="31EE0400" w14:textId="77777777" w:rsidR="001554FA" w:rsidRDefault="001554FA" w:rsidP="002B7AC7">
            <w:pPr>
              <w:pStyle w:val="ISOMB"/>
              <w:spacing w:before="60" w:after="60" w:line="240" w:lineRule="auto"/>
            </w:pPr>
          </w:p>
        </w:tc>
        <w:tc>
          <w:tcPr>
            <w:tcW w:w="709" w:type="dxa"/>
            <w:tcBorders>
              <w:top w:val="single" w:sz="6" w:space="0" w:color="auto"/>
              <w:bottom w:val="single" w:sz="6" w:space="0" w:color="auto"/>
            </w:tcBorders>
          </w:tcPr>
          <w:p w14:paraId="131C3065" w14:textId="77777777" w:rsidR="001554FA" w:rsidRDefault="001554FA" w:rsidP="002B7AC7">
            <w:pPr>
              <w:pStyle w:val="ISOMB"/>
              <w:spacing w:before="60" w:after="60" w:line="240" w:lineRule="auto"/>
            </w:pPr>
          </w:p>
        </w:tc>
        <w:tc>
          <w:tcPr>
            <w:tcW w:w="1134" w:type="dxa"/>
            <w:tcBorders>
              <w:top w:val="single" w:sz="6" w:space="0" w:color="auto"/>
              <w:bottom w:val="single" w:sz="6" w:space="0" w:color="auto"/>
            </w:tcBorders>
          </w:tcPr>
          <w:p w14:paraId="3B79559A" w14:textId="77777777" w:rsidR="001554FA" w:rsidRDefault="001554FA" w:rsidP="002B7AC7">
            <w:pPr>
              <w:pStyle w:val="ISOClause"/>
              <w:spacing w:before="60" w:after="60" w:line="240" w:lineRule="auto"/>
            </w:pPr>
            <w:r>
              <w:t>3.1.6</w:t>
            </w:r>
          </w:p>
        </w:tc>
        <w:tc>
          <w:tcPr>
            <w:tcW w:w="1134" w:type="dxa"/>
            <w:tcBorders>
              <w:top w:val="single" w:sz="6" w:space="0" w:color="auto"/>
              <w:bottom w:val="single" w:sz="6" w:space="0" w:color="auto"/>
            </w:tcBorders>
          </w:tcPr>
          <w:p w14:paraId="38D5D6A7" w14:textId="77777777" w:rsidR="001554FA" w:rsidRDefault="001554FA" w:rsidP="002B7AC7">
            <w:pPr>
              <w:pStyle w:val="ISOParagraph"/>
              <w:spacing w:before="60" w:after="60" w:line="240" w:lineRule="auto"/>
            </w:pPr>
            <w:r>
              <w:t>Results</w:t>
            </w:r>
          </w:p>
        </w:tc>
        <w:tc>
          <w:tcPr>
            <w:tcW w:w="709" w:type="dxa"/>
            <w:tcBorders>
              <w:top w:val="single" w:sz="6" w:space="0" w:color="auto"/>
              <w:bottom w:val="single" w:sz="6" w:space="0" w:color="auto"/>
            </w:tcBorders>
          </w:tcPr>
          <w:p w14:paraId="7E98991C" w14:textId="77777777" w:rsidR="001554FA" w:rsidRDefault="001554FA" w:rsidP="002B7AC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F36BC36" w14:textId="2220120D" w:rsidR="001554FA" w:rsidRPr="00E54EC8" w:rsidRDefault="001554FA" w:rsidP="002B7AC7">
            <w:pPr>
              <w:pStyle w:val="ISOComments"/>
              <w:spacing w:before="60" w:after="60" w:line="240" w:lineRule="auto"/>
              <w:rPr>
                <w:b/>
              </w:rPr>
            </w:pPr>
            <w:r w:rsidRPr="00E54EC8">
              <w:rPr>
                <w:b/>
              </w:rPr>
              <w:t>Mistakes in 3</w:t>
            </w:r>
            <w:r w:rsidRPr="00E54EC8">
              <w:rPr>
                <w:b/>
                <w:vertAlign w:val="superscript"/>
              </w:rPr>
              <w:t>rd</w:t>
            </w:r>
            <w:r w:rsidRPr="00E54EC8">
              <w:rPr>
                <w:b/>
              </w:rPr>
              <w:t xml:space="preserve"> plot</w:t>
            </w:r>
          </w:p>
          <w:p w14:paraId="31DF32F8" w14:textId="209B651D" w:rsidR="001554FA" w:rsidRPr="00E54EC8" w:rsidRDefault="001554FA" w:rsidP="002B7AC7">
            <w:pPr>
              <w:pStyle w:val="ISOComments"/>
              <w:spacing w:before="60" w:after="60" w:line="240" w:lineRule="auto"/>
            </w:pPr>
            <w:r w:rsidRPr="00E54EC8">
              <w:t>The 3</w:t>
            </w:r>
            <w:r w:rsidRPr="00E54EC8">
              <w:rPr>
                <w:vertAlign w:val="superscript"/>
              </w:rPr>
              <w:t>rd</w:t>
            </w:r>
            <w:r w:rsidRPr="00E54EC8">
              <w:t xml:space="preserve"> picture has </w:t>
            </w:r>
            <w:proofErr w:type="spellStart"/>
            <w:r w:rsidRPr="00E54EC8">
              <w:t>mistakes</w:t>
            </w:r>
            <w:proofErr w:type="spellEnd"/>
            <w:r w:rsidRPr="00E54EC8">
              <w:t>.  Boundary line fo</w:t>
            </w:r>
            <w:r w:rsidR="006E4AB5">
              <w:t xml:space="preserve">r </w:t>
            </w:r>
            <w:proofErr w:type="spellStart"/>
            <w:r w:rsidR="006E4AB5">
              <w:t>Navsys</w:t>
            </w:r>
            <w:proofErr w:type="spellEnd"/>
            <w:r w:rsidR="006E4AB5">
              <w:t>, centred symbol for</w:t>
            </w:r>
            <w:r w:rsidRPr="00E54EC8">
              <w:t xml:space="preserve"> fish farm and for sand waves</w:t>
            </w:r>
          </w:p>
          <w:p w14:paraId="6829F6DF" w14:textId="77777777" w:rsidR="001554FA" w:rsidRDefault="0036145A" w:rsidP="009F62D1">
            <w:pPr>
              <w:pStyle w:val="ISOComments"/>
              <w:spacing w:before="60" w:after="60" w:line="240" w:lineRule="auto"/>
            </w:pPr>
            <w:r w:rsidRPr="00E54EC8">
              <w:object w:dxaOrig="11316" w:dyaOrig="9129" w14:anchorId="3391AD78">
                <v:shape id="_x0000_i1034" type="#_x0000_t75" style="width:214.35pt;height:173.3pt" o:ole="">
                  <v:imagedata r:id="rId38" o:title=""/>
                </v:shape>
                <o:OLEObject Type="Embed" ProgID="PBrush" ShapeID="_x0000_i1034" DrawAspect="Content" ObjectID="_1514808187" r:id="rId39"/>
              </w:object>
            </w:r>
          </w:p>
          <w:p w14:paraId="2CF0A793" w14:textId="77777777" w:rsidR="0036145A" w:rsidRDefault="0036145A" w:rsidP="009F62D1">
            <w:pPr>
              <w:pStyle w:val="ISOComments"/>
              <w:spacing w:before="60" w:after="60" w:line="240" w:lineRule="auto"/>
            </w:pPr>
          </w:p>
          <w:p w14:paraId="27596EB9" w14:textId="77777777" w:rsidR="0036145A" w:rsidRDefault="0036145A" w:rsidP="009F62D1">
            <w:pPr>
              <w:pStyle w:val="ISOComments"/>
              <w:spacing w:before="60" w:after="60" w:line="240" w:lineRule="auto"/>
            </w:pPr>
          </w:p>
          <w:p w14:paraId="2CF96B27" w14:textId="77777777" w:rsidR="0036145A" w:rsidRDefault="0036145A" w:rsidP="009F62D1">
            <w:pPr>
              <w:pStyle w:val="ISOComments"/>
              <w:spacing w:before="60" w:after="60" w:line="240" w:lineRule="auto"/>
            </w:pPr>
          </w:p>
          <w:p w14:paraId="779076A1" w14:textId="77777777" w:rsidR="0036145A" w:rsidRDefault="0036145A" w:rsidP="009F62D1">
            <w:pPr>
              <w:pStyle w:val="ISOComments"/>
              <w:spacing w:before="60" w:after="60" w:line="240" w:lineRule="auto"/>
            </w:pPr>
          </w:p>
          <w:p w14:paraId="7C23F8EB" w14:textId="77777777" w:rsidR="0036145A" w:rsidRDefault="0036145A" w:rsidP="009F62D1">
            <w:pPr>
              <w:pStyle w:val="ISOComments"/>
              <w:spacing w:before="60" w:after="60" w:line="240" w:lineRule="auto"/>
            </w:pPr>
          </w:p>
          <w:p w14:paraId="0B114816" w14:textId="77777777" w:rsidR="0036145A" w:rsidRDefault="0036145A" w:rsidP="009F62D1">
            <w:pPr>
              <w:pStyle w:val="ISOComments"/>
              <w:spacing w:before="60" w:after="60" w:line="240" w:lineRule="auto"/>
            </w:pPr>
          </w:p>
          <w:p w14:paraId="31071915" w14:textId="77777777" w:rsidR="0036145A" w:rsidRDefault="0036145A" w:rsidP="009F62D1">
            <w:pPr>
              <w:pStyle w:val="ISOComments"/>
              <w:spacing w:before="60" w:after="60" w:line="240" w:lineRule="auto"/>
            </w:pPr>
          </w:p>
          <w:p w14:paraId="785A1118" w14:textId="77777777" w:rsidR="0036145A" w:rsidRDefault="0036145A" w:rsidP="009F62D1">
            <w:pPr>
              <w:pStyle w:val="ISOComments"/>
              <w:spacing w:before="60" w:after="60" w:line="240" w:lineRule="auto"/>
            </w:pPr>
          </w:p>
          <w:p w14:paraId="324EB716" w14:textId="77777777" w:rsidR="0036145A" w:rsidRDefault="0036145A" w:rsidP="009F62D1">
            <w:pPr>
              <w:pStyle w:val="ISOComments"/>
              <w:spacing w:before="60" w:after="60" w:line="240" w:lineRule="auto"/>
            </w:pPr>
          </w:p>
          <w:p w14:paraId="10D29A17" w14:textId="77777777" w:rsidR="0036145A" w:rsidRDefault="0036145A" w:rsidP="009F62D1">
            <w:pPr>
              <w:pStyle w:val="ISOComments"/>
              <w:spacing w:before="60" w:after="60" w:line="240" w:lineRule="auto"/>
            </w:pPr>
          </w:p>
          <w:p w14:paraId="46FF030C" w14:textId="7E562D49" w:rsidR="0036145A" w:rsidRPr="00E54EC8" w:rsidRDefault="0036145A" w:rsidP="009F62D1">
            <w:pPr>
              <w:pStyle w:val="ISOComments"/>
              <w:spacing w:before="60" w:after="60" w:line="240" w:lineRule="auto"/>
            </w:pPr>
          </w:p>
        </w:tc>
        <w:tc>
          <w:tcPr>
            <w:tcW w:w="4961" w:type="dxa"/>
            <w:tcBorders>
              <w:top w:val="single" w:sz="6" w:space="0" w:color="auto"/>
              <w:bottom w:val="single" w:sz="6" w:space="0" w:color="auto"/>
            </w:tcBorders>
          </w:tcPr>
          <w:p w14:paraId="4024C1C5" w14:textId="77777777" w:rsidR="001554FA" w:rsidRDefault="001554FA" w:rsidP="002B7AC7">
            <w:pPr>
              <w:pStyle w:val="ISOChange"/>
              <w:spacing w:before="60" w:after="60" w:line="240" w:lineRule="auto"/>
              <w:rPr>
                <w:szCs w:val="18"/>
              </w:rPr>
            </w:pPr>
            <w:r>
              <w:rPr>
                <w:szCs w:val="18"/>
              </w:rPr>
              <w:t>Replace the 2</w:t>
            </w:r>
            <w:r w:rsidRPr="00152459">
              <w:rPr>
                <w:szCs w:val="18"/>
                <w:vertAlign w:val="superscript"/>
              </w:rPr>
              <w:t>nd</w:t>
            </w:r>
            <w:r>
              <w:rPr>
                <w:szCs w:val="18"/>
              </w:rPr>
              <w:t xml:space="preserve"> picture by using the attached </w:t>
            </w:r>
            <w:proofErr w:type="spellStart"/>
            <w:r>
              <w:rPr>
                <w:szCs w:val="18"/>
              </w:rPr>
              <w:t>png</w:t>
            </w:r>
            <w:proofErr w:type="spellEnd"/>
            <w:r>
              <w:rPr>
                <w:szCs w:val="18"/>
              </w:rPr>
              <w:t>-file</w:t>
            </w:r>
          </w:p>
          <w:p w14:paraId="5D2A774F" w14:textId="027486DA" w:rsidR="001554FA" w:rsidRDefault="001554FA" w:rsidP="002B7AC7">
            <w:pPr>
              <w:pStyle w:val="ISOChange"/>
              <w:spacing w:before="60" w:after="60" w:line="240" w:lineRule="auto"/>
              <w:rPr>
                <w:szCs w:val="18"/>
              </w:rPr>
            </w:pPr>
            <w:r>
              <w:rPr>
                <w:szCs w:val="18"/>
              </w:rPr>
              <w:t>3.1.6 picture 3.PNG</w:t>
            </w:r>
          </w:p>
          <w:p w14:paraId="412FFC3F" w14:textId="77777777" w:rsidR="001554FA" w:rsidRDefault="001554FA" w:rsidP="002B7AC7">
            <w:pPr>
              <w:pStyle w:val="ISOChange"/>
              <w:spacing w:before="60" w:after="60" w:line="240" w:lineRule="auto"/>
              <w:rPr>
                <w:szCs w:val="18"/>
              </w:rPr>
            </w:pPr>
          </w:p>
          <w:p w14:paraId="68ECE1F6" w14:textId="77777777" w:rsidR="001554FA" w:rsidRPr="00E80924" w:rsidRDefault="001554FA" w:rsidP="002B7AC7">
            <w:pPr>
              <w:pStyle w:val="ISOChange"/>
              <w:spacing w:before="60" w:after="60" w:line="240" w:lineRule="auto"/>
              <w:rPr>
                <w:sz w:val="8"/>
                <w:szCs w:val="8"/>
              </w:rPr>
            </w:pPr>
          </w:p>
          <w:p w14:paraId="62A59BD7" w14:textId="5A5ABF84" w:rsidR="001554FA" w:rsidRDefault="001554FA" w:rsidP="002B7AC7">
            <w:pPr>
              <w:pStyle w:val="ISOChange"/>
              <w:spacing w:before="60" w:after="60" w:line="240" w:lineRule="auto"/>
              <w:rPr>
                <w:szCs w:val="18"/>
              </w:rPr>
            </w:pPr>
            <w:r w:rsidRPr="001554FA">
              <w:rPr>
                <w:noProof/>
                <w:szCs w:val="18"/>
                <w:lang w:eastAsia="en-GB"/>
              </w:rPr>
              <w:drawing>
                <wp:inline distT="0" distB="0" distL="0" distR="0" wp14:anchorId="6AF68717" wp14:editId="2B229139">
                  <wp:extent cx="2717321" cy="2192154"/>
                  <wp:effectExtent l="0" t="0" r="6985" b="0"/>
                  <wp:docPr id="22" name="Picture 22" descr="C:\msdokut\STANDARDIT\IHO\S64\Work 2015\S-64 findings by FFOY Aug2015\New picture originals\3.1.6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msdokut\STANDARDIT\IHO\S64\Work 2015\S-64 findings by FFOY Aug2015\New picture originals\3.1.6 picture 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945" cy="2228960"/>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06588284" w14:textId="77777777" w:rsidR="001554FA" w:rsidRDefault="001554FA" w:rsidP="002B7AC7">
            <w:pPr>
              <w:pStyle w:val="ISOSecretObservations"/>
              <w:spacing w:before="60" w:after="60" w:line="240" w:lineRule="auto"/>
            </w:pPr>
          </w:p>
        </w:tc>
      </w:tr>
      <w:tr w:rsidR="00B92A9B" w14:paraId="3C10A628" w14:textId="77777777" w:rsidTr="00AD01D9">
        <w:trPr>
          <w:jc w:val="center"/>
        </w:trPr>
        <w:tc>
          <w:tcPr>
            <w:tcW w:w="559" w:type="dxa"/>
            <w:tcBorders>
              <w:top w:val="single" w:sz="6" w:space="0" w:color="auto"/>
              <w:bottom w:val="single" w:sz="6" w:space="0" w:color="auto"/>
            </w:tcBorders>
          </w:tcPr>
          <w:p w14:paraId="29AE544F" w14:textId="77777777" w:rsidR="00B92A9B" w:rsidRDefault="00B92A9B" w:rsidP="00AD01D9">
            <w:pPr>
              <w:pStyle w:val="ISOMB"/>
              <w:spacing w:before="60" w:after="60" w:line="240" w:lineRule="auto"/>
            </w:pPr>
          </w:p>
        </w:tc>
        <w:tc>
          <w:tcPr>
            <w:tcW w:w="709" w:type="dxa"/>
            <w:tcBorders>
              <w:top w:val="single" w:sz="6" w:space="0" w:color="auto"/>
              <w:bottom w:val="single" w:sz="6" w:space="0" w:color="auto"/>
            </w:tcBorders>
          </w:tcPr>
          <w:p w14:paraId="1FE52541" w14:textId="77777777" w:rsidR="00B92A9B" w:rsidRDefault="00B92A9B" w:rsidP="00AD01D9">
            <w:pPr>
              <w:pStyle w:val="ISOMB"/>
              <w:spacing w:before="60" w:after="60" w:line="240" w:lineRule="auto"/>
            </w:pPr>
          </w:p>
        </w:tc>
        <w:tc>
          <w:tcPr>
            <w:tcW w:w="1134" w:type="dxa"/>
            <w:tcBorders>
              <w:top w:val="single" w:sz="6" w:space="0" w:color="auto"/>
              <w:bottom w:val="single" w:sz="6" w:space="0" w:color="auto"/>
            </w:tcBorders>
          </w:tcPr>
          <w:p w14:paraId="34D2FE30" w14:textId="77777777" w:rsidR="00B92A9B" w:rsidRDefault="00B92A9B" w:rsidP="00AD01D9">
            <w:pPr>
              <w:pStyle w:val="ISOClause"/>
              <w:spacing w:before="60" w:after="60" w:line="240" w:lineRule="auto"/>
            </w:pPr>
            <w:r>
              <w:t>3.1.6</w:t>
            </w:r>
          </w:p>
        </w:tc>
        <w:tc>
          <w:tcPr>
            <w:tcW w:w="1134" w:type="dxa"/>
            <w:tcBorders>
              <w:top w:val="single" w:sz="6" w:space="0" w:color="auto"/>
              <w:bottom w:val="single" w:sz="6" w:space="0" w:color="auto"/>
            </w:tcBorders>
          </w:tcPr>
          <w:p w14:paraId="1D6E4D88" w14:textId="77777777" w:rsidR="00B92A9B" w:rsidRDefault="00B92A9B" w:rsidP="00AD01D9">
            <w:pPr>
              <w:pStyle w:val="ISOParagraph"/>
              <w:spacing w:before="60" w:after="60" w:line="240" w:lineRule="auto"/>
            </w:pPr>
            <w:r>
              <w:t>Results</w:t>
            </w:r>
          </w:p>
        </w:tc>
        <w:tc>
          <w:tcPr>
            <w:tcW w:w="709" w:type="dxa"/>
            <w:tcBorders>
              <w:top w:val="single" w:sz="6" w:space="0" w:color="auto"/>
              <w:bottom w:val="single" w:sz="6" w:space="0" w:color="auto"/>
            </w:tcBorders>
          </w:tcPr>
          <w:p w14:paraId="2BA128EF" w14:textId="77777777" w:rsidR="00B92A9B" w:rsidRDefault="00B92A9B" w:rsidP="00AD01D9">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0AC1A16" w14:textId="2FF1B42E" w:rsidR="00B92A9B" w:rsidRPr="00E54EC8" w:rsidRDefault="00B92A9B" w:rsidP="00AD01D9">
            <w:pPr>
              <w:pStyle w:val="ISOComments"/>
              <w:spacing w:before="60" w:after="60" w:line="240" w:lineRule="auto"/>
              <w:rPr>
                <w:b/>
              </w:rPr>
            </w:pPr>
            <w:r w:rsidRPr="00E54EC8">
              <w:rPr>
                <w:b/>
              </w:rPr>
              <w:t xml:space="preserve">Mistakes in </w:t>
            </w:r>
            <w:r>
              <w:rPr>
                <w:b/>
              </w:rPr>
              <w:t>4</w:t>
            </w:r>
            <w:r w:rsidRPr="00B92A9B">
              <w:rPr>
                <w:b/>
                <w:vertAlign w:val="superscript"/>
              </w:rPr>
              <w:t>th</w:t>
            </w:r>
            <w:r>
              <w:rPr>
                <w:b/>
              </w:rPr>
              <w:t xml:space="preserve"> </w:t>
            </w:r>
            <w:r w:rsidRPr="00E54EC8">
              <w:rPr>
                <w:b/>
              </w:rPr>
              <w:t>plot</w:t>
            </w:r>
          </w:p>
          <w:p w14:paraId="45719FD9" w14:textId="2A849DE1" w:rsidR="00B92A9B" w:rsidRPr="00E54EC8" w:rsidRDefault="00B92A9B" w:rsidP="00AD01D9">
            <w:pPr>
              <w:pStyle w:val="ISOComments"/>
              <w:spacing w:before="60" w:after="60" w:line="240" w:lineRule="auto"/>
            </w:pPr>
            <w:r w:rsidRPr="00E54EC8">
              <w:t xml:space="preserve">The </w:t>
            </w:r>
            <w:r>
              <w:t>4</w:t>
            </w:r>
            <w:r w:rsidRPr="00B92A9B">
              <w:rPr>
                <w:vertAlign w:val="superscript"/>
              </w:rPr>
              <w:t>th</w:t>
            </w:r>
            <w:r w:rsidR="00F0793C">
              <w:t xml:space="preserve"> picture has</w:t>
            </w:r>
            <w:r w:rsidRPr="00E54EC8">
              <w:t xml:space="preserve"> </w:t>
            </w:r>
            <w:r>
              <w:t>a</w:t>
            </w:r>
            <w:r w:rsidRPr="00E54EC8">
              <w:t xml:space="preserve"> mistake.  </w:t>
            </w:r>
            <w:r>
              <w:t>Airport area miss symbol.</w:t>
            </w:r>
          </w:p>
          <w:p w14:paraId="0DDB449C" w14:textId="77777777" w:rsidR="00B92A9B" w:rsidRDefault="00F0793C" w:rsidP="00AD01D9">
            <w:pPr>
              <w:pStyle w:val="ISOComments"/>
              <w:spacing w:before="60" w:after="60" w:line="240" w:lineRule="auto"/>
            </w:pPr>
            <w:r>
              <w:object w:dxaOrig="11343" w:dyaOrig="11452" w14:anchorId="5BD2CE09">
                <v:shape id="_x0000_i1035" type="#_x0000_t75" style="width:216.85pt;height:218.5pt" o:ole="">
                  <v:imagedata r:id="rId41" o:title=""/>
                </v:shape>
                <o:OLEObject Type="Embed" ProgID="PBrush" ShapeID="_x0000_i1035" DrawAspect="Content" ObjectID="_1514808188" r:id="rId42"/>
              </w:object>
            </w:r>
          </w:p>
          <w:p w14:paraId="2FE3BC9C" w14:textId="77777777" w:rsidR="00F0793C" w:rsidRDefault="00F0793C" w:rsidP="00AD01D9">
            <w:pPr>
              <w:pStyle w:val="ISOComments"/>
              <w:spacing w:before="60" w:after="60" w:line="240" w:lineRule="auto"/>
            </w:pPr>
          </w:p>
          <w:p w14:paraId="4EC77F64" w14:textId="77777777" w:rsidR="00F0793C" w:rsidRDefault="00F0793C" w:rsidP="00AD01D9">
            <w:pPr>
              <w:pStyle w:val="ISOComments"/>
              <w:spacing w:before="60" w:after="60" w:line="240" w:lineRule="auto"/>
            </w:pPr>
          </w:p>
          <w:p w14:paraId="566F0D8C" w14:textId="77777777" w:rsidR="00F0793C" w:rsidRDefault="00F0793C" w:rsidP="00AD01D9">
            <w:pPr>
              <w:pStyle w:val="ISOComments"/>
              <w:spacing w:before="60" w:after="60" w:line="240" w:lineRule="auto"/>
            </w:pPr>
          </w:p>
          <w:p w14:paraId="7D67951D" w14:textId="77777777" w:rsidR="00F0793C" w:rsidRDefault="00F0793C" w:rsidP="00AD01D9">
            <w:pPr>
              <w:pStyle w:val="ISOComments"/>
              <w:spacing w:before="60" w:after="60" w:line="240" w:lineRule="auto"/>
            </w:pPr>
          </w:p>
          <w:p w14:paraId="09D070E6" w14:textId="77777777" w:rsidR="00F0793C" w:rsidRDefault="00F0793C" w:rsidP="00AD01D9">
            <w:pPr>
              <w:pStyle w:val="ISOComments"/>
              <w:spacing w:before="60" w:after="60" w:line="240" w:lineRule="auto"/>
            </w:pPr>
          </w:p>
          <w:p w14:paraId="1C87E8AB" w14:textId="77777777" w:rsidR="00F0793C" w:rsidRDefault="00F0793C" w:rsidP="00AD01D9">
            <w:pPr>
              <w:pStyle w:val="ISOComments"/>
              <w:spacing w:before="60" w:after="60" w:line="240" w:lineRule="auto"/>
            </w:pPr>
          </w:p>
          <w:p w14:paraId="24F5BC0B" w14:textId="77777777" w:rsidR="00F0793C" w:rsidRDefault="00F0793C" w:rsidP="00AD01D9">
            <w:pPr>
              <w:pStyle w:val="ISOComments"/>
              <w:spacing w:before="60" w:after="60" w:line="240" w:lineRule="auto"/>
            </w:pPr>
          </w:p>
          <w:p w14:paraId="330E2A37" w14:textId="099B4644" w:rsidR="00F0793C" w:rsidRPr="00E54EC8" w:rsidRDefault="00F0793C" w:rsidP="00AD01D9">
            <w:pPr>
              <w:pStyle w:val="ISOComments"/>
              <w:spacing w:before="60" w:after="60" w:line="240" w:lineRule="auto"/>
            </w:pPr>
          </w:p>
        </w:tc>
        <w:tc>
          <w:tcPr>
            <w:tcW w:w="4961" w:type="dxa"/>
            <w:tcBorders>
              <w:top w:val="single" w:sz="6" w:space="0" w:color="auto"/>
              <w:bottom w:val="single" w:sz="6" w:space="0" w:color="auto"/>
            </w:tcBorders>
          </w:tcPr>
          <w:p w14:paraId="4176466A" w14:textId="4BEFCFE6" w:rsidR="00B92A9B" w:rsidRDefault="00B92A9B" w:rsidP="00AD01D9">
            <w:pPr>
              <w:pStyle w:val="ISOChange"/>
              <w:spacing w:before="60" w:after="60" w:line="240" w:lineRule="auto"/>
              <w:rPr>
                <w:szCs w:val="18"/>
              </w:rPr>
            </w:pPr>
            <w:r>
              <w:rPr>
                <w:szCs w:val="18"/>
              </w:rPr>
              <w:t>Replace the 4</w:t>
            </w:r>
            <w:r w:rsidRPr="00B92A9B">
              <w:rPr>
                <w:szCs w:val="18"/>
                <w:vertAlign w:val="superscript"/>
              </w:rPr>
              <w:t>th</w:t>
            </w:r>
            <w:r>
              <w:rPr>
                <w:szCs w:val="18"/>
              </w:rPr>
              <w:t xml:space="preserve"> picture by using the attached </w:t>
            </w:r>
            <w:proofErr w:type="spellStart"/>
            <w:r>
              <w:rPr>
                <w:szCs w:val="18"/>
              </w:rPr>
              <w:t>png</w:t>
            </w:r>
            <w:proofErr w:type="spellEnd"/>
            <w:r>
              <w:rPr>
                <w:szCs w:val="18"/>
              </w:rPr>
              <w:t>-file</w:t>
            </w:r>
          </w:p>
          <w:p w14:paraId="71782074" w14:textId="7A9DDA55" w:rsidR="00B92A9B" w:rsidRDefault="00F0793C" w:rsidP="00AD01D9">
            <w:pPr>
              <w:pStyle w:val="ISOChange"/>
              <w:spacing w:before="60" w:after="60" w:line="240" w:lineRule="auto"/>
              <w:rPr>
                <w:szCs w:val="18"/>
              </w:rPr>
            </w:pPr>
            <w:r>
              <w:rPr>
                <w:szCs w:val="18"/>
              </w:rPr>
              <w:t>3.1.6 picture 4</w:t>
            </w:r>
            <w:r w:rsidR="00B92A9B">
              <w:rPr>
                <w:szCs w:val="18"/>
              </w:rPr>
              <w:t>.PNG</w:t>
            </w:r>
          </w:p>
          <w:p w14:paraId="1D89E856" w14:textId="77777777" w:rsidR="00B92A9B" w:rsidRPr="00E80924" w:rsidRDefault="00B92A9B" w:rsidP="00AD01D9">
            <w:pPr>
              <w:pStyle w:val="ISOChange"/>
              <w:spacing w:before="60" w:after="60" w:line="240" w:lineRule="auto"/>
              <w:rPr>
                <w:sz w:val="8"/>
                <w:szCs w:val="8"/>
              </w:rPr>
            </w:pPr>
          </w:p>
          <w:p w14:paraId="4EA2FC50" w14:textId="40585FD8" w:rsidR="00B92A9B" w:rsidRDefault="00F0793C" w:rsidP="00AD01D9">
            <w:pPr>
              <w:pStyle w:val="ISOChange"/>
              <w:spacing w:before="60" w:after="60" w:line="240" w:lineRule="auto"/>
              <w:rPr>
                <w:szCs w:val="18"/>
              </w:rPr>
            </w:pPr>
            <w:r w:rsidRPr="00F0793C">
              <w:rPr>
                <w:noProof/>
                <w:szCs w:val="18"/>
                <w:lang w:eastAsia="en-GB"/>
              </w:rPr>
              <w:drawing>
                <wp:inline distT="0" distB="0" distL="0" distR="0" wp14:anchorId="3321A21C" wp14:editId="7DB5C49B">
                  <wp:extent cx="2769079" cy="2795688"/>
                  <wp:effectExtent l="0" t="0" r="0" b="5080"/>
                  <wp:docPr id="53" name="Picture 53" descr="C:\msdokut\STANDARDIT\IHO\S64\Work 2015\S-64 findings by FFOY Aug2015\New picture originals\3.1.6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msdokut\STANDARDIT\IHO\S64\Work 2015\S-64 findings by FFOY Aug2015\New picture originals\3.1.6 picture 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8777" cy="2805479"/>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5DB6776E" w14:textId="77777777" w:rsidR="00B92A9B" w:rsidRDefault="00B92A9B" w:rsidP="00AD01D9">
            <w:pPr>
              <w:pStyle w:val="ISOSecretObservations"/>
              <w:spacing w:before="60" w:after="60" w:line="240" w:lineRule="auto"/>
            </w:pPr>
          </w:p>
        </w:tc>
      </w:tr>
      <w:tr w:rsidR="00F0793C" w14:paraId="51427CA6" w14:textId="77777777" w:rsidTr="00AD01D9">
        <w:trPr>
          <w:jc w:val="center"/>
        </w:trPr>
        <w:tc>
          <w:tcPr>
            <w:tcW w:w="559" w:type="dxa"/>
            <w:tcBorders>
              <w:top w:val="single" w:sz="6" w:space="0" w:color="auto"/>
              <w:bottom w:val="single" w:sz="6" w:space="0" w:color="auto"/>
            </w:tcBorders>
          </w:tcPr>
          <w:p w14:paraId="11C81EE5" w14:textId="77777777" w:rsidR="00F0793C" w:rsidRDefault="00F0793C" w:rsidP="00AD01D9">
            <w:pPr>
              <w:pStyle w:val="ISOMB"/>
              <w:spacing w:before="60" w:after="60" w:line="240" w:lineRule="auto"/>
            </w:pPr>
          </w:p>
        </w:tc>
        <w:tc>
          <w:tcPr>
            <w:tcW w:w="709" w:type="dxa"/>
            <w:tcBorders>
              <w:top w:val="single" w:sz="6" w:space="0" w:color="auto"/>
              <w:bottom w:val="single" w:sz="6" w:space="0" w:color="auto"/>
            </w:tcBorders>
          </w:tcPr>
          <w:p w14:paraId="4555E858" w14:textId="77777777" w:rsidR="00F0793C" w:rsidRDefault="00F0793C" w:rsidP="00AD01D9">
            <w:pPr>
              <w:pStyle w:val="ISOMB"/>
              <w:spacing w:before="60" w:after="60" w:line="240" w:lineRule="auto"/>
            </w:pPr>
          </w:p>
        </w:tc>
        <w:tc>
          <w:tcPr>
            <w:tcW w:w="1134" w:type="dxa"/>
            <w:tcBorders>
              <w:top w:val="single" w:sz="6" w:space="0" w:color="auto"/>
              <w:bottom w:val="single" w:sz="6" w:space="0" w:color="auto"/>
            </w:tcBorders>
          </w:tcPr>
          <w:p w14:paraId="0BBF57CE" w14:textId="77777777" w:rsidR="00F0793C" w:rsidRDefault="00F0793C" w:rsidP="00AD01D9">
            <w:pPr>
              <w:pStyle w:val="ISOClause"/>
              <w:spacing w:before="60" w:after="60" w:line="240" w:lineRule="auto"/>
            </w:pPr>
            <w:r>
              <w:t>3.1.6</w:t>
            </w:r>
          </w:p>
        </w:tc>
        <w:tc>
          <w:tcPr>
            <w:tcW w:w="1134" w:type="dxa"/>
            <w:tcBorders>
              <w:top w:val="single" w:sz="6" w:space="0" w:color="auto"/>
              <w:bottom w:val="single" w:sz="6" w:space="0" w:color="auto"/>
            </w:tcBorders>
          </w:tcPr>
          <w:p w14:paraId="46983986" w14:textId="77777777" w:rsidR="00F0793C" w:rsidRDefault="00F0793C" w:rsidP="00AD01D9">
            <w:pPr>
              <w:pStyle w:val="ISOParagraph"/>
              <w:spacing w:before="60" w:after="60" w:line="240" w:lineRule="auto"/>
            </w:pPr>
            <w:r>
              <w:t>Results</w:t>
            </w:r>
          </w:p>
        </w:tc>
        <w:tc>
          <w:tcPr>
            <w:tcW w:w="709" w:type="dxa"/>
            <w:tcBorders>
              <w:top w:val="single" w:sz="6" w:space="0" w:color="auto"/>
              <w:bottom w:val="single" w:sz="6" w:space="0" w:color="auto"/>
            </w:tcBorders>
          </w:tcPr>
          <w:p w14:paraId="58E3B2A7" w14:textId="77777777" w:rsidR="00F0793C" w:rsidRDefault="00F0793C" w:rsidP="00AD01D9">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2499CDE" w14:textId="7CDCA57C" w:rsidR="00F0793C" w:rsidRPr="00E54EC8" w:rsidRDefault="00F0793C" w:rsidP="00AD01D9">
            <w:pPr>
              <w:pStyle w:val="ISOComments"/>
              <w:spacing w:before="60" w:after="60" w:line="240" w:lineRule="auto"/>
              <w:rPr>
                <w:b/>
              </w:rPr>
            </w:pPr>
            <w:r w:rsidRPr="00E54EC8">
              <w:rPr>
                <w:b/>
              </w:rPr>
              <w:t xml:space="preserve">Mistakes in </w:t>
            </w:r>
            <w:r>
              <w:rPr>
                <w:b/>
              </w:rPr>
              <w:t>5</w:t>
            </w:r>
            <w:r w:rsidRPr="00F0793C">
              <w:rPr>
                <w:b/>
                <w:vertAlign w:val="superscript"/>
              </w:rPr>
              <w:t>th</w:t>
            </w:r>
            <w:r>
              <w:rPr>
                <w:b/>
              </w:rPr>
              <w:t xml:space="preserve"> </w:t>
            </w:r>
            <w:r w:rsidRPr="00E54EC8">
              <w:rPr>
                <w:b/>
              </w:rPr>
              <w:t>plot</w:t>
            </w:r>
          </w:p>
          <w:p w14:paraId="4D13AF37" w14:textId="06690084" w:rsidR="00F0793C" w:rsidRPr="00E54EC8" w:rsidRDefault="00F0793C" w:rsidP="00AD01D9">
            <w:pPr>
              <w:pStyle w:val="ISOComments"/>
              <w:spacing w:before="60" w:after="60" w:line="240" w:lineRule="auto"/>
            </w:pPr>
            <w:r w:rsidRPr="00E54EC8">
              <w:t xml:space="preserve">The </w:t>
            </w:r>
            <w:r>
              <w:t>5</w:t>
            </w:r>
            <w:r w:rsidRPr="00F0793C">
              <w:rPr>
                <w:vertAlign w:val="superscript"/>
              </w:rPr>
              <w:t>th</w:t>
            </w:r>
            <w:r>
              <w:t xml:space="preserve"> picture has</w:t>
            </w:r>
            <w:r w:rsidRPr="00E54EC8">
              <w:t xml:space="preserve"> </w:t>
            </w:r>
            <w:r>
              <w:t>a</w:t>
            </w:r>
            <w:r w:rsidRPr="00E54EC8">
              <w:t xml:space="preserve"> mistake.  </w:t>
            </w:r>
            <w:r>
              <w:t>Airport area miss symbol.</w:t>
            </w:r>
          </w:p>
          <w:p w14:paraId="4C2270F0" w14:textId="77777777" w:rsidR="00F0793C" w:rsidRDefault="0036145A" w:rsidP="00AD01D9">
            <w:pPr>
              <w:pStyle w:val="ISOComments"/>
              <w:spacing w:before="60" w:after="60" w:line="240" w:lineRule="auto"/>
            </w:pPr>
            <w:r>
              <w:object w:dxaOrig="11343" w:dyaOrig="11452" w14:anchorId="3035F7A2">
                <v:shape id="_x0000_i1036" type="#_x0000_t75" style="width:216.85pt;height:218.5pt" o:ole="">
                  <v:imagedata r:id="rId44" o:title=""/>
                </v:shape>
                <o:OLEObject Type="Embed" ProgID="PBrush" ShapeID="_x0000_i1036" DrawAspect="Content" ObjectID="_1514808189" r:id="rId45"/>
              </w:object>
            </w:r>
          </w:p>
          <w:p w14:paraId="605387EB" w14:textId="77777777" w:rsidR="0036145A" w:rsidRDefault="0036145A" w:rsidP="00AD01D9">
            <w:pPr>
              <w:pStyle w:val="ISOComments"/>
              <w:spacing w:before="60" w:after="60" w:line="240" w:lineRule="auto"/>
            </w:pPr>
          </w:p>
          <w:p w14:paraId="7F922F50" w14:textId="77777777" w:rsidR="0036145A" w:rsidRDefault="0036145A" w:rsidP="00AD01D9">
            <w:pPr>
              <w:pStyle w:val="ISOComments"/>
              <w:spacing w:before="60" w:after="60" w:line="240" w:lineRule="auto"/>
            </w:pPr>
          </w:p>
          <w:p w14:paraId="262E1450" w14:textId="77777777" w:rsidR="0036145A" w:rsidRDefault="0036145A" w:rsidP="00AD01D9">
            <w:pPr>
              <w:pStyle w:val="ISOComments"/>
              <w:spacing w:before="60" w:after="60" w:line="240" w:lineRule="auto"/>
            </w:pPr>
          </w:p>
          <w:p w14:paraId="50CE0B77" w14:textId="77777777" w:rsidR="0036145A" w:rsidRDefault="0036145A" w:rsidP="00AD01D9">
            <w:pPr>
              <w:pStyle w:val="ISOComments"/>
              <w:spacing w:before="60" w:after="60" w:line="240" w:lineRule="auto"/>
            </w:pPr>
          </w:p>
          <w:p w14:paraId="0B9ABC3C" w14:textId="77777777" w:rsidR="0036145A" w:rsidRDefault="0036145A" w:rsidP="00AD01D9">
            <w:pPr>
              <w:pStyle w:val="ISOComments"/>
              <w:spacing w:before="60" w:after="60" w:line="240" w:lineRule="auto"/>
            </w:pPr>
          </w:p>
          <w:p w14:paraId="4A3401C5" w14:textId="77777777" w:rsidR="0036145A" w:rsidRDefault="0036145A" w:rsidP="00AD01D9">
            <w:pPr>
              <w:pStyle w:val="ISOComments"/>
              <w:spacing w:before="60" w:after="60" w:line="240" w:lineRule="auto"/>
            </w:pPr>
          </w:p>
          <w:p w14:paraId="4834B058" w14:textId="77777777" w:rsidR="0036145A" w:rsidRDefault="0036145A" w:rsidP="00AD01D9">
            <w:pPr>
              <w:pStyle w:val="ISOComments"/>
              <w:spacing w:before="60" w:after="60" w:line="240" w:lineRule="auto"/>
            </w:pPr>
          </w:p>
          <w:p w14:paraId="07359E29" w14:textId="504C5F69" w:rsidR="0036145A" w:rsidRPr="00E54EC8" w:rsidRDefault="0036145A" w:rsidP="00AD01D9">
            <w:pPr>
              <w:pStyle w:val="ISOComments"/>
              <w:spacing w:before="60" w:after="60" w:line="240" w:lineRule="auto"/>
            </w:pPr>
          </w:p>
        </w:tc>
        <w:tc>
          <w:tcPr>
            <w:tcW w:w="4961" w:type="dxa"/>
            <w:tcBorders>
              <w:top w:val="single" w:sz="6" w:space="0" w:color="auto"/>
              <w:bottom w:val="single" w:sz="6" w:space="0" w:color="auto"/>
            </w:tcBorders>
          </w:tcPr>
          <w:p w14:paraId="2F0141D1" w14:textId="6DCF7600" w:rsidR="00F0793C" w:rsidRDefault="00F0793C" w:rsidP="00AD01D9">
            <w:pPr>
              <w:pStyle w:val="ISOChange"/>
              <w:spacing w:before="60" w:after="60" w:line="240" w:lineRule="auto"/>
              <w:rPr>
                <w:szCs w:val="18"/>
              </w:rPr>
            </w:pPr>
            <w:r>
              <w:rPr>
                <w:szCs w:val="18"/>
              </w:rPr>
              <w:t>Replace the 5</w:t>
            </w:r>
            <w:r w:rsidRPr="00F0793C">
              <w:rPr>
                <w:szCs w:val="18"/>
                <w:vertAlign w:val="superscript"/>
              </w:rPr>
              <w:t>th</w:t>
            </w:r>
            <w:r>
              <w:rPr>
                <w:szCs w:val="18"/>
              </w:rPr>
              <w:t xml:space="preserve"> picture by using the attached </w:t>
            </w:r>
            <w:proofErr w:type="spellStart"/>
            <w:r>
              <w:rPr>
                <w:szCs w:val="18"/>
              </w:rPr>
              <w:t>png</w:t>
            </w:r>
            <w:proofErr w:type="spellEnd"/>
            <w:r>
              <w:rPr>
                <w:szCs w:val="18"/>
              </w:rPr>
              <w:t>-file</w:t>
            </w:r>
          </w:p>
          <w:p w14:paraId="5E46CE3C" w14:textId="459C0792" w:rsidR="00F0793C" w:rsidRDefault="00F0793C" w:rsidP="00AD01D9">
            <w:pPr>
              <w:pStyle w:val="ISOChange"/>
              <w:spacing w:before="60" w:after="60" w:line="240" w:lineRule="auto"/>
              <w:rPr>
                <w:szCs w:val="18"/>
              </w:rPr>
            </w:pPr>
            <w:r>
              <w:rPr>
                <w:szCs w:val="18"/>
              </w:rPr>
              <w:t>3.1.6 picture 5.PNG</w:t>
            </w:r>
          </w:p>
          <w:p w14:paraId="5D62AF6F" w14:textId="77777777" w:rsidR="00F0793C" w:rsidRPr="00E80924" w:rsidRDefault="00F0793C" w:rsidP="00AD01D9">
            <w:pPr>
              <w:pStyle w:val="ISOChange"/>
              <w:spacing w:before="60" w:after="60" w:line="240" w:lineRule="auto"/>
              <w:rPr>
                <w:sz w:val="8"/>
                <w:szCs w:val="8"/>
              </w:rPr>
            </w:pPr>
          </w:p>
          <w:p w14:paraId="2DF114C9" w14:textId="45D3B499" w:rsidR="00F0793C" w:rsidRDefault="0036145A" w:rsidP="00AD01D9">
            <w:pPr>
              <w:pStyle w:val="ISOChange"/>
              <w:spacing w:before="60" w:after="60" w:line="240" w:lineRule="auto"/>
              <w:rPr>
                <w:szCs w:val="18"/>
              </w:rPr>
            </w:pPr>
            <w:r w:rsidRPr="0036145A">
              <w:rPr>
                <w:noProof/>
                <w:szCs w:val="18"/>
                <w:lang w:eastAsia="en-GB"/>
              </w:rPr>
              <w:drawing>
                <wp:inline distT="0" distB="0" distL="0" distR="0" wp14:anchorId="68A6D3C0" wp14:editId="40B4E52B">
                  <wp:extent cx="2751266" cy="2777705"/>
                  <wp:effectExtent l="0" t="0" r="0" b="3810"/>
                  <wp:docPr id="55" name="Picture 55" descr="C:\msdokut\STANDARDIT\IHO\S64\Work 2015\S-64 findings by FFOY Aug2015\New picture originals\3.1.6 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msdokut\STANDARDIT\IHO\S64\Work 2015\S-64 findings by FFOY Aug2015\New picture originals\3.1.6 picture 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4480" cy="2791046"/>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14B7263C" w14:textId="77777777" w:rsidR="00F0793C" w:rsidRDefault="00F0793C" w:rsidP="00AD01D9">
            <w:pPr>
              <w:pStyle w:val="ISOSecretObservations"/>
              <w:spacing w:before="60" w:after="60" w:line="240" w:lineRule="auto"/>
            </w:pPr>
          </w:p>
        </w:tc>
      </w:tr>
      <w:tr w:rsidR="00093E8C" w14:paraId="51E406A4" w14:textId="77777777" w:rsidTr="002B7AC7">
        <w:trPr>
          <w:jc w:val="center"/>
        </w:trPr>
        <w:tc>
          <w:tcPr>
            <w:tcW w:w="559" w:type="dxa"/>
            <w:tcBorders>
              <w:top w:val="single" w:sz="6" w:space="0" w:color="auto"/>
              <w:bottom w:val="single" w:sz="6" w:space="0" w:color="auto"/>
            </w:tcBorders>
          </w:tcPr>
          <w:p w14:paraId="310A5B0D" w14:textId="77777777" w:rsidR="00093E8C" w:rsidRDefault="00093E8C" w:rsidP="002B7AC7">
            <w:pPr>
              <w:pStyle w:val="ISOMB"/>
              <w:spacing w:before="60" w:after="60" w:line="240" w:lineRule="auto"/>
            </w:pPr>
          </w:p>
        </w:tc>
        <w:tc>
          <w:tcPr>
            <w:tcW w:w="709" w:type="dxa"/>
            <w:tcBorders>
              <w:top w:val="single" w:sz="6" w:space="0" w:color="auto"/>
              <w:bottom w:val="single" w:sz="6" w:space="0" w:color="auto"/>
            </w:tcBorders>
          </w:tcPr>
          <w:p w14:paraId="7553CBAD" w14:textId="77777777" w:rsidR="00093E8C" w:rsidRDefault="00093E8C" w:rsidP="002B7AC7">
            <w:pPr>
              <w:pStyle w:val="ISOMB"/>
              <w:spacing w:before="60" w:after="60" w:line="240" w:lineRule="auto"/>
            </w:pPr>
          </w:p>
        </w:tc>
        <w:tc>
          <w:tcPr>
            <w:tcW w:w="1134" w:type="dxa"/>
            <w:tcBorders>
              <w:top w:val="single" w:sz="6" w:space="0" w:color="auto"/>
              <w:bottom w:val="single" w:sz="6" w:space="0" w:color="auto"/>
            </w:tcBorders>
          </w:tcPr>
          <w:p w14:paraId="2AB99067" w14:textId="77777777" w:rsidR="00093E8C" w:rsidRDefault="00093E8C" w:rsidP="002B7AC7">
            <w:pPr>
              <w:pStyle w:val="ISOClause"/>
              <w:spacing w:before="60" w:after="60" w:line="240" w:lineRule="auto"/>
            </w:pPr>
            <w:r>
              <w:t>3.1.6</w:t>
            </w:r>
          </w:p>
        </w:tc>
        <w:tc>
          <w:tcPr>
            <w:tcW w:w="1134" w:type="dxa"/>
            <w:tcBorders>
              <w:top w:val="single" w:sz="6" w:space="0" w:color="auto"/>
              <w:bottom w:val="single" w:sz="6" w:space="0" w:color="auto"/>
            </w:tcBorders>
          </w:tcPr>
          <w:p w14:paraId="2BE59044" w14:textId="77777777" w:rsidR="00093E8C" w:rsidRDefault="00093E8C" w:rsidP="002B7AC7">
            <w:pPr>
              <w:pStyle w:val="ISOParagraph"/>
              <w:spacing w:before="60" w:after="60" w:line="240" w:lineRule="auto"/>
            </w:pPr>
            <w:r>
              <w:t>Results</w:t>
            </w:r>
          </w:p>
        </w:tc>
        <w:tc>
          <w:tcPr>
            <w:tcW w:w="709" w:type="dxa"/>
            <w:tcBorders>
              <w:top w:val="single" w:sz="6" w:space="0" w:color="auto"/>
              <w:bottom w:val="single" w:sz="6" w:space="0" w:color="auto"/>
            </w:tcBorders>
          </w:tcPr>
          <w:p w14:paraId="20DC5A2B" w14:textId="77777777" w:rsidR="00093E8C" w:rsidRDefault="00093E8C" w:rsidP="002B7AC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07BF8D1" w14:textId="50C442E2" w:rsidR="00093E8C" w:rsidRPr="00E54EC8" w:rsidRDefault="00093E8C" w:rsidP="002B7AC7">
            <w:pPr>
              <w:pStyle w:val="ISOComments"/>
              <w:spacing w:before="60" w:after="60" w:line="240" w:lineRule="auto"/>
              <w:rPr>
                <w:b/>
              </w:rPr>
            </w:pPr>
            <w:r w:rsidRPr="00E54EC8">
              <w:rPr>
                <w:b/>
              </w:rPr>
              <w:t>Mistakes in 6</w:t>
            </w:r>
            <w:r w:rsidRPr="00E54EC8">
              <w:rPr>
                <w:b/>
                <w:vertAlign w:val="superscript"/>
              </w:rPr>
              <w:t>th</w:t>
            </w:r>
            <w:r w:rsidRPr="00E54EC8">
              <w:rPr>
                <w:b/>
              </w:rPr>
              <w:t xml:space="preserve"> plot</w:t>
            </w:r>
          </w:p>
          <w:p w14:paraId="6F05318E" w14:textId="43402A0C" w:rsidR="00093E8C" w:rsidRPr="00E54EC8" w:rsidRDefault="00093E8C" w:rsidP="002B7AC7">
            <w:pPr>
              <w:pStyle w:val="ISOComments"/>
              <w:spacing w:before="60" w:after="60" w:line="240" w:lineRule="auto"/>
            </w:pPr>
            <w:r w:rsidRPr="00E54EC8">
              <w:t>The 6</w:t>
            </w:r>
            <w:r w:rsidRPr="00E54EC8">
              <w:rPr>
                <w:vertAlign w:val="superscript"/>
              </w:rPr>
              <w:t>th</w:t>
            </w:r>
            <w:r w:rsidRPr="00E54EC8">
              <w:t xml:space="preserve"> picture has </w:t>
            </w:r>
            <w:proofErr w:type="spellStart"/>
            <w:r w:rsidRPr="00E54EC8">
              <w:t>mistakes</w:t>
            </w:r>
            <w:proofErr w:type="spellEnd"/>
            <w:r w:rsidRPr="00E54EC8">
              <w:t>.  Boundary line fo</w:t>
            </w:r>
            <w:r w:rsidR="006E4AB5">
              <w:t xml:space="preserve">r </w:t>
            </w:r>
            <w:proofErr w:type="spellStart"/>
            <w:r w:rsidR="006E4AB5">
              <w:t>Navsys</w:t>
            </w:r>
            <w:proofErr w:type="spellEnd"/>
            <w:r w:rsidR="006E4AB5">
              <w:t>, centred symbol for</w:t>
            </w:r>
            <w:r w:rsidRPr="00E54EC8">
              <w:t xml:space="preserve"> fish farm and for sand waves</w:t>
            </w:r>
          </w:p>
          <w:p w14:paraId="354B074D" w14:textId="3071BF58" w:rsidR="00093E8C" w:rsidRPr="00E54EC8" w:rsidRDefault="006E46CB" w:rsidP="002B7AC7">
            <w:pPr>
              <w:pStyle w:val="ISOComments"/>
              <w:spacing w:before="60" w:after="60" w:line="240" w:lineRule="auto"/>
            </w:pPr>
            <w:r w:rsidRPr="00E54EC8">
              <w:object w:dxaOrig="7934" w:dyaOrig="6398" w14:anchorId="592B29F9">
                <v:shape id="_x0000_i1037" type="#_x0000_t75" style="width:216.85pt;height:175pt" o:ole="">
                  <v:imagedata r:id="rId47" o:title=""/>
                </v:shape>
                <o:OLEObject Type="Embed" ProgID="PBrush" ShapeID="_x0000_i1037" DrawAspect="Content" ObjectID="_1514808190" r:id="rId48"/>
              </w:object>
            </w:r>
          </w:p>
          <w:p w14:paraId="2312B9D3" w14:textId="77777777" w:rsidR="006E46CB" w:rsidRPr="00E54EC8" w:rsidRDefault="006E46CB" w:rsidP="002B7AC7">
            <w:pPr>
              <w:pStyle w:val="ISOComments"/>
              <w:spacing w:before="60" w:after="60" w:line="240" w:lineRule="auto"/>
            </w:pPr>
          </w:p>
          <w:p w14:paraId="726EC559" w14:textId="77777777" w:rsidR="006E46CB" w:rsidRPr="00E54EC8" w:rsidRDefault="006E46CB" w:rsidP="002B7AC7">
            <w:pPr>
              <w:pStyle w:val="ISOComments"/>
              <w:spacing w:before="60" w:after="60" w:line="240" w:lineRule="auto"/>
            </w:pPr>
          </w:p>
          <w:p w14:paraId="1E95CAEA" w14:textId="77777777" w:rsidR="006E46CB" w:rsidRPr="00E54EC8" w:rsidRDefault="006E46CB" w:rsidP="002B7AC7">
            <w:pPr>
              <w:pStyle w:val="ISOComments"/>
              <w:spacing w:before="60" w:after="60" w:line="240" w:lineRule="auto"/>
            </w:pPr>
          </w:p>
          <w:p w14:paraId="739635EA" w14:textId="77777777" w:rsidR="006E46CB" w:rsidRPr="00E54EC8" w:rsidRDefault="006E46CB" w:rsidP="002B7AC7">
            <w:pPr>
              <w:pStyle w:val="ISOComments"/>
              <w:spacing w:before="60" w:after="60" w:line="240" w:lineRule="auto"/>
            </w:pPr>
          </w:p>
          <w:p w14:paraId="649F5A13" w14:textId="77777777" w:rsidR="006E46CB" w:rsidRPr="00E54EC8" w:rsidRDefault="006E46CB" w:rsidP="002B7AC7">
            <w:pPr>
              <w:pStyle w:val="ISOComments"/>
              <w:spacing w:before="60" w:after="60" w:line="240" w:lineRule="auto"/>
            </w:pPr>
          </w:p>
          <w:p w14:paraId="504F85B6" w14:textId="77777777" w:rsidR="006E46CB" w:rsidRDefault="006E46CB" w:rsidP="002B7AC7">
            <w:pPr>
              <w:pStyle w:val="ISOComments"/>
              <w:spacing w:before="60" w:after="60" w:line="240" w:lineRule="auto"/>
            </w:pPr>
          </w:p>
          <w:p w14:paraId="1DC21914" w14:textId="77777777" w:rsidR="00AD01D9" w:rsidRPr="00E54EC8" w:rsidRDefault="00AD01D9" w:rsidP="002B7AC7">
            <w:pPr>
              <w:pStyle w:val="ISOComments"/>
              <w:spacing w:before="60" w:after="60" w:line="240" w:lineRule="auto"/>
            </w:pPr>
          </w:p>
          <w:p w14:paraId="15C965CB" w14:textId="77777777" w:rsidR="006E46CB" w:rsidRPr="00E54EC8" w:rsidRDefault="006E46CB" w:rsidP="002B7AC7">
            <w:pPr>
              <w:pStyle w:val="ISOComments"/>
              <w:spacing w:before="60" w:after="60" w:line="240" w:lineRule="auto"/>
            </w:pPr>
          </w:p>
          <w:p w14:paraId="6A52EBF1" w14:textId="77777777" w:rsidR="006E46CB" w:rsidRPr="00E54EC8" w:rsidRDefault="006E46CB" w:rsidP="002B7AC7">
            <w:pPr>
              <w:pStyle w:val="ISOComments"/>
              <w:spacing w:before="60" w:after="60" w:line="240" w:lineRule="auto"/>
            </w:pPr>
          </w:p>
          <w:p w14:paraId="4DE02A2C" w14:textId="77777777" w:rsidR="006E46CB" w:rsidRPr="00E54EC8" w:rsidRDefault="006E46CB" w:rsidP="002B7AC7">
            <w:pPr>
              <w:pStyle w:val="ISOComments"/>
              <w:spacing w:before="60" w:after="60" w:line="240" w:lineRule="auto"/>
            </w:pPr>
          </w:p>
          <w:p w14:paraId="61285838" w14:textId="77777777" w:rsidR="00093E8C" w:rsidRPr="00E54EC8" w:rsidRDefault="00093E8C" w:rsidP="006E46CB">
            <w:pPr>
              <w:pStyle w:val="ISOComments"/>
              <w:spacing w:before="60" w:after="60" w:line="240" w:lineRule="auto"/>
            </w:pPr>
          </w:p>
        </w:tc>
        <w:tc>
          <w:tcPr>
            <w:tcW w:w="4961" w:type="dxa"/>
            <w:tcBorders>
              <w:top w:val="single" w:sz="6" w:space="0" w:color="auto"/>
              <w:bottom w:val="single" w:sz="6" w:space="0" w:color="auto"/>
            </w:tcBorders>
          </w:tcPr>
          <w:p w14:paraId="63CD5713" w14:textId="37DC336D" w:rsidR="00093E8C" w:rsidRDefault="00093E8C" w:rsidP="002B7AC7">
            <w:pPr>
              <w:pStyle w:val="ISOChange"/>
              <w:spacing w:before="60" w:after="60" w:line="240" w:lineRule="auto"/>
              <w:rPr>
                <w:szCs w:val="18"/>
              </w:rPr>
            </w:pPr>
            <w:r>
              <w:rPr>
                <w:szCs w:val="18"/>
              </w:rPr>
              <w:t>Replace the 6</w:t>
            </w:r>
            <w:r w:rsidRPr="00093E8C">
              <w:rPr>
                <w:szCs w:val="18"/>
                <w:vertAlign w:val="superscript"/>
              </w:rPr>
              <w:t>th</w:t>
            </w:r>
            <w:r>
              <w:rPr>
                <w:szCs w:val="18"/>
              </w:rPr>
              <w:t xml:space="preserve"> picture by using the attached </w:t>
            </w:r>
            <w:proofErr w:type="spellStart"/>
            <w:r>
              <w:rPr>
                <w:szCs w:val="18"/>
              </w:rPr>
              <w:t>png</w:t>
            </w:r>
            <w:proofErr w:type="spellEnd"/>
            <w:r>
              <w:rPr>
                <w:szCs w:val="18"/>
              </w:rPr>
              <w:t>-file</w:t>
            </w:r>
          </w:p>
          <w:p w14:paraId="579261F9" w14:textId="430C0611" w:rsidR="00093E8C" w:rsidRDefault="00093E8C" w:rsidP="002B7AC7">
            <w:pPr>
              <w:pStyle w:val="ISOChange"/>
              <w:spacing w:before="60" w:after="60" w:line="240" w:lineRule="auto"/>
              <w:rPr>
                <w:szCs w:val="18"/>
              </w:rPr>
            </w:pPr>
            <w:r>
              <w:rPr>
                <w:szCs w:val="18"/>
              </w:rPr>
              <w:t>3.1.6 picture 6.PNG</w:t>
            </w:r>
          </w:p>
          <w:p w14:paraId="25C560C7" w14:textId="77777777" w:rsidR="00093E8C" w:rsidRDefault="00093E8C" w:rsidP="002B7AC7">
            <w:pPr>
              <w:pStyle w:val="ISOChange"/>
              <w:spacing w:before="60" w:after="60" w:line="240" w:lineRule="auto"/>
              <w:rPr>
                <w:szCs w:val="18"/>
              </w:rPr>
            </w:pPr>
          </w:p>
          <w:p w14:paraId="201E8B89" w14:textId="77777777" w:rsidR="00093E8C" w:rsidRPr="00E80924" w:rsidRDefault="00093E8C" w:rsidP="002B7AC7">
            <w:pPr>
              <w:pStyle w:val="ISOChange"/>
              <w:spacing w:before="60" w:after="60" w:line="240" w:lineRule="auto"/>
              <w:rPr>
                <w:sz w:val="8"/>
                <w:szCs w:val="8"/>
              </w:rPr>
            </w:pPr>
          </w:p>
          <w:p w14:paraId="4EDBC70F" w14:textId="3EE5C7AB" w:rsidR="00093E8C" w:rsidRDefault="006E46CB" w:rsidP="002B7AC7">
            <w:pPr>
              <w:pStyle w:val="ISOChange"/>
              <w:spacing w:before="60" w:after="60" w:line="240" w:lineRule="auto"/>
              <w:rPr>
                <w:szCs w:val="18"/>
              </w:rPr>
            </w:pPr>
            <w:r w:rsidRPr="006E46CB">
              <w:rPr>
                <w:noProof/>
                <w:szCs w:val="18"/>
                <w:lang w:eastAsia="en-GB"/>
              </w:rPr>
              <w:drawing>
                <wp:inline distT="0" distB="0" distL="0" distR="0" wp14:anchorId="1F14ABA2" wp14:editId="593D632E">
                  <wp:extent cx="2748104" cy="2216989"/>
                  <wp:effectExtent l="0" t="0" r="0" b="0"/>
                  <wp:docPr id="27" name="Picture 27" descr="C:\msdokut\STANDARDIT\IHO\S64\Work 2015\S-64 findings by FFOY Aug2015\New picture originals\3.1.6 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msdokut\STANDARDIT\IHO\S64\Work 2015\S-64 findings by FFOY Aug2015\New picture originals\3.1.6 picture 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1044" cy="2235495"/>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60705E71" w14:textId="77777777" w:rsidR="00093E8C" w:rsidRDefault="00093E8C" w:rsidP="002B7AC7">
            <w:pPr>
              <w:pStyle w:val="ISOSecretObservations"/>
              <w:spacing w:before="60" w:after="60" w:line="240" w:lineRule="auto"/>
            </w:pPr>
          </w:p>
        </w:tc>
      </w:tr>
      <w:tr w:rsidR="00B24CF7" w14:paraId="13BA4248" w14:textId="77777777" w:rsidTr="00415937">
        <w:trPr>
          <w:jc w:val="center"/>
        </w:trPr>
        <w:tc>
          <w:tcPr>
            <w:tcW w:w="559" w:type="dxa"/>
            <w:tcBorders>
              <w:top w:val="single" w:sz="6" w:space="0" w:color="auto"/>
              <w:bottom w:val="single" w:sz="6" w:space="0" w:color="auto"/>
            </w:tcBorders>
          </w:tcPr>
          <w:p w14:paraId="0A028598" w14:textId="4E70665C"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DCBC09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2CA8D07A" w14:textId="6B8D857E" w:rsidR="00B24CF7" w:rsidRDefault="00B24CF7" w:rsidP="00B24CF7">
            <w:pPr>
              <w:pStyle w:val="ISOClause"/>
              <w:spacing w:before="60" w:after="60" w:line="240" w:lineRule="auto"/>
            </w:pPr>
            <w:r>
              <w:t>3.1.6</w:t>
            </w:r>
          </w:p>
        </w:tc>
        <w:tc>
          <w:tcPr>
            <w:tcW w:w="1134" w:type="dxa"/>
            <w:tcBorders>
              <w:top w:val="single" w:sz="6" w:space="0" w:color="auto"/>
              <w:bottom w:val="single" w:sz="6" w:space="0" w:color="auto"/>
            </w:tcBorders>
          </w:tcPr>
          <w:p w14:paraId="6352ADD0" w14:textId="2F471B99"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75E2E810" w14:textId="55FA9AEA"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9AB445E" w14:textId="1C96E027" w:rsidR="00B24CF7" w:rsidRPr="00312306" w:rsidRDefault="00AD01D9" w:rsidP="00B24CF7">
            <w:pPr>
              <w:pStyle w:val="ISOComments"/>
              <w:spacing w:before="60" w:after="60" w:line="240" w:lineRule="auto"/>
              <w:rPr>
                <w:b/>
              </w:rPr>
            </w:pPr>
            <w:r>
              <w:rPr>
                <w:b/>
              </w:rPr>
              <w:t>M</w:t>
            </w:r>
            <w:r w:rsidR="00B24CF7" w:rsidRPr="00312306">
              <w:rPr>
                <w:b/>
              </w:rPr>
              <w:t>istake</w:t>
            </w:r>
            <w:r>
              <w:rPr>
                <w:b/>
              </w:rPr>
              <w:t>s</w:t>
            </w:r>
            <w:r w:rsidR="00B24CF7" w:rsidRPr="00312306">
              <w:rPr>
                <w:b/>
              </w:rPr>
              <w:t xml:space="preserve"> in 7</w:t>
            </w:r>
            <w:r w:rsidR="00B24CF7" w:rsidRPr="00312306">
              <w:rPr>
                <w:b/>
                <w:vertAlign w:val="superscript"/>
              </w:rPr>
              <w:t>th</w:t>
            </w:r>
            <w:r w:rsidR="00B24CF7" w:rsidRPr="00312306">
              <w:rPr>
                <w:b/>
              </w:rPr>
              <w:t xml:space="preserve"> plot</w:t>
            </w:r>
          </w:p>
          <w:p w14:paraId="387B079F" w14:textId="76B95188" w:rsidR="00B24CF7" w:rsidRDefault="00B24CF7" w:rsidP="00B24CF7">
            <w:pPr>
              <w:pStyle w:val="ISOComments"/>
              <w:spacing w:before="60" w:after="60" w:line="240" w:lineRule="auto"/>
            </w:pPr>
            <w:r>
              <w:t>The 7</w:t>
            </w:r>
            <w:r w:rsidRPr="00B45800">
              <w:rPr>
                <w:vertAlign w:val="superscript"/>
              </w:rPr>
              <w:t>th</w:t>
            </w:r>
            <w:r w:rsidR="00AD01D9">
              <w:t xml:space="preserve"> picture has </w:t>
            </w:r>
            <w:proofErr w:type="spellStart"/>
            <w:r>
              <w:t>mistake</w:t>
            </w:r>
            <w:r w:rsidR="00AD01D9">
              <w:t>s</w:t>
            </w:r>
            <w:proofErr w:type="spellEnd"/>
            <w:r>
              <w:t>.  Tidal veloc</w:t>
            </w:r>
            <w:r w:rsidR="00AD576E">
              <w:t>ity arrows miss values as text</w:t>
            </w:r>
            <w:r w:rsidR="00AD01D9">
              <w:t xml:space="preserve"> and Airport area miss </w:t>
            </w:r>
            <w:proofErr w:type="spellStart"/>
            <w:r w:rsidR="00AD01D9">
              <w:t>symbo</w:t>
            </w:r>
            <w:proofErr w:type="spellEnd"/>
            <w:r w:rsidR="00AD576E">
              <w:t>.</w:t>
            </w:r>
          </w:p>
          <w:p w14:paraId="1CEDB669" w14:textId="6F2DC114" w:rsidR="00152459" w:rsidRDefault="00AD01D9" w:rsidP="00B24CF7">
            <w:pPr>
              <w:pStyle w:val="ISOComments"/>
              <w:spacing w:before="60" w:after="60" w:line="240" w:lineRule="auto"/>
            </w:pPr>
            <w:r>
              <w:object w:dxaOrig="11276" w:dyaOrig="11425" w14:anchorId="7040FBFA">
                <v:shape id="_x0000_i1038" type="#_x0000_t75" style="width:216.85pt;height:219.35pt" o:ole="">
                  <v:imagedata r:id="rId50" o:title=""/>
                </v:shape>
                <o:OLEObject Type="Embed" ProgID="PBrush" ShapeID="_x0000_i1038" DrawAspect="Content" ObjectID="_1514808191" r:id="rId51"/>
              </w:object>
            </w:r>
          </w:p>
        </w:tc>
        <w:tc>
          <w:tcPr>
            <w:tcW w:w="4961" w:type="dxa"/>
            <w:tcBorders>
              <w:top w:val="single" w:sz="6" w:space="0" w:color="auto"/>
              <w:bottom w:val="single" w:sz="6" w:space="0" w:color="auto"/>
            </w:tcBorders>
          </w:tcPr>
          <w:p w14:paraId="3F7BE3FF" w14:textId="570F785C" w:rsidR="00B24CF7" w:rsidRDefault="00B24CF7" w:rsidP="00B24CF7">
            <w:pPr>
              <w:pStyle w:val="ISOChange"/>
              <w:spacing w:before="60" w:after="60" w:line="240" w:lineRule="auto"/>
              <w:rPr>
                <w:szCs w:val="18"/>
              </w:rPr>
            </w:pPr>
            <w:r>
              <w:rPr>
                <w:szCs w:val="18"/>
              </w:rPr>
              <w:t>Replace the 7</w:t>
            </w:r>
            <w:r w:rsidRPr="00B45800">
              <w:rPr>
                <w:szCs w:val="18"/>
                <w:vertAlign w:val="superscript"/>
              </w:rPr>
              <w:t>th</w:t>
            </w:r>
            <w:r>
              <w:rPr>
                <w:szCs w:val="18"/>
              </w:rPr>
              <w:t xml:space="preserve"> picture by using the attached </w:t>
            </w:r>
            <w:proofErr w:type="spellStart"/>
            <w:r>
              <w:rPr>
                <w:szCs w:val="18"/>
              </w:rPr>
              <w:t>png</w:t>
            </w:r>
            <w:proofErr w:type="spellEnd"/>
            <w:r>
              <w:rPr>
                <w:szCs w:val="18"/>
              </w:rPr>
              <w:t>-file</w:t>
            </w:r>
          </w:p>
          <w:p w14:paraId="6C9A95B8" w14:textId="77777777" w:rsidR="00B24CF7" w:rsidRDefault="00B24CF7" w:rsidP="00B24CF7">
            <w:pPr>
              <w:pStyle w:val="ISOChange"/>
              <w:spacing w:before="60" w:after="60" w:line="240" w:lineRule="auto"/>
              <w:rPr>
                <w:szCs w:val="18"/>
              </w:rPr>
            </w:pPr>
            <w:r>
              <w:rPr>
                <w:szCs w:val="18"/>
              </w:rPr>
              <w:t>3.1.6 picture 7.PNG</w:t>
            </w:r>
          </w:p>
          <w:p w14:paraId="56E73C74" w14:textId="77777777" w:rsidR="00B24CF7" w:rsidRPr="00E80924" w:rsidRDefault="00B24CF7" w:rsidP="00B24CF7">
            <w:pPr>
              <w:pStyle w:val="ISOChange"/>
              <w:spacing w:before="60" w:after="60" w:line="240" w:lineRule="auto"/>
              <w:rPr>
                <w:sz w:val="8"/>
                <w:szCs w:val="8"/>
              </w:rPr>
            </w:pPr>
          </w:p>
          <w:p w14:paraId="667B92B7" w14:textId="2F8D8A37" w:rsidR="00B24CF7" w:rsidRDefault="00AD01D9" w:rsidP="00B24CF7">
            <w:pPr>
              <w:pStyle w:val="ISOChange"/>
              <w:spacing w:before="60" w:after="60" w:line="240" w:lineRule="auto"/>
              <w:rPr>
                <w:szCs w:val="18"/>
              </w:rPr>
            </w:pPr>
            <w:r w:rsidRPr="00AD01D9">
              <w:rPr>
                <w:noProof/>
                <w:szCs w:val="18"/>
                <w:lang w:eastAsia="en-GB"/>
              </w:rPr>
              <w:drawing>
                <wp:inline distT="0" distB="0" distL="0" distR="0" wp14:anchorId="5577F04D" wp14:editId="3A190488">
                  <wp:extent cx="2769079" cy="2805919"/>
                  <wp:effectExtent l="0" t="0" r="0" b="0"/>
                  <wp:docPr id="7" name="Picture 7" descr="C:\msdokut\STANDARDIT\IHO\S64\Work 2015\S-64 findings by FFOY Aug2015\New picture originals\3.1.6 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sdokut\STANDARDIT\IHO\S64\Work 2015\S-64 findings by FFOY Aug2015\New picture originals\3.1.6 picture 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2186" cy="2819200"/>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2DB855A4" w14:textId="77777777" w:rsidR="00B24CF7" w:rsidRDefault="00B24CF7" w:rsidP="00B24CF7">
            <w:pPr>
              <w:pStyle w:val="ISOSecretObservations"/>
              <w:spacing w:before="60" w:after="60" w:line="240" w:lineRule="auto"/>
            </w:pPr>
          </w:p>
        </w:tc>
      </w:tr>
      <w:tr w:rsidR="00B24CF7" w14:paraId="44122161" w14:textId="77777777" w:rsidTr="00F47C11">
        <w:trPr>
          <w:jc w:val="center"/>
        </w:trPr>
        <w:tc>
          <w:tcPr>
            <w:tcW w:w="559" w:type="dxa"/>
            <w:tcBorders>
              <w:top w:val="single" w:sz="6" w:space="0" w:color="auto"/>
              <w:bottom w:val="single" w:sz="6" w:space="0" w:color="auto"/>
            </w:tcBorders>
          </w:tcPr>
          <w:p w14:paraId="4786839F"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E7435D8"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B425319" w14:textId="1E701904" w:rsidR="00B24CF7" w:rsidRDefault="00B24CF7" w:rsidP="00B24CF7">
            <w:pPr>
              <w:pStyle w:val="ISOClause"/>
              <w:spacing w:before="60" w:after="60" w:line="240" w:lineRule="auto"/>
            </w:pPr>
            <w:r>
              <w:t>3.2.1 b)</w:t>
            </w:r>
          </w:p>
        </w:tc>
        <w:tc>
          <w:tcPr>
            <w:tcW w:w="1134" w:type="dxa"/>
            <w:tcBorders>
              <w:top w:val="single" w:sz="6" w:space="0" w:color="auto"/>
              <w:bottom w:val="single" w:sz="6" w:space="0" w:color="auto"/>
            </w:tcBorders>
          </w:tcPr>
          <w:p w14:paraId="5A7A9F53"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2D3F2AAA"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B548ABB" w14:textId="5695ACB1" w:rsidR="00B24CF7" w:rsidRDefault="00B24CF7" w:rsidP="00B24CF7">
            <w:pPr>
              <w:pStyle w:val="ISOComments"/>
              <w:spacing w:before="60" w:after="60"/>
              <w:rPr>
                <w:b/>
              </w:rPr>
            </w:pPr>
            <w:r>
              <w:rPr>
                <w:b/>
              </w:rPr>
              <w:t>Typo in Setup: Miss background cell to be loaded</w:t>
            </w:r>
          </w:p>
          <w:p w14:paraId="255B1302" w14:textId="1CEA4111" w:rsidR="00B24CF7" w:rsidRDefault="00B24CF7" w:rsidP="00B24CF7">
            <w:pPr>
              <w:pStyle w:val="ISOComments"/>
              <w:spacing w:before="60" w:after="60"/>
            </w:pPr>
            <w:r>
              <w:t>The screen sample include also a cell from</w:t>
            </w:r>
          </w:p>
          <w:p w14:paraId="6A273A65" w14:textId="77777777" w:rsidR="00B24CF7" w:rsidRDefault="00B24CF7" w:rsidP="00B24CF7">
            <w:pPr>
              <w:pStyle w:val="ISOComments"/>
              <w:spacing w:before="60" w:after="60"/>
            </w:pPr>
            <w:r w:rsidRPr="00B1240B">
              <w:t>2.1</w:t>
            </w:r>
            <w:r>
              <w:t>.1 Power Up\ENC_ROOT\GB4X0000.000</w:t>
            </w:r>
          </w:p>
          <w:p w14:paraId="7DF81891" w14:textId="77777777" w:rsidR="00AD576E" w:rsidRDefault="00AD576E" w:rsidP="00B24CF7">
            <w:pPr>
              <w:pStyle w:val="ISOComments"/>
              <w:spacing w:before="60" w:after="60"/>
            </w:pPr>
          </w:p>
          <w:p w14:paraId="31D377C0" w14:textId="77777777" w:rsidR="00AD576E" w:rsidRDefault="00AD576E" w:rsidP="00B24CF7">
            <w:pPr>
              <w:pStyle w:val="ISOComments"/>
              <w:spacing w:before="60" w:after="60"/>
            </w:pPr>
          </w:p>
          <w:p w14:paraId="18A5CB02" w14:textId="77777777" w:rsidR="00AD576E" w:rsidRDefault="00AD576E" w:rsidP="00B24CF7">
            <w:pPr>
              <w:pStyle w:val="ISOComments"/>
              <w:spacing w:before="60" w:after="60"/>
            </w:pPr>
          </w:p>
          <w:p w14:paraId="2B69BF6E" w14:textId="77777777" w:rsidR="00AD576E" w:rsidRDefault="00AD576E" w:rsidP="00B24CF7">
            <w:pPr>
              <w:pStyle w:val="ISOComments"/>
              <w:spacing w:before="60" w:after="60"/>
            </w:pPr>
          </w:p>
          <w:p w14:paraId="7F0AF551" w14:textId="42673A4D" w:rsidR="00AD576E" w:rsidRPr="00B1240B" w:rsidRDefault="00AD576E" w:rsidP="00B24CF7">
            <w:pPr>
              <w:pStyle w:val="ISOComments"/>
              <w:spacing w:before="60" w:after="60"/>
            </w:pPr>
          </w:p>
        </w:tc>
        <w:tc>
          <w:tcPr>
            <w:tcW w:w="4961" w:type="dxa"/>
            <w:tcBorders>
              <w:top w:val="single" w:sz="6" w:space="0" w:color="auto"/>
              <w:bottom w:val="single" w:sz="6" w:space="0" w:color="auto"/>
            </w:tcBorders>
          </w:tcPr>
          <w:p w14:paraId="62721C76" w14:textId="77777777" w:rsidR="00B24CF7" w:rsidRDefault="00B24CF7" w:rsidP="00B24CF7">
            <w:pPr>
              <w:pStyle w:val="ISOChange"/>
              <w:spacing w:before="60" w:after="60" w:line="240" w:lineRule="auto"/>
            </w:pPr>
            <w:r>
              <w:t>Replace</w:t>
            </w:r>
          </w:p>
          <w:p w14:paraId="20C7686D" w14:textId="6320B1EE" w:rsidR="00B24CF7" w:rsidRPr="00DA0CE2" w:rsidRDefault="00B24CF7" w:rsidP="00B24CF7">
            <w:pPr>
              <w:pStyle w:val="ISOChange"/>
              <w:spacing w:before="60" w:after="60"/>
              <w:rPr>
                <w:sz w:val="16"/>
                <w:szCs w:val="16"/>
              </w:rPr>
            </w:pPr>
            <w:r w:rsidRPr="00DA0CE2">
              <w:rPr>
                <w:sz w:val="16"/>
                <w:szCs w:val="16"/>
              </w:rPr>
              <w:t>Load the following cell 3.2 Invalid Object\Invalid Base\ENC_ROOT\GB5X01NE.000</w:t>
            </w:r>
          </w:p>
          <w:p w14:paraId="1CFDEA67" w14:textId="77777777" w:rsidR="00B24CF7" w:rsidRDefault="00B24CF7" w:rsidP="00B24CF7">
            <w:pPr>
              <w:pStyle w:val="ISOChange"/>
              <w:spacing w:before="60" w:after="60" w:line="240" w:lineRule="auto"/>
            </w:pPr>
            <w:r>
              <w:t>By</w:t>
            </w:r>
          </w:p>
          <w:p w14:paraId="719D8AD5" w14:textId="77777777" w:rsidR="00B24CF7" w:rsidRPr="00DA0CE2" w:rsidRDefault="00B24CF7" w:rsidP="00B24CF7">
            <w:pPr>
              <w:pStyle w:val="ISOChange"/>
              <w:spacing w:before="60" w:after="60"/>
              <w:rPr>
                <w:sz w:val="16"/>
                <w:szCs w:val="16"/>
              </w:rPr>
            </w:pPr>
            <w:r w:rsidRPr="00DA0CE2">
              <w:rPr>
                <w:sz w:val="16"/>
                <w:szCs w:val="16"/>
              </w:rPr>
              <w:t>Load the following cells:</w:t>
            </w:r>
          </w:p>
          <w:p w14:paraId="43E40D82" w14:textId="07B49747" w:rsidR="00B24CF7" w:rsidRPr="00DA0CE2" w:rsidRDefault="00B24CF7" w:rsidP="00B24CF7">
            <w:pPr>
              <w:pStyle w:val="ISOChange"/>
              <w:spacing w:before="60" w:after="60" w:line="240" w:lineRule="auto"/>
              <w:rPr>
                <w:sz w:val="16"/>
                <w:szCs w:val="16"/>
              </w:rPr>
            </w:pPr>
            <w:r w:rsidRPr="00DA0CE2">
              <w:rPr>
                <w:sz w:val="16"/>
                <w:szCs w:val="16"/>
              </w:rPr>
              <w:t>3.2 Invalid Object\Invalid Base\ENC_ROOT\GB5X01NE.000</w:t>
            </w:r>
          </w:p>
          <w:p w14:paraId="1ED48DB7" w14:textId="5D247A1A" w:rsidR="00B24CF7" w:rsidRDefault="00B24CF7" w:rsidP="00B24CF7">
            <w:pPr>
              <w:pStyle w:val="ISOChange"/>
              <w:spacing w:before="60" w:after="60" w:line="240" w:lineRule="auto"/>
            </w:pPr>
            <w:r w:rsidRPr="00DA0CE2">
              <w:rPr>
                <w:sz w:val="16"/>
                <w:szCs w:val="16"/>
              </w:rPr>
              <w:t>2.1.1 Power Up\ENC_ROOT\GB4X0000.000</w:t>
            </w:r>
          </w:p>
        </w:tc>
        <w:tc>
          <w:tcPr>
            <w:tcW w:w="2010" w:type="dxa"/>
            <w:tcBorders>
              <w:top w:val="single" w:sz="6" w:space="0" w:color="auto"/>
              <w:bottom w:val="single" w:sz="6" w:space="0" w:color="auto"/>
            </w:tcBorders>
          </w:tcPr>
          <w:p w14:paraId="5B4D6B16" w14:textId="77777777" w:rsidR="00B24CF7" w:rsidRDefault="00B24CF7" w:rsidP="00B24CF7">
            <w:pPr>
              <w:pStyle w:val="ISOSecretObservations"/>
              <w:spacing w:before="60" w:after="60" w:line="240" w:lineRule="auto"/>
            </w:pPr>
          </w:p>
        </w:tc>
      </w:tr>
      <w:tr w:rsidR="00B24CF7" w14:paraId="51BEE70E" w14:textId="77777777" w:rsidTr="00F47C11">
        <w:trPr>
          <w:jc w:val="center"/>
        </w:trPr>
        <w:tc>
          <w:tcPr>
            <w:tcW w:w="559" w:type="dxa"/>
            <w:tcBorders>
              <w:top w:val="single" w:sz="6" w:space="0" w:color="auto"/>
              <w:bottom w:val="single" w:sz="6" w:space="0" w:color="auto"/>
            </w:tcBorders>
          </w:tcPr>
          <w:p w14:paraId="6C3DEF78"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F18B89F"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26F6024" w14:textId="23B2EB7D" w:rsidR="00B24CF7" w:rsidRDefault="00B24CF7" w:rsidP="00B24CF7">
            <w:pPr>
              <w:pStyle w:val="ISOClause"/>
              <w:spacing w:before="60" w:after="60" w:line="240" w:lineRule="auto"/>
            </w:pPr>
            <w:r>
              <w:t>3.3.2 a)</w:t>
            </w:r>
          </w:p>
        </w:tc>
        <w:tc>
          <w:tcPr>
            <w:tcW w:w="1134" w:type="dxa"/>
            <w:tcBorders>
              <w:top w:val="single" w:sz="6" w:space="0" w:color="auto"/>
              <w:bottom w:val="single" w:sz="6" w:space="0" w:color="auto"/>
            </w:tcBorders>
          </w:tcPr>
          <w:p w14:paraId="55C7F747" w14:textId="2200E75D"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73665374" w14:textId="17B8A32B"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C473E30" w14:textId="42C441BD"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select all text groups</w:t>
            </w:r>
          </w:p>
          <w:p w14:paraId="379C823A" w14:textId="65913B15" w:rsidR="00B24CF7" w:rsidRDefault="00B24CF7" w:rsidP="00B24CF7">
            <w:pPr>
              <w:pStyle w:val="ISOComments"/>
              <w:spacing w:before="60" w:after="60"/>
              <w:rPr>
                <w:b/>
              </w:rPr>
            </w:pPr>
            <w:r>
              <w:t>The setup instruction miss selection of text</w:t>
            </w:r>
          </w:p>
        </w:tc>
        <w:tc>
          <w:tcPr>
            <w:tcW w:w="4961" w:type="dxa"/>
            <w:tcBorders>
              <w:top w:val="single" w:sz="6" w:space="0" w:color="auto"/>
              <w:bottom w:val="single" w:sz="6" w:space="0" w:color="auto"/>
            </w:tcBorders>
          </w:tcPr>
          <w:p w14:paraId="164A69E9" w14:textId="77777777" w:rsidR="00B24CF7" w:rsidRDefault="00B24CF7" w:rsidP="00B24CF7">
            <w:pPr>
              <w:pStyle w:val="ISOChange"/>
              <w:spacing w:before="60" w:after="60" w:line="240" w:lineRule="auto"/>
              <w:rPr>
                <w:szCs w:val="18"/>
              </w:rPr>
            </w:pPr>
            <w:r>
              <w:rPr>
                <w:szCs w:val="18"/>
              </w:rPr>
              <w:t>Add into Setup</w:t>
            </w:r>
          </w:p>
          <w:p w14:paraId="0A3CB2EE" w14:textId="5046EEFB" w:rsidR="00B24CF7" w:rsidRDefault="00B24CF7" w:rsidP="00B24CF7">
            <w:pPr>
              <w:pStyle w:val="ISOChange"/>
              <w:spacing w:before="60" w:after="60" w:line="240" w:lineRule="auto"/>
            </w:pPr>
            <w:r w:rsidRPr="00162FAE">
              <w:rPr>
                <w:szCs w:val="18"/>
              </w:rPr>
              <w:t>Select all Text groups</w:t>
            </w:r>
          </w:p>
        </w:tc>
        <w:tc>
          <w:tcPr>
            <w:tcW w:w="2010" w:type="dxa"/>
            <w:tcBorders>
              <w:top w:val="single" w:sz="6" w:space="0" w:color="auto"/>
              <w:bottom w:val="single" w:sz="6" w:space="0" w:color="auto"/>
            </w:tcBorders>
          </w:tcPr>
          <w:p w14:paraId="55A90F5B" w14:textId="77777777" w:rsidR="00B24CF7" w:rsidRDefault="00B24CF7" w:rsidP="00B24CF7">
            <w:pPr>
              <w:pStyle w:val="ISOSecretObservations"/>
              <w:spacing w:before="60" w:after="60" w:line="240" w:lineRule="auto"/>
            </w:pPr>
          </w:p>
        </w:tc>
      </w:tr>
      <w:tr w:rsidR="00B24CF7" w14:paraId="01BE8A73" w14:textId="77777777" w:rsidTr="00E057D4">
        <w:trPr>
          <w:jc w:val="center"/>
        </w:trPr>
        <w:tc>
          <w:tcPr>
            <w:tcW w:w="559" w:type="dxa"/>
            <w:tcBorders>
              <w:top w:val="single" w:sz="6" w:space="0" w:color="auto"/>
              <w:bottom w:val="single" w:sz="6" w:space="0" w:color="auto"/>
            </w:tcBorders>
          </w:tcPr>
          <w:p w14:paraId="724642A3"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C776D91"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5CB2FB03" w14:textId="357DB586" w:rsidR="00B24CF7" w:rsidRDefault="00B24CF7" w:rsidP="00B24CF7">
            <w:pPr>
              <w:pStyle w:val="ISOClause"/>
              <w:spacing w:before="60" w:after="60" w:line="240" w:lineRule="auto"/>
            </w:pPr>
            <w:r>
              <w:t>3.3.2 a)</w:t>
            </w:r>
          </w:p>
        </w:tc>
        <w:tc>
          <w:tcPr>
            <w:tcW w:w="1134" w:type="dxa"/>
            <w:tcBorders>
              <w:top w:val="single" w:sz="6" w:space="0" w:color="auto"/>
              <w:bottom w:val="single" w:sz="6" w:space="0" w:color="auto"/>
            </w:tcBorders>
          </w:tcPr>
          <w:p w14:paraId="595489CA"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1B36F336"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61D1684" w14:textId="3182BF8F" w:rsidR="00B24CF7" w:rsidRPr="00312306" w:rsidRDefault="00B24CF7" w:rsidP="00B24CF7">
            <w:pPr>
              <w:pStyle w:val="ISOComments"/>
              <w:spacing w:before="60" w:after="60" w:line="240" w:lineRule="auto"/>
              <w:rPr>
                <w:b/>
              </w:rPr>
            </w:pPr>
            <w:r w:rsidRPr="00312306">
              <w:rPr>
                <w:b/>
              </w:rPr>
              <w:t xml:space="preserve">A mistake in </w:t>
            </w:r>
            <w:r>
              <w:rPr>
                <w:b/>
              </w:rPr>
              <w:t>3</w:t>
            </w:r>
            <w:r w:rsidRPr="009C20A3">
              <w:rPr>
                <w:b/>
                <w:vertAlign w:val="superscript"/>
              </w:rPr>
              <w:t>rd</w:t>
            </w:r>
            <w:r>
              <w:rPr>
                <w:b/>
              </w:rPr>
              <w:t xml:space="preserve"> </w:t>
            </w:r>
            <w:r w:rsidRPr="00312306">
              <w:rPr>
                <w:b/>
              </w:rPr>
              <w:t>plot</w:t>
            </w:r>
          </w:p>
          <w:p w14:paraId="44F58CC3" w14:textId="1A1AB756" w:rsidR="00B24CF7" w:rsidRDefault="00B24CF7" w:rsidP="00B24CF7">
            <w:pPr>
              <w:pStyle w:val="ISOComments"/>
              <w:spacing w:before="60" w:after="60" w:line="240" w:lineRule="auto"/>
            </w:pPr>
            <w:r>
              <w:t>The 3</w:t>
            </w:r>
            <w:r w:rsidRPr="009C20A3">
              <w:rPr>
                <w:vertAlign w:val="superscript"/>
              </w:rPr>
              <w:t>rd</w:t>
            </w:r>
            <w:r>
              <w:t xml:space="preserve"> picture (last example) has a mistake.  Fish symbols is missing from Marine/Farm</w:t>
            </w:r>
          </w:p>
          <w:p w14:paraId="1370C0B5" w14:textId="0FFCFAB2" w:rsidR="00B24CF7" w:rsidRDefault="00B24CF7" w:rsidP="00B24CF7">
            <w:pPr>
              <w:pStyle w:val="ISOComments"/>
              <w:spacing w:before="60" w:after="60" w:line="240" w:lineRule="auto"/>
            </w:pPr>
            <w:r>
              <w:object w:dxaOrig="8830" w:dyaOrig="4972" w14:anchorId="7664C2E8">
                <v:shape id="_x0000_i1039" type="#_x0000_t75" style="width:216.85pt;height:122.25pt" o:ole="">
                  <v:imagedata r:id="rId53" o:title=""/>
                </v:shape>
                <o:OLEObject Type="Embed" ProgID="PBrush" ShapeID="_x0000_i1039" DrawAspect="Content" ObjectID="_1514808192" r:id="rId54"/>
              </w:object>
            </w:r>
          </w:p>
        </w:tc>
        <w:tc>
          <w:tcPr>
            <w:tcW w:w="4961" w:type="dxa"/>
            <w:tcBorders>
              <w:top w:val="single" w:sz="6" w:space="0" w:color="auto"/>
              <w:bottom w:val="single" w:sz="6" w:space="0" w:color="auto"/>
            </w:tcBorders>
          </w:tcPr>
          <w:p w14:paraId="679D95B3" w14:textId="380C3B7E" w:rsidR="00B24CF7" w:rsidRDefault="00B24CF7" w:rsidP="00B24CF7">
            <w:pPr>
              <w:pStyle w:val="ISOChange"/>
              <w:spacing w:before="60" w:after="60" w:line="240" w:lineRule="auto"/>
              <w:rPr>
                <w:szCs w:val="18"/>
              </w:rPr>
            </w:pPr>
            <w:r>
              <w:rPr>
                <w:szCs w:val="18"/>
              </w:rPr>
              <w:t>Replace the 3</w:t>
            </w:r>
            <w:r w:rsidRPr="009C20A3">
              <w:rPr>
                <w:szCs w:val="18"/>
                <w:vertAlign w:val="superscript"/>
              </w:rPr>
              <w:t>rd</w:t>
            </w:r>
            <w:r>
              <w:rPr>
                <w:szCs w:val="18"/>
              </w:rPr>
              <w:t xml:space="preserve"> picture by using the attached </w:t>
            </w:r>
            <w:proofErr w:type="spellStart"/>
            <w:r>
              <w:rPr>
                <w:szCs w:val="18"/>
              </w:rPr>
              <w:t>png</w:t>
            </w:r>
            <w:proofErr w:type="spellEnd"/>
            <w:r>
              <w:rPr>
                <w:szCs w:val="18"/>
              </w:rPr>
              <w:t>-file</w:t>
            </w:r>
          </w:p>
          <w:p w14:paraId="7BB797DD" w14:textId="6B756100" w:rsidR="00B24CF7" w:rsidRDefault="00F4699F" w:rsidP="00B24CF7">
            <w:pPr>
              <w:pStyle w:val="ISOChange"/>
              <w:spacing w:before="60" w:after="60" w:line="240" w:lineRule="auto"/>
              <w:rPr>
                <w:szCs w:val="18"/>
              </w:rPr>
            </w:pPr>
            <w:r>
              <w:rPr>
                <w:szCs w:val="18"/>
              </w:rPr>
              <w:t>3.3.2a</w:t>
            </w:r>
            <w:r w:rsidR="00B24CF7">
              <w:rPr>
                <w:szCs w:val="18"/>
              </w:rPr>
              <w:t xml:space="preserve"> picture 3.PNG</w:t>
            </w:r>
          </w:p>
          <w:p w14:paraId="0EFE6AA0" w14:textId="77777777" w:rsidR="00B24CF7" w:rsidRDefault="00B24CF7" w:rsidP="00B24CF7">
            <w:pPr>
              <w:pStyle w:val="ISOChange"/>
              <w:spacing w:before="60" w:after="60" w:line="240" w:lineRule="auto"/>
              <w:rPr>
                <w:szCs w:val="18"/>
              </w:rPr>
            </w:pPr>
          </w:p>
          <w:p w14:paraId="2384EBD7" w14:textId="6B213301" w:rsidR="00B24CF7" w:rsidRDefault="00B24CF7" w:rsidP="00B24CF7">
            <w:pPr>
              <w:pStyle w:val="ISOChange"/>
              <w:spacing w:before="60" w:after="60" w:line="240" w:lineRule="auto"/>
              <w:rPr>
                <w:szCs w:val="18"/>
              </w:rPr>
            </w:pPr>
            <w:r w:rsidRPr="00BC60A0">
              <w:rPr>
                <w:noProof/>
                <w:szCs w:val="18"/>
                <w:lang w:eastAsia="en-GB"/>
              </w:rPr>
              <w:drawing>
                <wp:inline distT="0" distB="0" distL="0" distR="0" wp14:anchorId="33AABF68" wp14:editId="5B14CF14">
                  <wp:extent cx="2725947" cy="1534927"/>
                  <wp:effectExtent l="0" t="0" r="0" b="8255"/>
                  <wp:docPr id="34" name="Picture 34" descr="C:\msdokut\STANDARDIT\IHO\S64\Work 2015\S-64 findings by FFOY Aug2015\New picture originals\3.3.2a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msdokut\STANDARDIT\IHO\S64\Work 2015\S-64 findings by FFOY Aug2015\New picture originals\3.3.2a picture 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5747" cy="1551707"/>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3D585B97" w14:textId="77777777" w:rsidR="00B24CF7" w:rsidRDefault="00B24CF7" w:rsidP="00B24CF7">
            <w:pPr>
              <w:pStyle w:val="ISOSecretObservations"/>
              <w:spacing w:before="60" w:after="60" w:line="240" w:lineRule="auto"/>
            </w:pPr>
          </w:p>
        </w:tc>
      </w:tr>
      <w:tr w:rsidR="00B24CF7" w14:paraId="019F4BB5" w14:textId="77777777" w:rsidTr="00F47C11">
        <w:trPr>
          <w:jc w:val="center"/>
        </w:trPr>
        <w:tc>
          <w:tcPr>
            <w:tcW w:w="559" w:type="dxa"/>
            <w:tcBorders>
              <w:top w:val="single" w:sz="6" w:space="0" w:color="auto"/>
              <w:bottom w:val="single" w:sz="6" w:space="0" w:color="auto"/>
            </w:tcBorders>
          </w:tcPr>
          <w:p w14:paraId="1C24DA57"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CD8F6F3"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3A869CB9" w14:textId="3630C00A" w:rsidR="00B24CF7" w:rsidRDefault="00B24CF7" w:rsidP="00B24CF7">
            <w:pPr>
              <w:pStyle w:val="ISOClause"/>
              <w:spacing w:before="60" w:after="60" w:line="240" w:lineRule="auto"/>
            </w:pPr>
            <w:r>
              <w:t>3.3.2 b)</w:t>
            </w:r>
          </w:p>
        </w:tc>
        <w:tc>
          <w:tcPr>
            <w:tcW w:w="1134" w:type="dxa"/>
            <w:tcBorders>
              <w:top w:val="single" w:sz="6" w:space="0" w:color="auto"/>
              <w:bottom w:val="single" w:sz="6" w:space="0" w:color="auto"/>
            </w:tcBorders>
          </w:tcPr>
          <w:p w14:paraId="593733E1"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35CE344D"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2B94796" w14:textId="5ABD26B0" w:rsidR="00B24CF7" w:rsidRDefault="00B24CF7" w:rsidP="00B24CF7">
            <w:pPr>
              <w:pStyle w:val="ISOComments"/>
              <w:spacing w:before="60" w:after="60"/>
              <w:rPr>
                <w:b/>
              </w:rPr>
            </w:pPr>
            <w:r>
              <w:rPr>
                <w:b/>
              </w:rPr>
              <w:t>Typo in setup: Test is dependent of setting of test 3.3.2 a) and miss some additional setting</w:t>
            </w:r>
          </w:p>
          <w:p w14:paraId="58FC289F" w14:textId="6158519E" w:rsidR="00B24CF7" w:rsidRDefault="00B24CF7" w:rsidP="00B24CF7">
            <w:pPr>
              <w:pStyle w:val="ISOComments"/>
              <w:spacing w:before="60" w:after="60"/>
            </w:pPr>
            <w:r>
              <w:t>Both 3.3.2 a) and 3.3.2 b) require selection of all Text groups.</w:t>
            </w:r>
          </w:p>
          <w:p w14:paraId="48591266" w14:textId="77777777" w:rsidR="00B24CF7" w:rsidRDefault="00B24CF7" w:rsidP="00B24CF7">
            <w:pPr>
              <w:pStyle w:val="ISOComments"/>
              <w:spacing w:before="60" w:after="60"/>
            </w:pPr>
            <w:r>
              <w:t>This test is dependent of the change proposed for 3.3.2 b)</w:t>
            </w:r>
            <w:r w:rsidRPr="00457483">
              <w:t xml:space="preserve"> </w:t>
            </w:r>
          </w:p>
          <w:p w14:paraId="1C23AE9F" w14:textId="77777777" w:rsidR="00B24CF7" w:rsidRDefault="00B24CF7" w:rsidP="00B24CF7">
            <w:pPr>
              <w:pStyle w:val="ISOComments"/>
              <w:spacing w:before="60" w:after="60"/>
            </w:pPr>
          </w:p>
          <w:p w14:paraId="1FEEBBE4" w14:textId="77777777" w:rsidR="00B24CF7" w:rsidRDefault="00B24CF7" w:rsidP="00B24CF7">
            <w:pPr>
              <w:pStyle w:val="ISOComments"/>
              <w:spacing w:before="60" w:after="60"/>
            </w:pPr>
          </w:p>
          <w:p w14:paraId="24AAE129" w14:textId="77777777" w:rsidR="00B24CF7" w:rsidRDefault="00B24CF7" w:rsidP="00B24CF7">
            <w:pPr>
              <w:pStyle w:val="ISOComments"/>
              <w:spacing w:before="60" w:after="60"/>
            </w:pPr>
          </w:p>
          <w:p w14:paraId="4A8CB8BC" w14:textId="77777777" w:rsidR="00B24CF7" w:rsidRDefault="00B24CF7" w:rsidP="00B24CF7">
            <w:pPr>
              <w:pStyle w:val="ISOComments"/>
              <w:spacing w:before="60" w:after="60"/>
            </w:pPr>
          </w:p>
          <w:p w14:paraId="1397F225" w14:textId="77777777" w:rsidR="00B24CF7" w:rsidRDefault="00B24CF7" w:rsidP="00B24CF7">
            <w:pPr>
              <w:pStyle w:val="ISOComments"/>
              <w:spacing w:before="60" w:after="60"/>
            </w:pPr>
          </w:p>
          <w:p w14:paraId="5815CB2B" w14:textId="12494462" w:rsidR="00B24CF7" w:rsidRPr="00457483" w:rsidRDefault="00B24CF7" w:rsidP="00B24CF7">
            <w:pPr>
              <w:pStyle w:val="ISOComments"/>
              <w:spacing w:before="60" w:after="60"/>
            </w:pPr>
          </w:p>
        </w:tc>
        <w:tc>
          <w:tcPr>
            <w:tcW w:w="4961" w:type="dxa"/>
            <w:tcBorders>
              <w:top w:val="single" w:sz="6" w:space="0" w:color="auto"/>
              <w:bottom w:val="single" w:sz="6" w:space="0" w:color="auto"/>
            </w:tcBorders>
          </w:tcPr>
          <w:p w14:paraId="57201AA5" w14:textId="67529809" w:rsidR="00B24CF7" w:rsidRDefault="00B24CF7" w:rsidP="00B24CF7">
            <w:pPr>
              <w:pStyle w:val="ISOChange"/>
              <w:spacing w:before="60" w:after="60" w:line="240" w:lineRule="auto"/>
              <w:rPr>
                <w:szCs w:val="18"/>
              </w:rPr>
            </w:pPr>
            <w:r>
              <w:rPr>
                <w:szCs w:val="18"/>
              </w:rPr>
              <w:t>None - as the change is already proposed for 3.3.2 a)</w:t>
            </w:r>
          </w:p>
          <w:p w14:paraId="05AB069C" w14:textId="77777777" w:rsidR="00B24CF7" w:rsidRDefault="00B24CF7" w:rsidP="00B24CF7">
            <w:pPr>
              <w:pStyle w:val="ISOChange"/>
              <w:spacing w:before="60" w:after="60" w:line="240" w:lineRule="auto"/>
            </w:pPr>
          </w:p>
        </w:tc>
        <w:tc>
          <w:tcPr>
            <w:tcW w:w="2010" w:type="dxa"/>
            <w:tcBorders>
              <w:top w:val="single" w:sz="6" w:space="0" w:color="auto"/>
              <w:bottom w:val="single" w:sz="6" w:space="0" w:color="auto"/>
            </w:tcBorders>
          </w:tcPr>
          <w:p w14:paraId="0D2939E9" w14:textId="77777777" w:rsidR="00B24CF7" w:rsidRDefault="00B24CF7" w:rsidP="00B24CF7">
            <w:pPr>
              <w:pStyle w:val="ISOSecretObservations"/>
              <w:spacing w:before="60" w:after="60" w:line="240" w:lineRule="auto"/>
            </w:pPr>
          </w:p>
        </w:tc>
      </w:tr>
      <w:tr w:rsidR="00B24CF7" w14:paraId="45D1ED62" w14:textId="77777777" w:rsidTr="00E057D4">
        <w:trPr>
          <w:jc w:val="center"/>
        </w:trPr>
        <w:tc>
          <w:tcPr>
            <w:tcW w:w="559" w:type="dxa"/>
            <w:tcBorders>
              <w:top w:val="single" w:sz="6" w:space="0" w:color="auto"/>
              <w:bottom w:val="single" w:sz="6" w:space="0" w:color="auto"/>
            </w:tcBorders>
          </w:tcPr>
          <w:p w14:paraId="125A247C"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736594D"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B0CB7E9" w14:textId="1F21591E" w:rsidR="00B24CF7" w:rsidRDefault="00B24CF7" w:rsidP="00B24CF7">
            <w:pPr>
              <w:pStyle w:val="ISOClause"/>
              <w:spacing w:before="60" w:after="60" w:line="240" w:lineRule="auto"/>
            </w:pPr>
            <w:r>
              <w:t>3.3.2 b)</w:t>
            </w:r>
          </w:p>
        </w:tc>
        <w:tc>
          <w:tcPr>
            <w:tcW w:w="1134" w:type="dxa"/>
            <w:tcBorders>
              <w:top w:val="single" w:sz="6" w:space="0" w:color="auto"/>
              <w:bottom w:val="single" w:sz="6" w:space="0" w:color="auto"/>
            </w:tcBorders>
          </w:tcPr>
          <w:p w14:paraId="61F856C9"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0F2641A7"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9B154F8" w14:textId="77777777" w:rsidR="00B24CF7" w:rsidRPr="00312306" w:rsidRDefault="00B24CF7" w:rsidP="00B24CF7">
            <w:pPr>
              <w:pStyle w:val="ISOComments"/>
              <w:spacing w:before="60" w:after="60" w:line="240" w:lineRule="auto"/>
              <w:rPr>
                <w:b/>
              </w:rPr>
            </w:pPr>
            <w:r w:rsidRPr="00312306">
              <w:rPr>
                <w:b/>
              </w:rPr>
              <w:t xml:space="preserve">A mistake in </w:t>
            </w:r>
            <w:r>
              <w:rPr>
                <w:b/>
              </w:rPr>
              <w:t>3</w:t>
            </w:r>
            <w:r w:rsidRPr="009C20A3">
              <w:rPr>
                <w:b/>
                <w:vertAlign w:val="superscript"/>
              </w:rPr>
              <w:t>rd</w:t>
            </w:r>
            <w:r>
              <w:rPr>
                <w:b/>
              </w:rPr>
              <w:t xml:space="preserve"> </w:t>
            </w:r>
            <w:r w:rsidRPr="00312306">
              <w:rPr>
                <w:b/>
              </w:rPr>
              <w:t>plot</w:t>
            </w:r>
          </w:p>
          <w:p w14:paraId="33159BDD" w14:textId="77777777" w:rsidR="00B24CF7" w:rsidRDefault="00B24CF7" w:rsidP="00B24CF7">
            <w:pPr>
              <w:pStyle w:val="ISOComments"/>
              <w:spacing w:before="60" w:after="60" w:line="240" w:lineRule="auto"/>
            </w:pPr>
            <w:r>
              <w:t>The 3</w:t>
            </w:r>
            <w:r w:rsidRPr="009C20A3">
              <w:rPr>
                <w:vertAlign w:val="superscript"/>
              </w:rPr>
              <w:t>rd</w:t>
            </w:r>
            <w:r>
              <w:t xml:space="preserve"> picture (last example) has a mistake.  Fish symbols is missing from Marine/Farm</w:t>
            </w:r>
          </w:p>
          <w:p w14:paraId="5F094B18" w14:textId="01B0B723" w:rsidR="00B24CF7" w:rsidRDefault="00B24CF7" w:rsidP="00B24CF7">
            <w:pPr>
              <w:pStyle w:val="ISOComments"/>
              <w:spacing w:before="60" w:after="60" w:line="240" w:lineRule="auto"/>
            </w:pPr>
            <w:r>
              <w:object w:dxaOrig="8830" w:dyaOrig="4972" w14:anchorId="2DC533DE">
                <v:shape id="_x0000_i1040" type="#_x0000_t75" style="width:216.85pt;height:122.25pt" o:ole="">
                  <v:imagedata r:id="rId56" o:title=""/>
                </v:shape>
                <o:OLEObject Type="Embed" ProgID="PBrush" ShapeID="_x0000_i1040" DrawAspect="Content" ObjectID="_1514808193" r:id="rId57"/>
              </w:object>
            </w:r>
          </w:p>
        </w:tc>
        <w:tc>
          <w:tcPr>
            <w:tcW w:w="4961" w:type="dxa"/>
            <w:tcBorders>
              <w:top w:val="single" w:sz="6" w:space="0" w:color="auto"/>
              <w:bottom w:val="single" w:sz="6" w:space="0" w:color="auto"/>
            </w:tcBorders>
          </w:tcPr>
          <w:p w14:paraId="0292C172" w14:textId="3A26543E" w:rsidR="00B24CF7" w:rsidRDefault="00B24CF7" w:rsidP="00B24CF7">
            <w:pPr>
              <w:pStyle w:val="ISOChange"/>
              <w:spacing w:before="60" w:after="60" w:line="240" w:lineRule="auto"/>
              <w:rPr>
                <w:szCs w:val="18"/>
              </w:rPr>
            </w:pPr>
            <w:r>
              <w:rPr>
                <w:szCs w:val="18"/>
              </w:rPr>
              <w:t>Replace the 3</w:t>
            </w:r>
            <w:r w:rsidRPr="009C20A3">
              <w:rPr>
                <w:szCs w:val="18"/>
                <w:vertAlign w:val="superscript"/>
              </w:rPr>
              <w:t>rd</w:t>
            </w:r>
            <w:r>
              <w:rPr>
                <w:szCs w:val="18"/>
              </w:rPr>
              <w:t xml:space="preserve"> picture by using the attached </w:t>
            </w:r>
            <w:proofErr w:type="spellStart"/>
            <w:r>
              <w:rPr>
                <w:szCs w:val="18"/>
              </w:rPr>
              <w:t>png</w:t>
            </w:r>
            <w:proofErr w:type="spellEnd"/>
            <w:r>
              <w:rPr>
                <w:szCs w:val="18"/>
              </w:rPr>
              <w:t>-file</w:t>
            </w:r>
          </w:p>
          <w:p w14:paraId="2BB583CA" w14:textId="1733DB8E" w:rsidR="00B24CF7" w:rsidRDefault="00B24CF7" w:rsidP="00B24CF7">
            <w:pPr>
              <w:pStyle w:val="ISOChange"/>
              <w:spacing w:before="60" w:after="60" w:line="240" w:lineRule="auto"/>
              <w:rPr>
                <w:szCs w:val="18"/>
              </w:rPr>
            </w:pPr>
            <w:r>
              <w:rPr>
                <w:szCs w:val="18"/>
              </w:rPr>
              <w:t>3.3.2</w:t>
            </w:r>
            <w:r w:rsidR="00F4699F">
              <w:rPr>
                <w:szCs w:val="18"/>
              </w:rPr>
              <w:t>b</w:t>
            </w:r>
            <w:r>
              <w:rPr>
                <w:szCs w:val="18"/>
              </w:rPr>
              <w:t xml:space="preserve"> picture 3.PNG</w:t>
            </w:r>
          </w:p>
          <w:p w14:paraId="39163E06" w14:textId="77777777" w:rsidR="00B24CF7" w:rsidRDefault="00B24CF7" w:rsidP="00B24CF7">
            <w:pPr>
              <w:pStyle w:val="ISOChange"/>
              <w:spacing w:before="60" w:after="60" w:line="240" w:lineRule="auto"/>
              <w:rPr>
                <w:szCs w:val="18"/>
              </w:rPr>
            </w:pPr>
          </w:p>
          <w:p w14:paraId="5313F134" w14:textId="25562D72" w:rsidR="00B24CF7" w:rsidRDefault="00B24CF7" w:rsidP="00B24CF7">
            <w:pPr>
              <w:pStyle w:val="ISOChange"/>
              <w:spacing w:before="60" w:after="60" w:line="240" w:lineRule="auto"/>
              <w:rPr>
                <w:szCs w:val="18"/>
              </w:rPr>
            </w:pPr>
            <w:r w:rsidRPr="00BC60A0">
              <w:rPr>
                <w:noProof/>
                <w:szCs w:val="18"/>
                <w:lang w:eastAsia="en-GB"/>
              </w:rPr>
              <w:drawing>
                <wp:inline distT="0" distB="0" distL="0" distR="0" wp14:anchorId="761A29E7" wp14:editId="2BC5A760">
                  <wp:extent cx="2717321" cy="1541945"/>
                  <wp:effectExtent l="0" t="0" r="6985" b="1270"/>
                  <wp:docPr id="33" name="Picture 33" descr="C:\msdokut\STANDARDIT\IHO\S64\Work 2015\S-64 findings by FFOY Aug2015\New picture originals\3.3.2b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msdokut\STANDARDIT\IHO\S64\Work 2015\S-64 findings by FFOY Aug2015\New picture originals\3.3.2b picture 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4094" cy="1551463"/>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3F1939F9" w14:textId="77777777" w:rsidR="00B24CF7" w:rsidRDefault="00B24CF7" w:rsidP="00B24CF7">
            <w:pPr>
              <w:pStyle w:val="ISOSecretObservations"/>
              <w:spacing w:before="60" w:after="60" w:line="240" w:lineRule="auto"/>
            </w:pPr>
          </w:p>
        </w:tc>
      </w:tr>
      <w:tr w:rsidR="00B24CF7" w14:paraId="0EF53FBB" w14:textId="77777777" w:rsidTr="00E057D4">
        <w:trPr>
          <w:jc w:val="center"/>
        </w:trPr>
        <w:tc>
          <w:tcPr>
            <w:tcW w:w="559" w:type="dxa"/>
            <w:tcBorders>
              <w:top w:val="single" w:sz="6" w:space="0" w:color="auto"/>
              <w:bottom w:val="single" w:sz="6" w:space="0" w:color="auto"/>
            </w:tcBorders>
          </w:tcPr>
          <w:p w14:paraId="09257435"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CE7C2CF"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22969D2" w14:textId="603394F9" w:rsidR="00B24CF7" w:rsidRDefault="00B24CF7" w:rsidP="00B24CF7">
            <w:pPr>
              <w:pStyle w:val="ISOClause"/>
              <w:spacing w:before="60" w:after="60" w:line="240" w:lineRule="auto"/>
            </w:pPr>
            <w:r>
              <w:t>3.3.3.1 d)</w:t>
            </w:r>
          </w:p>
        </w:tc>
        <w:tc>
          <w:tcPr>
            <w:tcW w:w="1134" w:type="dxa"/>
            <w:tcBorders>
              <w:top w:val="single" w:sz="6" w:space="0" w:color="auto"/>
              <w:bottom w:val="single" w:sz="6" w:space="0" w:color="auto"/>
            </w:tcBorders>
          </w:tcPr>
          <w:p w14:paraId="69CD8969" w14:textId="3828FA28" w:rsidR="00B24CF7" w:rsidRDefault="00B24CF7" w:rsidP="00B24CF7">
            <w:pPr>
              <w:pStyle w:val="ISOParagraph"/>
              <w:spacing w:before="60" w:after="60" w:line="240" w:lineRule="auto"/>
            </w:pPr>
            <w:r>
              <w:t>Result</w:t>
            </w:r>
          </w:p>
        </w:tc>
        <w:tc>
          <w:tcPr>
            <w:tcW w:w="709" w:type="dxa"/>
            <w:tcBorders>
              <w:top w:val="single" w:sz="6" w:space="0" w:color="auto"/>
              <w:bottom w:val="single" w:sz="6" w:space="0" w:color="auto"/>
            </w:tcBorders>
          </w:tcPr>
          <w:p w14:paraId="0D1D5F1C" w14:textId="17118F53" w:rsidR="00B24CF7" w:rsidRDefault="00B24CF7" w:rsidP="00B24CF7">
            <w:pPr>
              <w:pStyle w:val="ISOCommType"/>
              <w:spacing w:before="60" w:after="60" w:line="240" w:lineRule="auto"/>
            </w:pPr>
            <w:r>
              <w:t>Ed</w:t>
            </w:r>
          </w:p>
        </w:tc>
        <w:tc>
          <w:tcPr>
            <w:tcW w:w="4536" w:type="dxa"/>
            <w:gridSpan w:val="2"/>
            <w:tcBorders>
              <w:top w:val="single" w:sz="6" w:space="0" w:color="auto"/>
              <w:bottom w:val="single" w:sz="6" w:space="0" w:color="auto"/>
            </w:tcBorders>
          </w:tcPr>
          <w:p w14:paraId="17B41EDF" w14:textId="783904EE" w:rsidR="00B24CF7" w:rsidRDefault="00B24CF7" w:rsidP="00B24CF7">
            <w:pPr>
              <w:pStyle w:val="ISOComments"/>
              <w:spacing w:before="60" w:after="60"/>
              <w:rPr>
                <w:b/>
              </w:rPr>
            </w:pPr>
            <w:r>
              <w:rPr>
                <w:b/>
              </w:rPr>
              <w:t>Typo in results - Pictures for tests 3.3.3.</w:t>
            </w:r>
            <w:r w:rsidRPr="00FA67F6">
              <w:rPr>
                <w:b/>
                <w:color w:val="FF0000"/>
              </w:rPr>
              <w:t>1</w:t>
            </w:r>
            <w:r>
              <w:rPr>
                <w:b/>
              </w:rPr>
              <w:t xml:space="preserve"> d) and 3.3.3.</w:t>
            </w:r>
            <w:r w:rsidRPr="00FA67F6">
              <w:rPr>
                <w:b/>
                <w:color w:val="FF0000"/>
              </w:rPr>
              <w:t>2</w:t>
            </w:r>
            <w:r>
              <w:rPr>
                <w:b/>
              </w:rPr>
              <w:t xml:space="preserve"> d) are mixed</w:t>
            </w:r>
          </w:p>
          <w:p w14:paraId="3AD6601B" w14:textId="1306D3C8" w:rsidR="00B24CF7" w:rsidRPr="00312306" w:rsidRDefault="00B24CF7" w:rsidP="00B24CF7">
            <w:pPr>
              <w:pStyle w:val="ISOComments"/>
              <w:spacing w:before="60" w:after="60" w:line="240" w:lineRule="auto"/>
              <w:rPr>
                <w:b/>
              </w:rPr>
            </w:pPr>
            <w:r>
              <w:t>Result of test 3.3.3.1 d) should use picture currently in 3.3.3.2 d)</w:t>
            </w:r>
          </w:p>
        </w:tc>
        <w:tc>
          <w:tcPr>
            <w:tcW w:w="4961" w:type="dxa"/>
            <w:tcBorders>
              <w:top w:val="single" w:sz="6" w:space="0" w:color="auto"/>
              <w:bottom w:val="single" w:sz="6" w:space="0" w:color="auto"/>
            </w:tcBorders>
          </w:tcPr>
          <w:p w14:paraId="4D31C8B8" w14:textId="104E5D97" w:rsidR="00B24CF7" w:rsidRDefault="00B24CF7" w:rsidP="00B24CF7">
            <w:pPr>
              <w:pStyle w:val="ISOChange"/>
              <w:spacing w:before="60" w:after="60" w:line="240" w:lineRule="auto"/>
              <w:rPr>
                <w:szCs w:val="18"/>
              </w:rPr>
            </w:pPr>
            <w:r>
              <w:rPr>
                <w:szCs w:val="18"/>
              </w:rPr>
              <w:t>Exchange pictures of tests 3.3.3.1 d) and 3.3.3.2 d)</w:t>
            </w:r>
          </w:p>
        </w:tc>
        <w:tc>
          <w:tcPr>
            <w:tcW w:w="2010" w:type="dxa"/>
            <w:tcBorders>
              <w:top w:val="single" w:sz="6" w:space="0" w:color="auto"/>
              <w:bottom w:val="single" w:sz="6" w:space="0" w:color="auto"/>
            </w:tcBorders>
          </w:tcPr>
          <w:p w14:paraId="09EE1DAE" w14:textId="77777777" w:rsidR="00B24CF7" w:rsidRDefault="00B24CF7" w:rsidP="00B24CF7">
            <w:pPr>
              <w:pStyle w:val="ISOSecretObservations"/>
              <w:spacing w:before="60" w:after="60" w:line="240" w:lineRule="auto"/>
            </w:pPr>
          </w:p>
        </w:tc>
      </w:tr>
      <w:tr w:rsidR="00B24CF7" w14:paraId="7FD130F7" w14:textId="77777777" w:rsidTr="00E057D4">
        <w:trPr>
          <w:jc w:val="center"/>
        </w:trPr>
        <w:tc>
          <w:tcPr>
            <w:tcW w:w="559" w:type="dxa"/>
            <w:tcBorders>
              <w:top w:val="single" w:sz="6" w:space="0" w:color="auto"/>
              <w:bottom w:val="single" w:sz="6" w:space="0" w:color="auto"/>
            </w:tcBorders>
          </w:tcPr>
          <w:p w14:paraId="64BBF0EC"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91678F6"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0E2B2613" w14:textId="05F4F8B5" w:rsidR="00B24CF7" w:rsidRDefault="00B24CF7" w:rsidP="00B24CF7">
            <w:pPr>
              <w:pStyle w:val="ISOClause"/>
              <w:spacing w:before="60" w:after="60" w:line="240" w:lineRule="auto"/>
            </w:pPr>
            <w:r>
              <w:t>3.3.3.2 d)</w:t>
            </w:r>
          </w:p>
        </w:tc>
        <w:tc>
          <w:tcPr>
            <w:tcW w:w="1134" w:type="dxa"/>
            <w:tcBorders>
              <w:top w:val="single" w:sz="6" w:space="0" w:color="auto"/>
              <w:bottom w:val="single" w:sz="6" w:space="0" w:color="auto"/>
            </w:tcBorders>
          </w:tcPr>
          <w:p w14:paraId="28605CED" w14:textId="77777777" w:rsidR="00B24CF7" w:rsidRDefault="00B24CF7" w:rsidP="00B24CF7">
            <w:pPr>
              <w:pStyle w:val="ISOParagraph"/>
              <w:spacing w:before="60" w:after="60" w:line="240" w:lineRule="auto"/>
            </w:pPr>
            <w:r>
              <w:t>Result</w:t>
            </w:r>
          </w:p>
        </w:tc>
        <w:tc>
          <w:tcPr>
            <w:tcW w:w="709" w:type="dxa"/>
            <w:tcBorders>
              <w:top w:val="single" w:sz="6" w:space="0" w:color="auto"/>
              <w:bottom w:val="single" w:sz="6" w:space="0" w:color="auto"/>
            </w:tcBorders>
          </w:tcPr>
          <w:p w14:paraId="13D9C884" w14:textId="77777777" w:rsidR="00B24CF7" w:rsidRDefault="00B24CF7" w:rsidP="00B24CF7">
            <w:pPr>
              <w:pStyle w:val="ISOCommType"/>
              <w:spacing w:before="60" w:after="60" w:line="240" w:lineRule="auto"/>
            </w:pPr>
            <w:r>
              <w:t>Ed</w:t>
            </w:r>
          </w:p>
        </w:tc>
        <w:tc>
          <w:tcPr>
            <w:tcW w:w="4536" w:type="dxa"/>
            <w:gridSpan w:val="2"/>
            <w:tcBorders>
              <w:top w:val="single" w:sz="6" w:space="0" w:color="auto"/>
              <w:bottom w:val="single" w:sz="6" w:space="0" w:color="auto"/>
            </w:tcBorders>
          </w:tcPr>
          <w:p w14:paraId="24EE3052" w14:textId="3E7F062A" w:rsidR="00B24CF7" w:rsidRDefault="00B24CF7" w:rsidP="00B24CF7">
            <w:pPr>
              <w:pStyle w:val="ISOComments"/>
              <w:spacing w:before="60" w:after="60"/>
              <w:rPr>
                <w:b/>
              </w:rPr>
            </w:pPr>
            <w:r>
              <w:rPr>
                <w:b/>
              </w:rPr>
              <w:t>Typo in results - Pictures for tests 3.3.3.</w:t>
            </w:r>
            <w:r w:rsidRPr="00FA67F6">
              <w:rPr>
                <w:b/>
                <w:color w:val="FF0000"/>
              </w:rPr>
              <w:t>2</w:t>
            </w:r>
            <w:r>
              <w:rPr>
                <w:b/>
              </w:rPr>
              <w:t xml:space="preserve"> d) and 3.3.3.</w:t>
            </w:r>
            <w:r w:rsidRPr="00FA67F6">
              <w:rPr>
                <w:b/>
                <w:color w:val="FF0000"/>
              </w:rPr>
              <w:t>1</w:t>
            </w:r>
            <w:r>
              <w:rPr>
                <w:b/>
              </w:rPr>
              <w:t xml:space="preserve"> d) are mixed</w:t>
            </w:r>
          </w:p>
          <w:p w14:paraId="630992FA" w14:textId="77777777" w:rsidR="00B24CF7" w:rsidRDefault="00B24CF7" w:rsidP="00B24CF7">
            <w:pPr>
              <w:pStyle w:val="ISOComments"/>
              <w:spacing w:before="60" w:after="60" w:line="240" w:lineRule="auto"/>
            </w:pPr>
            <w:r>
              <w:t>Result of test 3.3.3.2 d) should use picture currently in 3.3.3.1 d)</w:t>
            </w:r>
          </w:p>
          <w:p w14:paraId="015875F0" w14:textId="77777777" w:rsidR="00B24CF7" w:rsidRDefault="00B24CF7" w:rsidP="00B24CF7">
            <w:pPr>
              <w:pStyle w:val="ISOComments"/>
              <w:spacing w:before="60" w:after="60" w:line="240" w:lineRule="auto"/>
            </w:pPr>
          </w:p>
          <w:p w14:paraId="39B127FE" w14:textId="77777777" w:rsidR="00B24CF7" w:rsidRDefault="00B24CF7" w:rsidP="00B24CF7">
            <w:pPr>
              <w:pStyle w:val="ISOComments"/>
              <w:spacing w:before="60" w:after="60" w:line="240" w:lineRule="auto"/>
            </w:pPr>
          </w:p>
          <w:p w14:paraId="5C5810C4" w14:textId="77777777" w:rsidR="00B24CF7" w:rsidRDefault="00B24CF7" w:rsidP="00B24CF7">
            <w:pPr>
              <w:pStyle w:val="ISOComments"/>
              <w:spacing w:before="60" w:after="60" w:line="240" w:lineRule="auto"/>
            </w:pPr>
          </w:p>
          <w:p w14:paraId="39881E2C" w14:textId="77777777" w:rsidR="00B24CF7" w:rsidRDefault="00B24CF7" w:rsidP="00B24CF7">
            <w:pPr>
              <w:pStyle w:val="ISOComments"/>
              <w:spacing w:before="60" w:after="60" w:line="240" w:lineRule="auto"/>
            </w:pPr>
          </w:p>
          <w:p w14:paraId="35FA5833" w14:textId="77777777" w:rsidR="00B24CF7" w:rsidRDefault="00B24CF7" w:rsidP="00B24CF7">
            <w:pPr>
              <w:pStyle w:val="ISOComments"/>
              <w:spacing w:before="60" w:after="60" w:line="240" w:lineRule="auto"/>
            </w:pPr>
          </w:p>
          <w:p w14:paraId="60166AAD" w14:textId="77777777" w:rsidR="00B24CF7" w:rsidRDefault="00B24CF7" w:rsidP="00B24CF7">
            <w:pPr>
              <w:pStyle w:val="ISOComments"/>
              <w:spacing w:before="60" w:after="60" w:line="240" w:lineRule="auto"/>
            </w:pPr>
          </w:p>
          <w:p w14:paraId="570759FE" w14:textId="77777777" w:rsidR="00B24CF7" w:rsidRDefault="00B24CF7" w:rsidP="00B24CF7">
            <w:pPr>
              <w:pStyle w:val="ISOComments"/>
              <w:spacing w:before="60" w:after="60" w:line="240" w:lineRule="auto"/>
            </w:pPr>
          </w:p>
          <w:p w14:paraId="60C06E63" w14:textId="19F18F0D" w:rsidR="00B24CF7" w:rsidRPr="00312306"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5157B96F" w14:textId="02D9CA78" w:rsidR="00B24CF7" w:rsidRDefault="00B24CF7" w:rsidP="00B24CF7">
            <w:pPr>
              <w:pStyle w:val="ISOChange"/>
              <w:spacing w:before="60" w:after="60" w:line="240" w:lineRule="auto"/>
              <w:rPr>
                <w:szCs w:val="18"/>
              </w:rPr>
            </w:pPr>
            <w:r>
              <w:rPr>
                <w:szCs w:val="18"/>
              </w:rPr>
              <w:t>Exchange pictures of tests 3.3.3.2 d) and 3.3.3.1 d)</w:t>
            </w:r>
          </w:p>
        </w:tc>
        <w:tc>
          <w:tcPr>
            <w:tcW w:w="2010" w:type="dxa"/>
            <w:tcBorders>
              <w:top w:val="single" w:sz="6" w:space="0" w:color="auto"/>
              <w:bottom w:val="single" w:sz="6" w:space="0" w:color="auto"/>
            </w:tcBorders>
          </w:tcPr>
          <w:p w14:paraId="2D71BFA0" w14:textId="77777777" w:rsidR="00B24CF7" w:rsidRDefault="00B24CF7" w:rsidP="00B24CF7">
            <w:pPr>
              <w:pStyle w:val="ISOSecretObservations"/>
              <w:spacing w:before="60" w:after="60" w:line="240" w:lineRule="auto"/>
            </w:pPr>
          </w:p>
        </w:tc>
      </w:tr>
      <w:tr w:rsidR="00B24CF7" w14:paraId="3E02EA8F" w14:textId="77777777" w:rsidTr="00E057D4">
        <w:trPr>
          <w:jc w:val="center"/>
        </w:trPr>
        <w:tc>
          <w:tcPr>
            <w:tcW w:w="559" w:type="dxa"/>
            <w:tcBorders>
              <w:top w:val="single" w:sz="6" w:space="0" w:color="auto"/>
              <w:bottom w:val="single" w:sz="6" w:space="0" w:color="auto"/>
            </w:tcBorders>
          </w:tcPr>
          <w:p w14:paraId="3731080B"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6F0E6729"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6986F95" w14:textId="5CE087AC" w:rsidR="00B24CF7" w:rsidRDefault="00B24CF7" w:rsidP="00B24CF7">
            <w:pPr>
              <w:pStyle w:val="ISOClause"/>
              <w:spacing w:before="60" w:after="60" w:line="240" w:lineRule="auto"/>
            </w:pPr>
            <w:r>
              <w:t>3.3.3.3 a)</w:t>
            </w:r>
          </w:p>
        </w:tc>
        <w:tc>
          <w:tcPr>
            <w:tcW w:w="1134" w:type="dxa"/>
            <w:tcBorders>
              <w:top w:val="single" w:sz="6" w:space="0" w:color="auto"/>
              <w:bottom w:val="single" w:sz="6" w:space="0" w:color="auto"/>
            </w:tcBorders>
          </w:tcPr>
          <w:p w14:paraId="70FD58F4" w14:textId="26453FD4"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424A80D3" w14:textId="49AE7E08"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5A86379" w14:textId="77777777" w:rsidR="00B24CF7" w:rsidRPr="00FF44BE" w:rsidRDefault="00B24CF7" w:rsidP="00B24CF7">
            <w:pPr>
              <w:pStyle w:val="ISOComments"/>
              <w:spacing w:before="60" w:after="60" w:line="240" w:lineRule="auto"/>
              <w:rPr>
                <w:b/>
              </w:rPr>
            </w:pPr>
            <w:r w:rsidRPr="00FF44BE">
              <w:rPr>
                <w:b/>
              </w:rPr>
              <w:t>A mistake in plot</w:t>
            </w:r>
          </w:p>
          <w:p w14:paraId="3D5B35D3" w14:textId="1ECCD943" w:rsidR="00B24CF7" w:rsidRPr="00FF44BE" w:rsidRDefault="00B24CF7" w:rsidP="00B24CF7">
            <w:pPr>
              <w:pStyle w:val="ISOComments"/>
              <w:spacing w:before="60" w:after="60" w:line="240" w:lineRule="auto"/>
              <w:rPr>
                <w:b/>
              </w:rPr>
            </w:pPr>
            <w:r>
              <w:t>Picture includes</w:t>
            </w:r>
            <w:r w:rsidRPr="00FF44BE">
              <w:t xml:space="preserve"> mistakes as the Date dependent highlights are missing</w:t>
            </w:r>
          </w:p>
          <w:p w14:paraId="3F3D05FB" w14:textId="5E241F85" w:rsidR="00B24CF7" w:rsidRPr="00312306" w:rsidRDefault="00B24CF7" w:rsidP="00B24CF7">
            <w:pPr>
              <w:pStyle w:val="ISOComments"/>
              <w:spacing w:before="60" w:after="60" w:line="240" w:lineRule="auto"/>
              <w:rPr>
                <w:b/>
              </w:rPr>
            </w:pPr>
            <w:r w:rsidRPr="00FF44BE">
              <w:rPr>
                <w:b/>
                <w:noProof/>
                <w:lang w:eastAsia="en-GB"/>
              </w:rPr>
              <w:drawing>
                <wp:inline distT="0" distB="0" distL="0" distR="0" wp14:anchorId="364A9A7F" wp14:editId="783D2E3F">
                  <wp:extent cx="2752090" cy="127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52090" cy="1276985"/>
                          </a:xfrm>
                          <a:prstGeom prst="rect">
                            <a:avLst/>
                          </a:prstGeom>
                          <a:noFill/>
                          <a:ln>
                            <a:noFill/>
                          </a:ln>
                        </pic:spPr>
                      </pic:pic>
                    </a:graphicData>
                  </a:graphic>
                </wp:inline>
              </w:drawing>
            </w:r>
          </w:p>
        </w:tc>
        <w:tc>
          <w:tcPr>
            <w:tcW w:w="4961" w:type="dxa"/>
            <w:tcBorders>
              <w:top w:val="single" w:sz="6" w:space="0" w:color="auto"/>
              <w:bottom w:val="single" w:sz="6" w:space="0" w:color="auto"/>
            </w:tcBorders>
          </w:tcPr>
          <w:p w14:paraId="0487592E" w14:textId="596662CE"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2A1C52CC" w14:textId="455DFE19" w:rsidR="00B24CF7" w:rsidRDefault="00B24CF7" w:rsidP="00B24CF7">
            <w:pPr>
              <w:pStyle w:val="ISOChange"/>
              <w:spacing w:before="60" w:after="60" w:line="240" w:lineRule="auto"/>
              <w:rPr>
                <w:szCs w:val="18"/>
              </w:rPr>
            </w:pPr>
            <w:r>
              <w:rPr>
                <w:szCs w:val="18"/>
              </w:rPr>
              <w:t>3.3.3.3</w:t>
            </w:r>
            <w:r w:rsidR="00F4699F">
              <w:rPr>
                <w:szCs w:val="18"/>
              </w:rPr>
              <w:t xml:space="preserve">a </w:t>
            </w:r>
            <w:r>
              <w:rPr>
                <w:szCs w:val="18"/>
              </w:rPr>
              <w:t>picture 1.PNG</w:t>
            </w:r>
          </w:p>
          <w:p w14:paraId="1BA13846" w14:textId="77777777" w:rsidR="00B24CF7" w:rsidRDefault="00B24CF7" w:rsidP="00B24CF7">
            <w:pPr>
              <w:pStyle w:val="ISOChange"/>
              <w:spacing w:before="60" w:after="60" w:line="240" w:lineRule="auto"/>
              <w:rPr>
                <w:szCs w:val="18"/>
              </w:rPr>
            </w:pPr>
          </w:p>
          <w:p w14:paraId="231B342B" w14:textId="3F033EE4" w:rsidR="00B24CF7" w:rsidRDefault="00B24CF7" w:rsidP="00B24CF7">
            <w:pPr>
              <w:pStyle w:val="ISOChange"/>
              <w:spacing w:before="60" w:after="60" w:line="240" w:lineRule="auto"/>
              <w:rPr>
                <w:szCs w:val="18"/>
              </w:rPr>
            </w:pPr>
            <w:r w:rsidRPr="00133880">
              <w:rPr>
                <w:noProof/>
                <w:szCs w:val="18"/>
                <w:lang w:eastAsia="en-GB"/>
              </w:rPr>
              <w:drawing>
                <wp:inline distT="0" distB="0" distL="0" distR="0" wp14:anchorId="7A21C84B" wp14:editId="3D3E4969">
                  <wp:extent cx="2717249" cy="1265469"/>
                  <wp:effectExtent l="0" t="0" r="6985" b="0"/>
                  <wp:docPr id="35" name="Picture 35" descr="C:\msdokut\STANDARDIT\IHO\S64\Work 2015\S-64 findings by FFOY Aug2015\New picture originals\3.3.3.3a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msdokut\STANDARDIT\IHO\S64\Work 2015\S-64 findings by FFOY Aug2015\New picture originals\3.3.3.3a picture 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6971" cy="1274654"/>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65AD221F" w14:textId="77777777" w:rsidR="00B24CF7" w:rsidRDefault="00B24CF7" w:rsidP="00B24CF7">
            <w:pPr>
              <w:pStyle w:val="ISOSecretObservations"/>
              <w:spacing w:before="60" w:after="60" w:line="240" w:lineRule="auto"/>
            </w:pPr>
          </w:p>
        </w:tc>
      </w:tr>
      <w:tr w:rsidR="00B24CF7" w14:paraId="4214A23D" w14:textId="77777777" w:rsidTr="00E057D4">
        <w:trPr>
          <w:jc w:val="center"/>
        </w:trPr>
        <w:tc>
          <w:tcPr>
            <w:tcW w:w="559" w:type="dxa"/>
            <w:tcBorders>
              <w:top w:val="single" w:sz="6" w:space="0" w:color="auto"/>
              <w:bottom w:val="single" w:sz="6" w:space="0" w:color="auto"/>
            </w:tcBorders>
          </w:tcPr>
          <w:p w14:paraId="1459F7CC"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A840B4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6B259AC" w14:textId="16621F03" w:rsidR="00B24CF7" w:rsidRDefault="00B24CF7" w:rsidP="00B24CF7">
            <w:pPr>
              <w:pStyle w:val="ISOClause"/>
              <w:spacing w:before="60" w:after="60" w:line="240" w:lineRule="auto"/>
            </w:pPr>
            <w:r>
              <w:t>3.3.3.3 b)</w:t>
            </w:r>
          </w:p>
        </w:tc>
        <w:tc>
          <w:tcPr>
            <w:tcW w:w="1134" w:type="dxa"/>
            <w:tcBorders>
              <w:top w:val="single" w:sz="6" w:space="0" w:color="auto"/>
              <w:bottom w:val="single" w:sz="6" w:space="0" w:color="auto"/>
            </w:tcBorders>
          </w:tcPr>
          <w:p w14:paraId="5326E703"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16793B87"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3ED70ED" w14:textId="77777777" w:rsidR="00B24CF7" w:rsidRPr="00FF44BE" w:rsidRDefault="00B24CF7" w:rsidP="00B24CF7">
            <w:pPr>
              <w:pStyle w:val="ISOComments"/>
              <w:spacing w:before="60" w:after="60" w:line="240" w:lineRule="auto"/>
              <w:rPr>
                <w:b/>
              </w:rPr>
            </w:pPr>
            <w:r w:rsidRPr="00FF44BE">
              <w:rPr>
                <w:b/>
              </w:rPr>
              <w:t>A mistake in plot</w:t>
            </w:r>
          </w:p>
          <w:p w14:paraId="0712077F" w14:textId="77777777" w:rsidR="00B24CF7" w:rsidRPr="00FF44BE" w:rsidRDefault="00B24CF7" w:rsidP="00B24CF7">
            <w:pPr>
              <w:pStyle w:val="ISOComments"/>
              <w:spacing w:before="60" w:after="60" w:line="240" w:lineRule="auto"/>
              <w:rPr>
                <w:b/>
              </w:rPr>
            </w:pPr>
            <w:r>
              <w:t>Picture includes</w:t>
            </w:r>
            <w:r w:rsidRPr="00FF44BE">
              <w:t xml:space="preserve"> mistakes as the Date dependent highlights are missing</w:t>
            </w:r>
          </w:p>
          <w:p w14:paraId="79843F64" w14:textId="77777777" w:rsidR="00B24CF7" w:rsidRDefault="00B24CF7" w:rsidP="00B24CF7">
            <w:pPr>
              <w:pStyle w:val="ISOComments"/>
              <w:spacing w:before="60" w:after="60" w:line="240" w:lineRule="auto"/>
              <w:rPr>
                <w:b/>
              </w:rPr>
            </w:pPr>
            <w:r w:rsidRPr="00FF44BE">
              <w:rPr>
                <w:b/>
                <w:noProof/>
                <w:lang w:eastAsia="en-GB"/>
              </w:rPr>
              <w:drawing>
                <wp:inline distT="0" distB="0" distL="0" distR="0" wp14:anchorId="74B96CE0" wp14:editId="30ADEF58">
                  <wp:extent cx="2743200" cy="12471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247140"/>
                          </a:xfrm>
                          <a:prstGeom prst="rect">
                            <a:avLst/>
                          </a:prstGeom>
                          <a:noFill/>
                          <a:ln>
                            <a:noFill/>
                          </a:ln>
                        </pic:spPr>
                      </pic:pic>
                    </a:graphicData>
                  </a:graphic>
                </wp:inline>
              </w:drawing>
            </w:r>
          </w:p>
          <w:p w14:paraId="6180CFB8" w14:textId="77777777" w:rsidR="00B24CF7" w:rsidRDefault="00B24CF7" w:rsidP="00B24CF7">
            <w:pPr>
              <w:pStyle w:val="ISOComments"/>
              <w:spacing w:before="60" w:after="60" w:line="240" w:lineRule="auto"/>
              <w:rPr>
                <w:b/>
              </w:rPr>
            </w:pPr>
          </w:p>
          <w:p w14:paraId="25ADB15E" w14:textId="77777777" w:rsidR="00B24CF7" w:rsidRDefault="00B24CF7" w:rsidP="00B24CF7">
            <w:pPr>
              <w:pStyle w:val="ISOComments"/>
              <w:spacing w:before="60" w:after="60" w:line="240" w:lineRule="auto"/>
              <w:rPr>
                <w:b/>
              </w:rPr>
            </w:pPr>
          </w:p>
          <w:p w14:paraId="137A2FBA" w14:textId="77777777" w:rsidR="00B24CF7" w:rsidRDefault="00B24CF7" w:rsidP="00B24CF7">
            <w:pPr>
              <w:pStyle w:val="ISOComments"/>
              <w:spacing w:before="60" w:after="60" w:line="240" w:lineRule="auto"/>
              <w:rPr>
                <w:b/>
              </w:rPr>
            </w:pPr>
          </w:p>
          <w:p w14:paraId="5185BE79" w14:textId="77777777" w:rsidR="00B24CF7" w:rsidRDefault="00B24CF7" w:rsidP="00B24CF7">
            <w:pPr>
              <w:pStyle w:val="ISOComments"/>
              <w:spacing w:before="60" w:after="60" w:line="240" w:lineRule="auto"/>
              <w:rPr>
                <w:b/>
              </w:rPr>
            </w:pPr>
          </w:p>
          <w:p w14:paraId="12E901E0" w14:textId="77777777" w:rsidR="00B24CF7" w:rsidRDefault="00B24CF7" w:rsidP="00B24CF7">
            <w:pPr>
              <w:pStyle w:val="ISOComments"/>
              <w:spacing w:before="60" w:after="60" w:line="240" w:lineRule="auto"/>
              <w:rPr>
                <w:b/>
              </w:rPr>
            </w:pPr>
          </w:p>
          <w:p w14:paraId="59B64CFB" w14:textId="1BC3C43C" w:rsidR="00B24CF7" w:rsidRPr="00312306"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41B41BB7" w14:textId="5D5A856A"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19931584" w14:textId="04F4F7C4" w:rsidR="00B24CF7" w:rsidRDefault="00B24CF7" w:rsidP="00B24CF7">
            <w:pPr>
              <w:pStyle w:val="ISOChange"/>
              <w:spacing w:before="60" w:after="60" w:line="240" w:lineRule="auto"/>
              <w:rPr>
                <w:szCs w:val="18"/>
              </w:rPr>
            </w:pPr>
            <w:r>
              <w:rPr>
                <w:szCs w:val="18"/>
              </w:rPr>
              <w:t>3.3.3.3</w:t>
            </w:r>
            <w:r w:rsidR="00F4699F">
              <w:rPr>
                <w:szCs w:val="18"/>
              </w:rPr>
              <w:t>b</w:t>
            </w:r>
            <w:r>
              <w:rPr>
                <w:szCs w:val="18"/>
              </w:rPr>
              <w:t xml:space="preserve"> picture 1.PNG</w:t>
            </w:r>
          </w:p>
          <w:p w14:paraId="3AAD30A9" w14:textId="77777777" w:rsidR="00B24CF7" w:rsidRDefault="00B24CF7" w:rsidP="00B24CF7">
            <w:pPr>
              <w:pStyle w:val="ISOChange"/>
              <w:spacing w:before="60" w:after="60" w:line="240" w:lineRule="auto"/>
              <w:rPr>
                <w:szCs w:val="18"/>
              </w:rPr>
            </w:pPr>
          </w:p>
          <w:p w14:paraId="35980FDA" w14:textId="1E648DD1" w:rsidR="00B24CF7" w:rsidRDefault="00B24CF7" w:rsidP="00B24CF7">
            <w:pPr>
              <w:pStyle w:val="ISOChange"/>
              <w:spacing w:before="60" w:after="60" w:line="240" w:lineRule="auto"/>
              <w:rPr>
                <w:szCs w:val="18"/>
              </w:rPr>
            </w:pPr>
            <w:r w:rsidRPr="00133880">
              <w:rPr>
                <w:noProof/>
                <w:szCs w:val="18"/>
                <w:lang w:eastAsia="en-GB"/>
              </w:rPr>
              <w:drawing>
                <wp:inline distT="0" distB="0" distL="0" distR="0" wp14:anchorId="407BEC22" wp14:editId="001C3379">
                  <wp:extent cx="2717165" cy="1246057"/>
                  <wp:effectExtent l="0" t="0" r="6985" b="0"/>
                  <wp:docPr id="36" name="Picture 36" descr="C:\msdokut\STANDARDIT\IHO\S64\Work 2015\S-64 findings by FFOY Aug2015\New picture originals\3.3.3.3b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msdokut\STANDARDIT\IHO\S64\Work 2015\S-64 findings by FFOY Aug2015\New picture originals\3.3.3.3b picture 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6939" cy="1259711"/>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25A4E5E7" w14:textId="77777777" w:rsidR="00B24CF7" w:rsidRDefault="00B24CF7" w:rsidP="00B24CF7">
            <w:pPr>
              <w:pStyle w:val="ISOSecretObservations"/>
              <w:spacing w:before="60" w:after="60" w:line="240" w:lineRule="auto"/>
            </w:pPr>
          </w:p>
        </w:tc>
      </w:tr>
      <w:tr w:rsidR="00B24CF7" w14:paraId="297DF17A" w14:textId="77777777" w:rsidTr="00E057D4">
        <w:trPr>
          <w:jc w:val="center"/>
        </w:trPr>
        <w:tc>
          <w:tcPr>
            <w:tcW w:w="559" w:type="dxa"/>
            <w:tcBorders>
              <w:top w:val="single" w:sz="6" w:space="0" w:color="auto"/>
              <w:bottom w:val="single" w:sz="6" w:space="0" w:color="auto"/>
            </w:tcBorders>
          </w:tcPr>
          <w:p w14:paraId="3E755EA7"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37BCFFC4"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8ACC689" w14:textId="59CA9F00" w:rsidR="00B24CF7" w:rsidRDefault="00B24CF7" w:rsidP="00B24CF7">
            <w:pPr>
              <w:pStyle w:val="ISOClause"/>
              <w:spacing w:before="60" w:after="60" w:line="240" w:lineRule="auto"/>
            </w:pPr>
            <w:r>
              <w:t>3.3.3.3 c)</w:t>
            </w:r>
          </w:p>
        </w:tc>
        <w:tc>
          <w:tcPr>
            <w:tcW w:w="1134" w:type="dxa"/>
            <w:tcBorders>
              <w:top w:val="single" w:sz="6" w:space="0" w:color="auto"/>
              <w:bottom w:val="single" w:sz="6" w:space="0" w:color="auto"/>
            </w:tcBorders>
          </w:tcPr>
          <w:p w14:paraId="474968C9"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6645B9E3"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BF935A0" w14:textId="77777777" w:rsidR="00B24CF7" w:rsidRPr="00FF44BE" w:rsidRDefault="00B24CF7" w:rsidP="00B24CF7">
            <w:pPr>
              <w:pStyle w:val="ISOComments"/>
              <w:spacing w:before="60" w:after="60" w:line="240" w:lineRule="auto"/>
              <w:rPr>
                <w:b/>
              </w:rPr>
            </w:pPr>
            <w:r w:rsidRPr="00FF44BE">
              <w:rPr>
                <w:b/>
              </w:rPr>
              <w:t>A mistake in plot</w:t>
            </w:r>
          </w:p>
          <w:p w14:paraId="428AEDC7" w14:textId="77777777" w:rsidR="00B24CF7" w:rsidRPr="00FF44BE" w:rsidRDefault="00B24CF7" w:rsidP="00B24CF7">
            <w:pPr>
              <w:pStyle w:val="ISOComments"/>
              <w:spacing w:before="60" w:after="60" w:line="240" w:lineRule="auto"/>
              <w:rPr>
                <w:b/>
              </w:rPr>
            </w:pPr>
            <w:r>
              <w:t>Picture includes</w:t>
            </w:r>
            <w:r w:rsidRPr="00FF44BE">
              <w:t xml:space="preserve"> mistakes as the Date dependent highlights are missing</w:t>
            </w:r>
          </w:p>
          <w:p w14:paraId="66D0BD0A" w14:textId="5C19D2AD" w:rsidR="00B24CF7" w:rsidRPr="00312306" w:rsidRDefault="00B24CF7" w:rsidP="00B24CF7">
            <w:pPr>
              <w:pStyle w:val="ISOComments"/>
              <w:spacing w:before="60" w:after="60" w:line="240" w:lineRule="auto"/>
              <w:rPr>
                <w:b/>
              </w:rPr>
            </w:pPr>
            <w:r w:rsidRPr="00FF44BE">
              <w:rPr>
                <w:b/>
                <w:noProof/>
                <w:lang w:eastAsia="en-GB"/>
              </w:rPr>
              <w:drawing>
                <wp:inline distT="0" distB="0" distL="0" distR="0" wp14:anchorId="4802FEBD" wp14:editId="222E0F9E">
                  <wp:extent cx="2752090" cy="1285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2090" cy="1285240"/>
                          </a:xfrm>
                          <a:prstGeom prst="rect">
                            <a:avLst/>
                          </a:prstGeom>
                          <a:noFill/>
                          <a:ln>
                            <a:noFill/>
                          </a:ln>
                        </pic:spPr>
                      </pic:pic>
                    </a:graphicData>
                  </a:graphic>
                </wp:inline>
              </w:drawing>
            </w:r>
          </w:p>
        </w:tc>
        <w:tc>
          <w:tcPr>
            <w:tcW w:w="4961" w:type="dxa"/>
            <w:tcBorders>
              <w:top w:val="single" w:sz="6" w:space="0" w:color="auto"/>
              <w:bottom w:val="single" w:sz="6" w:space="0" w:color="auto"/>
            </w:tcBorders>
          </w:tcPr>
          <w:p w14:paraId="70F108FD" w14:textId="161185D9"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54EF4893" w14:textId="0ACDFCEC" w:rsidR="00B24CF7" w:rsidRDefault="00F4699F" w:rsidP="00B24CF7">
            <w:pPr>
              <w:pStyle w:val="ISOChange"/>
              <w:spacing w:before="60" w:after="60" w:line="240" w:lineRule="auto"/>
              <w:rPr>
                <w:szCs w:val="18"/>
              </w:rPr>
            </w:pPr>
            <w:r>
              <w:rPr>
                <w:szCs w:val="18"/>
              </w:rPr>
              <w:t>3.3.3.3c</w:t>
            </w:r>
            <w:r w:rsidR="00B24CF7">
              <w:rPr>
                <w:szCs w:val="18"/>
              </w:rPr>
              <w:t xml:space="preserve"> picture 1.PNG</w:t>
            </w:r>
          </w:p>
          <w:p w14:paraId="7AC02244" w14:textId="77777777" w:rsidR="00B24CF7" w:rsidRDefault="00B24CF7" w:rsidP="00B24CF7">
            <w:pPr>
              <w:pStyle w:val="ISOChange"/>
              <w:spacing w:before="60" w:after="60" w:line="240" w:lineRule="auto"/>
              <w:rPr>
                <w:szCs w:val="18"/>
              </w:rPr>
            </w:pPr>
          </w:p>
          <w:p w14:paraId="69F2C260" w14:textId="504A497B" w:rsidR="00B24CF7" w:rsidRDefault="00B24CF7" w:rsidP="00B24CF7">
            <w:pPr>
              <w:pStyle w:val="ISOChange"/>
              <w:spacing w:before="60" w:after="60" w:line="240" w:lineRule="auto"/>
              <w:rPr>
                <w:szCs w:val="18"/>
              </w:rPr>
            </w:pPr>
            <w:r w:rsidRPr="00133880">
              <w:rPr>
                <w:noProof/>
                <w:szCs w:val="18"/>
                <w:lang w:eastAsia="en-GB"/>
              </w:rPr>
              <w:drawing>
                <wp:inline distT="0" distB="0" distL="0" distR="0" wp14:anchorId="50A8F0A4" wp14:editId="4DB7D520">
                  <wp:extent cx="2656972" cy="1247918"/>
                  <wp:effectExtent l="0" t="0" r="0" b="9525"/>
                  <wp:docPr id="37" name="Picture 37" descr="C:\msdokut\STANDARDIT\IHO\S64\Work 2015\S-64 findings by FFOY Aug2015\New picture originals\3.3.3.3c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msdokut\STANDARDIT\IHO\S64\Work 2015\S-64 findings by FFOY Aug2015\New picture originals\3.3.3.3c picture 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2207" cy="1259770"/>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2117CF71" w14:textId="77777777" w:rsidR="00B24CF7" w:rsidRDefault="00B24CF7" w:rsidP="00B24CF7">
            <w:pPr>
              <w:pStyle w:val="ISOSecretObservations"/>
              <w:spacing w:before="60" w:after="60" w:line="240" w:lineRule="auto"/>
            </w:pPr>
          </w:p>
        </w:tc>
      </w:tr>
      <w:tr w:rsidR="00B24CF7" w14:paraId="6CFE0C7E" w14:textId="77777777" w:rsidTr="00E057D4">
        <w:trPr>
          <w:jc w:val="center"/>
        </w:trPr>
        <w:tc>
          <w:tcPr>
            <w:tcW w:w="559" w:type="dxa"/>
            <w:tcBorders>
              <w:top w:val="single" w:sz="6" w:space="0" w:color="auto"/>
              <w:bottom w:val="single" w:sz="6" w:space="0" w:color="auto"/>
            </w:tcBorders>
          </w:tcPr>
          <w:p w14:paraId="138333B6"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B63846A"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23DBB24C" w14:textId="7FCF440C" w:rsidR="00B24CF7" w:rsidRDefault="00B24CF7" w:rsidP="00B24CF7">
            <w:pPr>
              <w:pStyle w:val="ISOClause"/>
              <w:spacing w:before="60" w:after="60" w:line="240" w:lineRule="auto"/>
            </w:pPr>
            <w:r>
              <w:t>3.3.3.3 d)</w:t>
            </w:r>
          </w:p>
        </w:tc>
        <w:tc>
          <w:tcPr>
            <w:tcW w:w="1134" w:type="dxa"/>
            <w:tcBorders>
              <w:top w:val="single" w:sz="6" w:space="0" w:color="auto"/>
              <w:bottom w:val="single" w:sz="6" w:space="0" w:color="auto"/>
            </w:tcBorders>
          </w:tcPr>
          <w:p w14:paraId="3E53D4A4"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311178E9"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06585A9D" w14:textId="77777777" w:rsidR="00B24CF7" w:rsidRPr="00FF44BE" w:rsidRDefault="00B24CF7" w:rsidP="00B24CF7">
            <w:pPr>
              <w:pStyle w:val="ISOComments"/>
              <w:spacing w:before="60" w:after="60" w:line="240" w:lineRule="auto"/>
              <w:rPr>
                <w:b/>
              </w:rPr>
            </w:pPr>
            <w:r w:rsidRPr="00FF44BE">
              <w:rPr>
                <w:b/>
              </w:rPr>
              <w:t>A mistake in plot</w:t>
            </w:r>
          </w:p>
          <w:p w14:paraId="0698F5F5" w14:textId="77777777" w:rsidR="00B24CF7" w:rsidRPr="00FF44BE" w:rsidRDefault="00B24CF7" w:rsidP="00B24CF7">
            <w:pPr>
              <w:pStyle w:val="ISOComments"/>
              <w:spacing w:before="60" w:after="60" w:line="240" w:lineRule="auto"/>
              <w:rPr>
                <w:b/>
              </w:rPr>
            </w:pPr>
            <w:r>
              <w:t>Picture includes</w:t>
            </w:r>
            <w:r w:rsidRPr="00FF44BE">
              <w:t xml:space="preserve"> mistakes as the Date dependent highlights are missing</w:t>
            </w:r>
          </w:p>
          <w:p w14:paraId="0FF9A0A8" w14:textId="77777777" w:rsidR="00B24CF7" w:rsidRDefault="00B24CF7" w:rsidP="00B24CF7">
            <w:pPr>
              <w:pStyle w:val="ISOComments"/>
              <w:spacing w:before="60" w:after="60" w:line="240" w:lineRule="auto"/>
              <w:rPr>
                <w:b/>
              </w:rPr>
            </w:pPr>
            <w:r w:rsidRPr="00FF44BE">
              <w:rPr>
                <w:b/>
                <w:noProof/>
                <w:lang w:eastAsia="en-GB"/>
              </w:rPr>
              <w:drawing>
                <wp:inline distT="0" distB="0" distL="0" distR="0" wp14:anchorId="0816DD60" wp14:editId="0CFED0CF">
                  <wp:extent cx="2752090" cy="127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52090" cy="1276985"/>
                          </a:xfrm>
                          <a:prstGeom prst="rect">
                            <a:avLst/>
                          </a:prstGeom>
                          <a:noFill/>
                          <a:ln>
                            <a:noFill/>
                          </a:ln>
                        </pic:spPr>
                      </pic:pic>
                    </a:graphicData>
                  </a:graphic>
                </wp:inline>
              </w:drawing>
            </w:r>
          </w:p>
          <w:p w14:paraId="7694FBEF" w14:textId="77777777" w:rsidR="00B24CF7" w:rsidRDefault="00B24CF7" w:rsidP="00B24CF7">
            <w:pPr>
              <w:pStyle w:val="ISOComments"/>
              <w:spacing w:before="60" w:after="60" w:line="240" w:lineRule="auto"/>
              <w:rPr>
                <w:b/>
              </w:rPr>
            </w:pPr>
          </w:p>
          <w:p w14:paraId="4C91F4C9" w14:textId="77777777" w:rsidR="00B24CF7" w:rsidRDefault="00B24CF7" w:rsidP="00B24CF7">
            <w:pPr>
              <w:pStyle w:val="ISOComments"/>
              <w:spacing w:before="60" w:after="60" w:line="240" w:lineRule="auto"/>
              <w:rPr>
                <w:b/>
              </w:rPr>
            </w:pPr>
          </w:p>
          <w:p w14:paraId="1668B1B1" w14:textId="77777777" w:rsidR="00B24CF7" w:rsidRDefault="00B24CF7" w:rsidP="00B24CF7">
            <w:pPr>
              <w:pStyle w:val="ISOComments"/>
              <w:spacing w:before="60" w:after="60" w:line="240" w:lineRule="auto"/>
              <w:rPr>
                <w:b/>
              </w:rPr>
            </w:pPr>
          </w:p>
          <w:p w14:paraId="497591A4" w14:textId="77777777" w:rsidR="00B24CF7" w:rsidRDefault="00B24CF7" w:rsidP="00B24CF7">
            <w:pPr>
              <w:pStyle w:val="ISOComments"/>
              <w:spacing w:before="60" w:after="60" w:line="240" w:lineRule="auto"/>
              <w:rPr>
                <w:b/>
              </w:rPr>
            </w:pPr>
          </w:p>
          <w:p w14:paraId="3E611F37" w14:textId="77777777" w:rsidR="00B24CF7" w:rsidRDefault="00B24CF7" w:rsidP="00B24CF7">
            <w:pPr>
              <w:pStyle w:val="ISOComments"/>
              <w:spacing w:before="60" w:after="60" w:line="240" w:lineRule="auto"/>
              <w:rPr>
                <w:b/>
              </w:rPr>
            </w:pPr>
          </w:p>
          <w:p w14:paraId="35205EF8" w14:textId="269D4754" w:rsidR="00B24CF7" w:rsidRPr="00312306"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35E814F4" w14:textId="3140D0EC"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2077FE73" w14:textId="3906E2FC" w:rsidR="00B24CF7" w:rsidRDefault="00F4699F" w:rsidP="00B24CF7">
            <w:pPr>
              <w:pStyle w:val="ISOChange"/>
              <w:spacing w:before="60" w:after="60" w:line="240" w:lineRule="auto"/>
              <w:rPr>
                <w:szCs w:val="18"/>
              </w:rPr>
            </w:pPr>
            <w:r>
              <w:rPr>
                <w:szCs w:val="18"/>
              </w:rPr>
              <w:t>3.3.3.3d</w:t>
            </w:r>
            <w:r w:rsidR="00B24CF7">
              <w:rPr>
                <w:szCs w:val="18"/>
              </w:rPr>
              <w:t xml:space="preserve"> picture 1.PNG</w:t>
            </w:r>
          </w:p>
          <w:p w14:paraId="366942BE" w14:textId="77777777" w:rsidR="00B24CF7" w:rsidRDefault="00B24CF7" w:rsidP="00B24CF7">
            <w:pPr>
              <w:pStyle w:val="ISOChange"/>
              <w:spacing w:before="60" w:after="60" w:line="240" w:lineRule="auto"/>
              <w:rPr>
                <w:szCs w:val="18"/>
              </w:rPr>
            </w:pPr>
          </w:p>
          <w:p w14:paraId="2378ABB6" w14:textId="6A5F816A" w:rsidR="00B24CF7" w:rsidRDefault="00B24CF7" w:rsidP="00B24CF7">
            <w:pPr>
              <w:pStyle w:val="ISOChange"/>
              <w:spacing w:before="60" w:after="60" w:line="240" w:lineRule="auto"/>
              <w:rPr>
                <w:szCs w:val="18"/>
              </w:rPr>
            </w:pPr>
            <w:r w:rsidRPr="00133880">
              <w:rPr>
                <w:noProof/>
                <w:szCs w:val="18"/>
                <w:lang w:eastAsia="en-GB"/>
              </w:rPr>
              <w:drawing>
                <wp:inline distT="0" distB="0" distL="0" distR="0" wp14:anchorId="6A603E0D" wp14:editId="6402BDF4">
                  <wp:extent cx="2700260" cy="1265747"/>
                  <wp:effectExtent l="0" t="0" r="5080" b="0"/>
                  <wp:docPr id="38" name="Picture 38" descr="C:\msdokut\STANDARDIT\IHO\S64\Work 2015\S-64 findings by FFOY Aug2015\New picture originals\3.3.3.3d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msdokut\STANDARDIT\IHO\S64\Work 2015\S-64 findings by FFOY Aug2015\New picture originals\3.3.3.3d picture 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5687" cy="1277666"/>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67601B23" w14:textId="77777777" w:rsidR="00B24CF7" w:rsidRDefault="00B24CF7" w:rsidP="00B24CF7">
            <w:pPr>
              <w:pStyle w:val="ISOSecretObservations"/>
              <w:spacing w:before="60" w:after="60" w:line="240" w:lineRule="auto"/>
            </w:pPr>
          </w:p>
        </w:tc>
      </w:tr>
      <w:tr w:rsidR="00B24CF7" w14:paraId="6C12D05B" w14:textId="77777777" w:rsidTr="00415937">
        <w:trPr>
          <w:jc w:val="center"/>
        </w:trPr>
        <w:tc>
          <w:tcPr>
            <w:tcW w:w="559" w:type="dxa"/>
            <w:tcBorders>
              <w:top w:val="single" w:sz="6" w:space="0" w:color="auto"/>
              <w:bottom w:val="single" w:sz="6" w:space="0" w:color="auto"/>
            </w:tcBorders>
          </w:tcPr>
          <w:p w14:paraId="645BD40B" w14:textId="5E3444AD"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31E2A238"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5E761602" w14:textId="700A1FE3" w:rsidR="00B24CF7" w:rsidRDefault="00B24CF7" w:rsidP="00B24CF7">
            <w:pPr>
              <w:pStyle w:val="ISOClause"/>
              <w:spacing w:before="60" w:after="60" w:line="240" w:lineRule="auto"/>
            </w:pPr>
            <w:r>
              <w:t>3.3.4 c)</w:t>
            </w:r>
          </w:p>
        </w:tc>
        <w:tc>
          <w:tcPr>
            <w:tcW w:w="1134" w:type="dxa"/>
            <w:tcBorders>
              <w:top w:val="single" w:sz="6" w:space="0" w:color="auto"/>
              <w:bottom w:val="single" w:sz="6" w:space="0" w:color="auto"/>
            </w:tcBorders>
          </w:tcPr>
          <w:p w14:paraId="7337387E" w14:textId="518899EC"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287F3DF3" w14:textId="0085C1B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E335EE7" w14:textId="1ED6DB9E" w:rsidR="00B24CF7" w:rsidRPr="00312306" w:rsidRDefault="00B24CF7" w:rsidP="00B24CF7">
            <w:pPr>
              <w:pStyle w:val="ISOComments"/>
              <w:spacing w:before="60" w:after="60" w:line="240" w:lineRule="auto"/>
              <w:rPr>
                <w:b/>
              </w:rPr>
            </w:pPr>
            <w:r>
              <w:rPr>
                <w:b/>
              </w:rPr>
              <w:t>Two</w:t>
            </w:r>
            <w:r w:rsidRPr="00312306">
              <w:rPr>
                <w:b/>
              </w:rPr>
              <w:t xml:space="preserve"> wreck symbols missing in plots</w:t>
            </w:r>
          </w:p>
          <w:p w14:paraId="475EB75B" w14:textId="41DA26EE" w:rsidR="00B24CF7" w:rsidRDefault="00B24CF7" w:rsidP="00B24CF7">
            <w:pPr>
              <w:pStyle w:val="ISOComments"/>
              <w:spacing w:before="60" w:after="60" w:line="240" w:lineRule="auto"/>
            </w:pPr>
            <w:r>
              <w:t>Two Wreck symbols are missing from the pictures, see below as example 1</w:t>
            </w:r>
            <w:r w:rsidRPr="007A61D3">
              <w:rPr>
                <w:vertAlign w:val="superscript"/>
              </w:rPr>
              <w:t>st</w:t>
            </w:r>
            <w:r>
              <w:t xml:space="preserve"> picture of 3.3.4 c)</w:t>
            </w:r>
          </w:p>
          <w:p w14:paraId="347856A4" w14:textId="516660DD" w:rsidR="00B24CF7" w:rsidRDefault="00B24CF7" w:rsidP="00B24CF7">
            <w:pPr>
              <w:pStyle w:val="ISOComments"/>
              <w:spacing w:before="60" w:after="60" w:line="240" w:lineRule="auto"/>
            </w:pPr>
            <w:r>
              <w:object w:dxaOrig="6602" w:dyaOrig="6072" w14:anchorId="53941E1B">
                <v:shape id="_x0000_i1041" type="#_x0000_t75" style="width:216.85pt;height:200.1pt" o:ole="">
                  <v:imagedata r:id="rId67" o:title=""/>
                </v:shape>
                <o:OLEObject Type="Embed" ProgID="PBrush" ShapeID="_x0000_i1041" DrawAspect="Content" ObjectID="_1514808194" r:id="rId68"/>
              </w:object>
            </w:r>
          </w:p>
        </w:tc>
        <w:tc>
          <w:tcPr>
            <w:tcW w:w="4961" w:type="dxa"/>
            <w:tcBorders>
              <w:top w:val="single" w:sz="6" w:space="0" w:color="auto"/>
              <w:bottom w:val="single" w:sz="6" w:space="0" w:color="auto"/>
            </w:tcBorders>
          </w:tcPr>
          <w:p w14:paraId="1980597F" w14:textId="558F8EC0" w:rsidR="00B24CF7" w:rsidRDefault="00B24CF7" w:rsidP="00B24CF7">
            <w:pPr>
              <w:pStyle w:val="ISOChange"/>
              <w:spacing w:before="60" w:after="60" w:line="240" w:lineRule="auto"/>
              <w:rPr>
                <w:szCs w:val="18"/>
              </w:rPr>
            </w:pPr>
            <w:r>
              <w:rPr>
                <w:szCs w:val="18"/>
              </w:rPr>
              <w:t xml:space="preserve">Replace the pictures by using the attached </w:t>
            </w:r>
            <w:proofErr w:type="spellStart"/>
            <w:r>
              <w:rPr>
                <w:szCs w:val="18"/>
              </w:rPr>
              <w:t>png</w:t>
            </w:r>
            <w:proofErr w:type="spellEnd"/>
            <w:r>
              <w:rPr>
                <w:szCs w:val="18"/>
              </w:rPr>
              <w:t>-files</w:t>
            </w:r>
          </w:p>
          <w:p w14:paraId="6BF61DB9" w14:textId="7934EF77" w:rsidR="00B24CF7" w:rsidRDefault="00B24CF7" w:rsidP="00B24CF7">
            <w:pPr>
              <w:pStyle w:val="ISOChange"/>
              <w:spacing w:before="60" w:after="60" w:line="240" w:lineRule="auto"/>
              <w:rPr>
                <w:szCs w:val="18"/>
              </w:rPr>
            </w:pPr>
            <w:r>
              <w:rPr>
                <w:szCs w:val="18"/>
              </w:rPr>
              <w:t>3.3.4c picture 1.PNG</w:t>
            </w:r>
          </w:p>
          <w:p w14:paraId="3BF01E9A" w14:textId="77777777" w:rsidR="00B24CF7" w:rsidRDefault="00B24CF7" w:rsidP="00B24CF7">
            <w:pPr>
              <w:pStyle w:val="ISOChange"/>
              <w:spacing w:before="60" w:after="60" w:line="240" w:lineRule="auto"/>
              <w:rPr>
                <w:szCs w:val="18"/>
              </w:rPr>
            </w:pPr>
            <w:r>
              <w:rPr>
                <w:szCs w:val="18"/>
              </w:rPr>
              <w:t>3.3.4c picture 2.PNG</w:t>
            </w:r>
          </w:p>
          <w:p w14:paraId="23BF345B" w14:textId="77777777" w:rsidR="00B24CF7" w:rsidRDefault="00B24CF7" w:rsidP="00B24CF7">
            <w:pPr>
              <w:pStyle w:val="ISOChange"/>
              <w:spacing w:before="60" w:after="60" w:line="240" w:lineRule="auto"/>
            </w:pPr>
            <w:r w:rsidRPr="00E76E5D">
              <w:rPr>
                <w:noProof/>
                <w:lang w:eastAsia="en-GB"/>
              </w:rPr>
              <w:drawing>
                <wp:inline distT="0" distB="0" distL="0" distR="0" wp14:anchorId="0CBA25C8" wp14:editId="441D2AC3">
                  <wp:extent cx="2240927" cy="2061713"/>
                  <wp:effectExtent l="0" t="0" r="6985" b="0"/>
                  <wp:docPr id="16" name="Picture 16" descr="C:\msdokut\STANDARDIT\IHO\S64\Work 2015\S-64 findings by FFOY Aug2015\New picture originals\3.3.4c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sdokut\STANDARDIT\IHO\S64\Work 2015\S-64 findings by FFOY Aug2015\New picture originals\3.3.4c picture 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0000" cy="2070060"/>
                          </a:xfrm>
                          <a:prstGeom prst="rect">
                            <a:avLst/>
                          </a:prstGeom>
                          <a:noFill/>
                          <a:ln>
                            <a:noFill/>
                          </a:ln>
                        </pic:spPr>
                      </pic:pic>
                    </a:graphicData>
                  </a:graphic>
                </wp:inline>
              </w:drawing>
            </w:r>
          </w:p>
          <w:p w14:paraId="7948579A" w14:textId="77777777" w:rsidR="00B24CF7" w:rsidRPr="00E76E5D" w:rsidRDefault="00B24CF7" w:rsidP="00B24CF7">
            <w:pPr>
              <w:pStyle w:val="ISOChange"/>
              <w:spacing w:before="60" w:after="60" w:line="240" w:lineRule="auto"/>
              <w:rPr>
                <w:sz w:val="4"/>
                <w:szCs w:val="4"/>
              </w:rPr>
            </w:pPr>
          </w:p>
          <w:p w14:paraId="07A0905F" w14:textId="75B80A01" w:rsidR="00B24CF7" w:rsidRDefault="00B24CF7" w:rsidP="00B24CF7">
            <w:pPr>
              <w:pStyle w:val="ISOChange"/>
              <w:spacing w:before="60" w:after="60" w:line="240" w:lineRule="auto"/>
            </w:pPr>
            <w:r w:rsidRPr="00E76E5D">
              <w:rPr>
                <w:noProof/>
                <w:lang w:eastAsia="en-GB"/>
              </w:rPr>
              <w:drawing>
                <wp:inline distT="0" distB="0" distL="0" distR="0" wp14:anchorId="09CC7680" wp14:editId="659352CA">
                  <wp:extent cx="2240915" cy="2061705"/>
                  <wp:effectExtent l="0" t="0" r="6985" b="0"/>
                  <wp:docPr id="17" name="Picture 17" descr="C:\msdokut\STANDARDIT\IHO\S64\Work 2015\S-64 findings by FFOY Aug2015\New picture originals\3.3.4c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sdokut\STANDARDIT\IHO\S64\Work 2015\S-64 findings by FFOY Aug2015\New picture originals\3.3.4c picture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1190" cy="2080358"/>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35CF483B" w14:textId="77777777" w:rsidR="00B24CF7" w:rsidRDefault="00B24CF7" w:rsidP="00B24CF7">
            <w:pPr>
              <w:pStyle w:val="ISOSecretObservations"/>
              <w:spacing w:before="60" w:after="60" w:line="240" w:lineRule="auto"/>
            </w:pPr>
          </w:p>
        </w:tc>
      </w:tr>
      <w:tr w:rsidR="00B24CF7" w14:paraId="545AD5B4" w14:textId="77777777" w:rsidTr="00E71958">
        <w:trPr>
          <w:jc w:val="center"/>
        </w:trPr>
        <w:tc>
          <w:tcPr>
            <w:tcW w:w="559" w:type="dxa"/>
            <w:tcBorders>
              <w:top w:val="single" w:sz="6" w:space="0" w:color="auto"/>
              <w:bottom w:val="single" w:sz="6" w:space="0" w:color="auto"/>
            </w:tcBorders>
          </w:tcPr>
          <w:p w14:paraId="18DCF879"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034FDC4"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3BF830CE" w14:textId="44274F05" w:rsidR="00B24CF7" w:rsidRDefault="00B24CF7" w:rsidP="00B24CF7">
            <w:pPr>
              <w:pStyle w:val="ISOClause"/>
              <w:spacing w:before="60" w:after="60" w:line="240" w:lineRule="auto"/>
            </w:pPr>
            <w:r>
              <w:t>3.3.4 d)</w:t>
            </w:r>
          </w:p>
        </w:tc>
        <w:tc>
          <w:tcPr>
            <w:tcW w:w="1134" w:type="dxa"/>
            <w:tcBorders>
              <w:top w:val="single" w:sz="6" w:space="0" w:color="auto"/>
              <w:bottom w:val="single" w:sz="6" w:space="0" w:color="auto"/>
            </w:tcBorders>
          </w:tcPr>
          <w:p w14:paraId="3B751831"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162DE2F9"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6AF5421" w14:textId="1C05B385" w:rsidR="00B24CF7" w:rsidRPr="00312306" w:rsidRDefault="00B24CF7" w:rsidP="00B24CF7">
            <w:pPr>
              <w:pStyle w:val="ISOComments"/>
              <w:spacing w:before="60" w:after="60" w:line="240" w:lineRule="auto"/>
              <w:rPr>
                <w:b/>
              </w:rPr>
            </w:pPr>
            <w:r>
              <w:rPr>
                <w:b/>
              </w:rPr>
              <w:t>Two</w:t>
            </w:r>
            <w:r w:rsidRPr="00312306">
              <w:rPr>
                <w:b/>
              </w:rPr>
              <w:t xml:space="preserve"> wreck symbols missing in plots</w:t>
            </w:r>
          </w:p>
          <w:p w14:paraId="796935C2" w14:textId="4F480A98" w:rsidR="00B24CF7" w:rsidRDefault="00B24CF7" w:rsidP="00B24CF7">
            <w:pPr>
              <w:pStyle w:val="ISOComments"/>
              <w:spacing w:before="60" w:after="60" w:line="240" w:lineRule="auto"/>
            </w:pPr>
            <w:r>
              <w:t>Same problem as for 3.3.4 c)</w:t>
            </w:r>
          </w:p>
          <w:p w14:paraId="3F3B5F30" w14:textId="77777777" w:rsidR="00B24CF7" w:rsidRDefault="00B24CF7" w:rsidP="00B24CF7">
            <w:pPr>
              <w:pStyle w:val="ISOComments"/>
              <w:spacing w:before="60" w:after="60" w:line="240" w:lineRule="auto"/>
            </w:pPr>
          </w:p>
          <w:p w14:paraId="63BF8F2C" w14:textId="77777777" w:rsidR="00B24CF7" w:rsidRDefault="00B24CF7" w:rsidP="00B24CF7">
            <w:pPr>
              <w:pStyle w:val="ISOComments"/>
              <w:spacing w:before="60" w:after="60" w:line="240" w:lineRule="auto"/>
            </w:pPr>
          </w:p>
          <w:p w14:paraId="5440425F" w14:textId="330F4E28" w:rsidR="00B24CF7"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403F09C2" w14:textId="44EC968F" w:rsidR="00B24CF7" w:rsidRDefault="00B24CF7" w:rsidP="00B24CF7">
            <w:pPr>
              <w:pStyle w:val="ISOChange"/>
              <w:spacing w:before="60" w:after="60" w:line="240" w:lineRule="auto"/>
              <w:rPr>
                <w:szCs w:val="18"/>
              </w:rPr>
            </w:pPr>
            <w:r>
              <w:rPr>
                <w:szCs w:val="18"/>
              </w:rPr>
              <w:t xml:space="preserve">Replace the pictures by using the attached </w:t>
            </w:r>
            <w:proofErr w:type="spellStart"/>
            <w:r>
              <w:rPr>
                <w:szCs w:val="18"/>
              </w:rPr>
              <w:t>png</w:t>
            </w:r>
            <w:proofErr w:type="spellEnd"/>
            <w:r>
              <w:rPr>
                <w:szCs w:val="18"/>
              </w:rPr>
              <w:t>-files</w:t>
            </w:r>
          </w:p>
          <w:p w14:paraId="4D6629BF" w14:textId="398E2985" w:rsidR="00B24CF7" w:rsidRDefault="00B24CF7" w:rsidP="00B24CF7">
            <w:pPr>
              <w:pStyle w:val="ISOChange"/>
              <w:spacing w:before="60" w:after="60" w:line="240" w:lineRule="auto"/>
              <w:rPr>
                <w:szCs w:val="18"/>
              </w:rPr>
            </w:pPr>
            <w:r>
              <w:rPr>
                <w:szCs w:val="18"/>
              </w:rPr>
              <w:t>3.3.4d picture 1.PNG</w:t>
            </w:r>
          </w:p>
          <w:p w14:paraId="5FDBF25D" w14:textId="77777777" w:rsidR="00B24CF7" w:rsidRDefault="00B24CF7" w:rsidP="00B24CF7">
            <w:pPr>
              <w:pStyle w:val="ISOChange"/>
              <w:spacing w:before="60" w:after="60" w:line="240" w:lineRule="auto"/>
              <w:rPr>
                <w:szCs w:val="18"/>
              </w:rPr>
            </w:pPr>
            <w:r>
              <w:rPr>
                <w:szCs w:val="18"/>
              </w:rPr>
              <w:t>3.3.4d picture 2.PNG</w:t>
            </w:r>
          </w:p>
          <w:p w14:paraId="37EBD410" w14:textId="77777777" w:rsidR="00B24CF7" w:rsidRDefault="00B24CF7" w:rsidP="00B24CF7">
            <w:pPr>
              <w:pStyle w:val="ISOChange"/>
              <w:spacing w:before="60" w:after="60" w:line="240" w:lineRule="auto"/>
            </w:pPr>
            <w:r w:rsidRPr="00E76E5D">
              <w:rPr>
                <w:noProof/>
                <w:lang w:eastAsia="en-GB"/>
              </w:rPr>
              <w:drawing>
                <wp:inline distT="0" distB="0" distL="0" distR="0" wp14:anchorId="21FA4841" wp14:editId="3FACDE83">
                  <wp:extent cx="2169656" cy="1996141"/>
                  <wp:effectExtent l="0" t="0" r="2540" b="4445"/>
                  <wp:docPr id="24" name="Picture 24" descr="C:\msdokut\STANDARDIT\IHO\S64\Work 2015\S-64 findings by FFOY Aug2015\New picture originals\3.3.4d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msdokut\STANDARDIT\IHO\S64\Work 2015\S-64 findings by FFOY Aug2015\New picture originals\3.3.4d picture 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9387" cy="2005094"/>
                          </a:xfrm>
                          <a:prstGeom prst="rect">
                            <a:avLst/>
                          </a:prstGeom>
                          <a:noFill/>
                          <a:ln>
                            <a:noFill/>
                          </a:ln>
                        </pic:spPr>
                      </pic:pic>
                    </a:graphicData>
                  </a:graphic>
                </wp:inline>
              </w:drawing>
            </w:r>
          </w:p>
          <w:p w14:paraId="6D33478C" w14:textId="77777777" w:rsidR="00B24CF7" w:rsidRPr="00E76E5D" w:rsidRDefault="00B24CF7" w:rsidP="00B24CF7">
            <w:pPr>
              <w:pStyle w:val="ISOChange"/>
              <w:spacing w:before="60" w:after="60" w:line="240" w:lineRule="auto"/>
              <w:rPr>
                <w:sz w:val="4"/>
                <w:szCs w:val="4"/>
              </w:rPr>
            </w:pPr>
          </w:p>
          <w:p w14:paraId="635C6F28" w14:textId="03316F40" w:rsidR="00B24CF7" w:rsidRDefault="00B24CF7" w:rsidP="00B24CF7">
            <w:pPr>
              <w:pStyle w:val="ISOChange"/>
              <w:spacing w:before="60" w:after="60" w:line="240" w:lineRule="auto"/>
            </w:pPr>
            <w:r w:rsidRPr="00E76E5D">
              <w:rPr>
                <w:noProof/>
                <w:lang w:eastAsia="en-GB"/>
              </w:rPr>
              <w:drawing>
                <wp:inline distT="0" distB="0" distL="0" distR="0" wp14:anchorId="0CFF4E03" wp14:editId="322F8CFE">
                  <wp:extent cx="2169160" cy="1995686"/>
                  <wp:effectExtent l="0" t="0" r="2540" b="5080"/>
                  <wp:docPr id="25" name="Picture 25" descr="C:\msdokut\STANDARDIT\IHO\S64\Work 2015\S-64 findings by FFOY Aug2015\New picture originals\3.3.4d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sdokut\STANDARDIT\IHO\S64\Work 2015\S-64 findings by FFOY Aug2015\New picture originals\3.3.4d picture 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80490" cy="2006110"/>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6C214B83" w14:textId="77777777" w:rsidR="00B24CF7" w:rsidRDefault="00B24CF7" w:rsidP="00B24CF7">
            <w:pPr>
              <w:pStyle w:val="ISOSecretObservations"/>
              <w:spacing w:before="60" w:after="60" w:line="240" w:lineRule="auto"/>
            </w:pPr>
          </w:p>
        </w:tc>
      </w:tr>
      <w:tr w:rsidR="00B24CF7" w14:paraId="40B146A4" w14:textId="77777777" w:rsidTr="00E71958">
        <w:trPr>
          <w:jc w:val="center"/>
        </w:trPr>
        <w:tc>
          <w:tcPr>
            <w:tcW w:w="559" w:type="dxa"/>
            <w:tcBorders>
              <w:top w:val="single" w:sz="6" w:space="0" w:color="auto"/>
              <w:bottom w:val="single" w:sz="6" w:space="0" w:color="auto"/>
            </w:tcBorders>
          </w:tcPr>
          <w:p w14:paraId="5E9AD6BE"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52D2697"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02E5A73" w14:textId="6F327284" w:rsidR="00B24CF7" w:rsidRDefault="00B24CF7" w:rsidP="00B24CF7">
            <w:pPr>
              <w:pStyle w:val="ISOClause"/>
              <w:spacing w:before="60" w:after="60" w:line="240" w:lineRule="auto"/>
            </w:pPr>
            <w:r>
              <w:t>3.3.9 a)</w:t>
            </w:r>
          </w:p>
        </w:tc>
        <w:tc>
          <w:tcPr>
            <w:tcW w:w="1134" w:type="dxa"/>
            <w:tcBorders>
              <w:top w:val="single" w:sz="6" w:space="0" w:color="auto"/>
              <w:bottom w:val="single" w:sz="6" w:space="0" w:color="auto"/>
            </w:tcBorders>
          </w:tcPr>
          <w:p w14:paraId="6D50E7AF" w14:textId="7D601E39"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53D512B8" w14:textId="6B745CAD"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C038AE0" w14:textId="3657FCB7"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select all text groups and to select Safety contour</w:t>
            </w:r>
          </w:p>
          <w:p w14:paraId="17E61DF6" w14:textId="77777777" w:rsidR="00B24CF7" w:rsidRDefault="00B24CF7" w:rsidP="00B24CF7">
            <w:pPr>
              <w:pStyle w:val="ISOComments"/>
              <w:spacing w:before="60" w:after="60" w:line="240" w:lineRule="auto"/>
            </w:pPr>
            <w:r>
              <w:t>The setup instruction miss selection of text and selection of suitable safety contour value</w:t>
            </w:r>
          </w:p>
          <w:p w14:paraId="303BF749" w14:textId="6886D6AA" w:rsidR="00B24CF7" w:rsidRPr="00312306"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10E4C400" w14:textId="77777777" w:rsidR="00B24CF7" w:rsidRDefault="00B24CF7" w:rsidP="00B24CF7">
            <w:pPr>
              <w:pStyle w:val="ISOChange"/>
              <w:spacing w:before="60" w:after="60" w:line="240" w:lineRule="auto"/>
              <w:rPr>
                <w:szCs w:val="18"/>
              </w:rPr>
            </w:pPr>
            <w:r>
              <w:rPr>
                <w:szCs w:val="18"/>
              </w:rPr>
              <w:t>Add into Setup</w:t>
            </w:r>
          </w:p>
          <w:p w14:paraId="55CA7076" w14:textId="77777777" w:rsidR="00B24CF7" w:rsidRDefault="00B24CF7" w:rsidP="00B24CF7">
            <w:pPr>
              <w:pStyle w:val="ISOChange"/>
              <w:spacing w:before="60" w:after="60" w:line="240" w:lineRule="auto"/>
              <w:rPr>
                <w:szCs w:val="18"/>
              </w:rPr>
            </w:pPr>
            <w:r w:rsidRPr="00162FAE">
              <w:rPr>
                <w:szCs w:val="18"/>
              </w:rPr>
              <w:t>Select all Text groups</w:t>
            </w:r>
          </w:p>
          <w:p w14:paraId="078A6837" w14:textId="52494C09" w:rsidR="00B24CF7" w:rsidRDefault="00B24CF7" w:rsidP="00B24CF7">
            <w:pPr>
              <w:pStyle w:val="ISOChange"/>
              <w:spacing w:before="60" w:after="60" w:line="240" w:lineRule="auto"/>
              <w:rPr>
                <w:szCs w:val="18"/>
              </w:rPr>
            </w:pPr>
            <w:r w:rsidRPr="002B04F5">
              <w:rPr>
                <w:szCs w:val="18"/>
              </w:rPr>
              <w:t>Set the safety contour value to 8 m</w:t>
            </w:r>
          </w:p>
        </w:tc>
        <w:tc>
          <w:tcPr>
            <w:tcW w:w="2010" w:type="dxa"/>
            <w:tcBorders>
              <w:top w:val="single" w:sz="6" w:space="0" w:color="auto"/>
              <w:bottom w:val="single" w:sz="6" w:space="0" w:color="auto"/>
            </w:tcBorders>
          </w:tcPr>
          <w:p w14:paraId="63CCBE66" w14:textId="77777777" w:rsidR="00B24CF7" w:rsidRDefault="00B24CF7" w:rsidP="00B24CF7">
            <w:pPr>
              <w:pStyle w:val="ISOSecretObservations"/>
              <w:spacing w:before="60" w:after="60" w:line="240" w:lineRule="auto"/>
            </w:pPr>
          </w:p>
        </w:tc>
      </w:tr>
      <w:tr w:rsidR="00B24CF7" w14:paraId="185524AA" w14:textId="77777777" w:rsidTr="00E71958">
        <w:trPr>
          <w:jc w:val="center"/>
        </w:trPr>
        <w:tc>
          <w:tcPr>
            <w:tcW w:w="559" w:type="dxa"/>
            <w:tcBorders>
              <w:top w:val="single" w:sz="6" w:space="0" w:color="auto"/>
              <w:bottom w:val="single" w:sz="6" w:space="0" w:color="auto"/>
            </w:tcBorders>
          </w:tcPr>
          <w:p w14:paraId="1B8820C8" w14:textId="6B2BF044"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05E5C3E"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F058A38" w14:textId="156C5458" w:rsidR="00B24CF7" w:rsidRDefault="00B24CF7" w:rsidP="00B24CF7">
            <w:pPr>
              <w:pStyle w:val="ISOClause"/>
              <w:spacing w:before="60" w:after="60" w:line="240" w:lineRule="auto"/>
            </w:pPr>
            <w:r>
              <w:t>3.3.9 a)</w:t>
            </w:r>
          </w:p>
        </w:tc>
        <w:tc>
          <w:tcPr>
            <w:tcW w:w="1134" w:type="dxa"/>
            <w:tcBorders>
              <w:top w:val="single" w:sz="6" w:space="0" w:color="auto"/>
              <w:bottom w:val="single" w:sz="6" w:space="0" w:color="auto"/>
            </w:tcBorders>
          </w:tcPr>
          <w:p w14:paraId="22945C10" w14:textId="77EC6B7D"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309CA3DC" w14:textId="43E48B1A"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6E489EA" w14:textId="023BF39E" w:rsidR="00B24CF7" w:rsidRPr="00312306" w:rsidRDefault="00B24CF7" w:rsidP="00B24CF7">
            <w:pPr>
              <w:pStyle w:val="ISOComments"/>
              <w:spacing w:before="60" w:after="60" w:line="240" w:lineRule="auto"/>
              <w:rPr>
                <w:b/>
              </w:rPr>
            </w:pPr>
            <w:r w:rsidRPr="00312306">
              <w:rPr>
                <w:b/>
              </w:rPr>
              <w:t>Value of decimal missing in plot</w:t>
            </w:r>
          </w:p>
          <w:p w14:paraId="2BAB3BC7" w14:textId="75A4E735" w:rsidR="00B24CF7" w:rsidRDefault="00B24CF7" w:rsidP="00B24CF7">
            <w:pPr>
              <w:pStyle w:val="ISOComments"/>
              <w:spacing w:before="60" w:after="60" w:line="240" w:lineRule="auto"/>
            </w:pPr>
            <w:r>
              <w:t>One decimal is missing from light description text, see wrong version at left side and correct version at right side below:</w:t>
            </w:r>
          </w:p>
          <w:p w14:paraId="044704CB" w14:textId="5C4BB4E7" w:rsidR="00B24CF7" w:rsidRDefault="00B24CF7" w:rsidP="00B24CF7">
            <w:pPr>
              <w:pStyle w:val="ISOComments"/>
              <w:spacing w:before="60" w:after="60" w:line="240" w:lineRule="auto"/>
            </w:pPr>
            <w:r w:rsidRPr="00F01D3E">
              <w:rPr>
                <w:noProof/>
                <w:lang w:eastAsia="en-GB"/>
              </w:rPr>
              <w:drawing>
                <wp:inline distT="0" distB="0" distL="0" distR="0" wp14:anchorId="6366DBBD" wp14:editId="7AEA2106">
                  <wp:extent cx="1164590" cy="526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4590" cy="526415"/>
                          </a:xfrm>
                          <a:prstGeom prst="rect">
                            <a:avLst/>
                          </a:prstGeom>
                          <a:noFill/>
                          <a:ln>
                            <a:noFill/>
                          </a:ln>
                        </pic:spPr>
                      </pic:pic>
                    </a:graphicData>
                  </a:graphic>
                </wp:inline>
              </w:drawing>
            </w:r>
            <w:r>
              <w:t xml:space="preserve">  </w:t>
            </w:r>
            <w:r w:rsidRPr="00211A6A">
              <w:rPr>
                <w:noProof/>
                <w:lang w:eastAsia="en-GB"/>
              </w:rPr>
              <w:drawing>
                <wp:inline distT="0" distB="0" distL="0" distR="0" wp14:anchorId="748F519A" wp14:editId="69DAB09D">
                  <wp:extent cx="1268095" cy="569595"/>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68095" cy="569595"/>
                          </a:xfrm>
                          <a:prstGeom prst="rect">
                            <a:avLst/>
                          </a:prstGeom>
                          <a:noFill/>
                          <a:ln>
                            <a:noFill/>
                          </a:ln>
                        </pic:spPr>
                      </pic:pic>
                    </a:graphicData>
                  </a:graphic>
                </wp:inline>
              </w:drawing>
            </w:r>
          </w:p>
        </w:tc>
        <w:tc>
          <w:tcPr>
            <w:tcW w:w="4961" w:type="dxa"/>
            <w:tcBorders>
              <w:top w:val="single" w:sz="6" w:space="0" w:color="auto"/>
              <w:bottom w:val="single" w:sz="6" w:space="0" w:color="auto"/>
            </w:tcBorders>
          </w:tcPr>
          <w:p w14:paraId="21EBE749" w14:textId="3F412CB6"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3BF1EB62" w14:textId="77777777" w:rsidR="00B24CF7" w:rsidRDefault="00B24CF7" w:rsidP="00B24CF7">
            <w:pPr>
              <w:pStyle w:val="ISOChange"/>
              <w:spacing w:before="60" w:after="60" w:line="240" w:lineRule="auto"/>
              <w:rPr>
                <w:szCs w:val="18"/>
              </w:rPr>
            </w:pPr>
            <w:r>
              <w:rPr>
                <w:szCs w:val="18"/>
              </w:rPr>
              <w:t>3.3.9a picture 1.PNG</w:t>
            </w:r>
          </w:p>
          <w:p w14:paraId="338F995E" w14:textId="2BC01D7C" w:rsidR="00B24CF7" w:rsidRDefault="00B24CF7" w:rsidP="00B24CF7">
            <w:pPr>
              <w:pStyle w:val="ISOChange"/>
              <w:spacing w:before="60" w:after="60" w:line="240" w:lineRule="auto"/>
              <w:rPr>
                <w:szCs w:val="18"/>
              </w:rPr>
            </w:pPr>
            <w:r w:rsidRPr="00D053B4">
              <w:rPr>
                <w:noProof/>
                <w:szCs w:val="18"/>
                <w:lang w:eastAsia="en-GB"/>
              </w:rPr>
              <w:drawing>
                <wp:inline distT="0" distB="0" distL="0" distR="0" wp14:anchorId="77C0E0F9" wp14:editId="18F7802A">
                  <wp:extent cx="2967487" cy="2049183"/>
                  <wp:effectExtent l="0" t="0" r="4445" b="8255"/>
                  <wp:docPr id="26" name="Picture 26" descr="C:\msdokut\STANDARDIT\IHO\S64\Work 2015\S-64 findings by FFOY Aug2015\New picture originals\3.3.9a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sdokut\STANDARDIT\IHO\S64\Work 2015\S-64 findings by FFOY Aug2015\New picture originals\3.3.9a picture 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79859" cy="2057726"/>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26FB78C7" w14:textId="77777777" w:rsidR="00B24CF7" w:rsidRDefault="00B24CF7" w:rsidP="00B24CF7">
            <w:pPr>
              <w:pStyle w:val="ISOSecretObservations"/>
              <w:spacing w:before="60" w:after="60" w:line="240" w:lineRule="auto"/>
            </w:pPr>
          </w:p>
        </w:tc>
      </w:tr>
      <w:tr w:rsidR="00B24CF7" w14:paraId="3836B21B" w14:textId="77777777" w:rsidTr="00F47C11">
        <w:trPr>
          <w:jc w:val="center"/>
        </w:trPr>
        <w:tc>
          <w:tcPr>
            <w:tcW w:w="559" w:type="dxa"/>
            <w:tcBorders>
              <w:top w:val="single" w:sz="6" w:space="0" w:color="auto"/>
              <w:bottom w:val="single" w:sz="6" w:space="0" w:color="auto"/>
            </w:tcBorders>
          </w:tcPr>
          <w:p w14:paraId="6FB87A76"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33EED5E"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7024E339" w14:textId="7F27CE12" w:rsidR="00B24CF7" w:rsidRDefault="00B24CF7" w:rsidP="00B24CF7">
            <w:pPr>
              <w:pStyle w:val="ISOClause"/>
              <w:spacing w:before="60" w:after="60" w:line="240" w:lineRule="auto"/>
            </w:pPr>
            <w:r>
              <w:t>3.3.9 b)</w:t>
            </w:r>
          </w:p>
        </w:tc>
        <w:tc>
          <w:tcPr>
            <w:tcW w:w="1134" w:type="dxa"/>
            <w:tcBorders>
              <w:top w:val="single" w:sz="6" w:space="0" w:color="auto"/>
              <w:bottom w:val="single" w:sz="6" w:space="0" w:color="auto"/>
            </w:tcBorders>
          </w:tcPr>
          <w:p w14:paraId="522DE4C3"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45ADEBC6"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C3AEA17" w14:textId="77777777"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select all text groups and to select Safety contour</w:t>
            </w:r>
          </w:p>
          <w:p w14:paraId="0563EA98" w14:textId="77777777" w:rsidR="00B24CF7" w:rsidRDefault="00B24CF7" w:rsidP="00B24CF7">
            <w:pPr>
              <w:pStyle w:val="ISOComments"/>
              <w:spacing w:before="60" w:after="60" w:line="240" w:lineRule="auto"/>
            </w:pPr>
            <w:r>
              <w:t>The setup instruction miss selection of text and selection of suitable safety contour value</w:t>
            </w:r>
          </w:p>
          <w:p w14:paraId="652B8D8D" w14:textId="77777777" w:rsidR="00B24CF7" w:rsidRDefault="00B24CF7" w:rsidP="00B24CF7">
            <w:pPr>
              <w:pStyle w:val="ISOComments"/>
              <w:spacing w:before="60" w:after="60" w:line="240" w:lineRule="auto"/>
            </w:pPr>
          </w:p>
          <w:p w14:paraId="52E24D3D" w14:textId="77777777" w:rsidR="00B24CF7" w:rsidRDefault="00B24CF7" w:rsidP="00B24CF7">
            <w:pPr>
              <w:pStyle w:val="ISOComments"/>
              <w:spacing w:before="60" w:after="60" w:line="240" w:lineRule="auto"/>
            </w:pPr>
          </w:p>
          <w:p w14:paraId="4EB9F008" w14:textId="77777777" w:rsidR="00B24CF7" w:rsidRDefault="00B24CF7" w:rsidP="00B24CF7">
            <w:pPr>
              <w:pStyle w:val="ISOComments"/>
              <w:spacing w:before="60" w:after="60" w:line="240" w:lineRule="auto"/>
            </w:pPr>
          </w:p>
          <w:p w14:paraId="3879FACA" w14:textId="255B97F7" w:rsidR="00B24CF7" w:rsidRPr="00312306"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3A96D9D8" w14:textId="77777777" w:rsidR="00B24CF7" w:rsidRDefault="00B24CF7" w:rsidP="00B24CF7">
            <w:pPr>
              <w:pStyle w:val="ISOChange"/>
              <w:spacing w:before="60" w:after="60" w:line="240" w:lineRule="auto"/>
              <w:rPr>
                <w:szCs w:val="18"/>
              </w:rPr>
            </w:pPr>
            <w:r>
              <w:rPr>
                <w:szCs w:val="18"/>
              </w:rPr>
              <w:t>Add into Setup</w:t>
            </w:r>
          </w:p>
          <w:p w14:paraId="483011BA" w14:textId="77777777" w:rsidR="00B24CF7" w:rsidRDefault="00B24CF7" w:rsidP="00B24CF7">
            <w:pPr>
              <w:pStyle w:val="ISOChange"/>
              <w:spacing w:before="60" w:after="60" w:line="240" w:lineRule="auto"/>
              <w:rPr>
                <w:szCs w:val="18"/>
              </w:rPr>
            </w:pPr>
            <w:r w:rsidRPr="00162FAE">
              <w:rPr>
                <w:szCs w:val="18"/>
              </w:rPr>
              <w:t>Select all Text groups</w:t>
            </w:r>
          </w:p>
          <w:p w14:paraId="7724F9BD" w14:textId="77777777" w:rsidR="00B24CF7" w:rsidRDefault="00B24CF7" w:rsidP="00B24CF7">
            <w:pPr>
              <w:pStyle w:val="ISOChange"/>
              <w:spacing w:before="60" w:after="60" w:line="240" w:lineRule="auto"/>
              <w:rPr>
                <w:szCs w:val="18"/>
              </w:rPr>
            </w:pPr>
            <w:r w:rsidRPr="002B04F5">
              <w:rPr>
                <w:szCs w:val="18"/>
              </w:rPr>
              <w:t>Set the safety contour value to 8 m</w:t>
            </w:r>
          </w:p>
        </w:tc>
        <w:tc>
          <w:tcPr>
            <w:tcW w:w="2010" w:type="dxa"/>
            <w:tcBorders>
              <w:top w:val="single" w:sz="6" w:space="0" w:color="auto"/>
              <w:bottom w:val="single" w:sz="6" w:space="0" w:color="auto"/>
            </w:tcBorders>
          </w:tcPr>
          <w:p w14:paraId="608DBA73" w14:textId="77777777" w:rsidR="00B24CF7" w:rsidRDefault="00B24CF7" w:rsidP="00B24CF7">
            <w:pPr>
              <w:pStyle w:val="ISOSecretObservations"/>
              <w:spacing w:before="60" w:after="60" w:line="240" w:lineRule="auto"/>
            </w:pPr>
          </w:p>
        </w:tc>
      </w:tr>
      <w:tr w:rsidR="00B24CF7" w14:paraId="2A88A1FC" w14:textId="77777777" w:rsidTr="00E71958">
        <w:trPr>
          <w:jc w:val="center"/>
        </w:trPr>
        <w:tc>
          <w:tcPr>
            <w:tcW w:w="559" w:type="dxa"/>
            <w:tcBorders>
              <w:top w:val="single" w:sz="6" w:space="0" w:color="auto"/>
              <w:bottom w:val="single" w:sz="6" w:space="0" w:color="auto"/>
            </w:tcBorders>
          </w:tcPr>
          <w:p w14:paraId="0D925368"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196761A"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43D9B90" w14:textId="223E16A9" w:rsidR="00B24CF7" w:rsidRDefault="00B24CF7" w:rsidP="00B24CF7">
            <w:pPr>
              <w:pStyle w:val="ISOClause"/>
              <w:spacing w:before="60" w:after="60" w:line="240" w:lineRule="auto"/>
            </w:pPr>
            <w:r>
              <w:t>3.3.9 b)</w:t>
            </w:r>
          </w:p>
        </w:tc>
        <w:tc>
          <w:tcPr>
            <w:tcW w:w="1134" w:type="dxa"/>
            <w:tcBorders>
              <w:top w:val="single" w:sz="6" w:space="0" w:color="auto"/>
              <w:bottom w:val="single" w:sz="6" w:space="0" w:color="auto"/>
            </w:tcBorders>
          </w:tcPr>
          <w:p w14:paraId="0A85AE2B"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45776CB4"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CCADD50" w14:textId="34E370AF" w:rsidR="00B24CF7" w:rsidRDefault="00B24CF7" w:rsidP="00B24CF7">
            <w:pPr>
              <w:pStyle w:val="ISOComments"/>
              <w:spacing w:before="60" w:after="60" w:line="240" w:lineRule="auto"/>
            </w:pPr>
            <w:r>
              <w:rPr>
                <w:b/>
              </w:rPr>
              <w:t xml:space="preserve">Mistakes in the plot - </w:t>
            </w:r>
            <w:r w:rsidRPr="00312306">
              <w:rPr>
                <w:b/>
              </w:rPr>
              <w:t xml:space="preserve">Value of decimal missing </w:t>
            </w:r>
            <w:r>
              <w:rPr>
                <w:b/>
              </w:rPr>
              <w:t>and three objects miss Highlight info</w:t>
            </w:r>
          </w:p>
          <w:p w14:paraId="5870B0D5" w14:textId="429AAB41" w:rsidR="00B24CF7" w:rsidRDefault="00B24CF7" w:rsidP="00B24CF7">
            <w:pPr>
              <w:pStyle w:val="ISOComments"/>
              <w:spacing w:before="60" w:after="60" w:line="240" w:lineRule="auto"/>
            </w:pPr>
            <w:r>
              <w:t>One decimal is missing from light description text.  Three object have both INFORM and PICREP/TXTDSC.</w:t>
            </w:r>
          </w:p>
          <w:p w14:paraId="2E16BCCF" w14:textId="57E81CE3" w:rsidR="00B24CF7" w:rsidRDefault="00B24CF7" w:rsidP="00B24CF7">
            <w:pPr>
              <w:pStyle w:val="ISOComments"/>
              <w:spacing w:before="60" w:after="60" w:line="240" w:lineRule="auto"/>
            </w:pPr>
            <w:r>
              <w:object w:dxaOrig="7444" w:dyaOrig="5162" w14:anchorId="2C62DB0D">
                <v:shape id="_x0000_i1042" type="#_x0000_t75" style="width:216.85pt;height:149.85pt" o:ole="">
                  <v:imagedata r:id="rId76" o:title=""/>
                </v:shape>
                <o:OLEObject Type="Embed" ProgID="PBrush" ShapeID="_x0000_i1042" DrawAspect="Content" ObjectID="_1514808195" r:id="rId77"/>
              </w:object>
            </w:r>
          </w:p>
        </w:tc>
        <w:tc>
          <w:tcPr>
            <w:tcW w:w="4961" w:type="dxa"/>
            <w:tcBorders>
              <w:top w:val="single" w:sz="6" w:space="0" w:color="auto"/>
              <w:bottom w:val="single" w:sz="6" w:space="0" w:color="auto"/>
            </w:tcBorders>
          </w:tcPr>
          <w:p w14:paraId="39562ABD" w14:textId="0831A140"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4E3A38B3" w14:textId="77777777" w:rsidR="00B24CF7" w:rsidRDefault="00B24CF7" w:rsidP="00B24CF7">
            <w:pPr>
              <w:pStyle w:val="ISOChange"/>
              <w:spacing w:before="60" w:after="60" w:line="240" w:lineRule="auto"/>
              <w:rPr>
                <w:szCs w:val="18"/>
              </w:rPr>
            </w:pPr>
            <w:r>
              <w:rPr>
                <w:szCs w:val="18"/>
              </w:rPr>
              <w:t>3.3.9b picture 1.PNG</w:t>
            </w:r>
          </w:p>
          <w:p w14:paraId="67ABCFDF" w14:textId="77777777" w:rsidR="00B24CF7" w:rsidRDefault="00B24CF7" w:rsidP="00B24CF7">
            <w:pPr>
              <w:pStyle w:val="ISOChange"/>
              <w:spacing w:before="60" w:after="60" w:line="240" w:lineRule="auto"/>
              <w:rPr>
                <w:szCs w:val="18"/>
              </w:rPr>
            </w:pPr>
          </w:p>
          <w:p w14:paraId="45528EC7" w14:textId="77777777" w:rsidR="00B24CF7" w:rsidRDefault="00B24CF7" w:rsidP="00B24CF7">
            <w:pPr>
              <w:pStyle w:val="ISOChange"/>
              <w:spacing w:before="60" w:after="60" w:line="240" w:lineRule="auto"/>
              <w:rPr>
                <w:szCs w:val="18"/>
              </w:rPr>
            </w:pPr>
          </w:p>
          <w:p w14:paraId="39B270D3" w14:textId="07E555FA" w:rsidR="00B24CF7" w:rsidRDefault="00B24CF7" w:rsidP="00B24CF7">
            <w:pPr>
              <w:pStyle w:val="ISOChange"/>
              <w:spacing w:before="60" w:after="60" w:line="240" w:lineRule="auto"/>
              <w:rPr>
                <w:szCs w:val="18"/>
              </w:rPr>
            </w:pPr>
            <w:r w:rsidRPr="00C94B57">
              <w:rPr>
                <w:noProof/>
                <w:szCs w:val="18"/>
                <w:lang w:eastAsia="en-GB"/>
              </w:rPr>
              <w:drawing>
                <wp:inline distT="0" distB="0" distL="0" distR="0" wp14:anchorId="7DBB42DA" wp14:editId="33221E49">
                  <wp:extent cx="2829764" cy="1962020"/>
                  <wp:effectExtent l="0" t="0" r="8890" b="635"/>
                  <wp:docPr id="5" name="Picture 5" descr="C:\msdokut\STANDARDIT\IHO\S64\Work 2015\S-64 findings by FFOY Aug2015\New picture originals\3.3.9b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msdokut\STANDARDIT\IHO\S64\Work 2015\S-64 findings by FFOY Aug2015\New picture originals\3.3.9b picture 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6298" cy="1973484"/>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0D9F122B" w14:textId="77777777" w:rsidR="00B24CF7" w:rsidRDefault="00B24CF7" w:rsidP="00B24CF7">
            <w:pPr>
              <w:pStyle w:val="ISOSecretObservations"/>
              <w:spacing w:before="60" w:after="60" w:line="240" w:lineRule="auto"/>
            </w:pPr>
          </w:p>
        </w:tc>
      </w:tr>
      <w:tr w:rsidR="00B24CF7" w14:paraId="0EA4116B" w14:textId="77777777" w:rsidTr="00F47C11">
        <w:trPr>
          <w:jc w:val="center"/>
        </w:trPr>
        <w:tc>
          <w:tcPr>
            <w:tcW w:w="559" w:type="dxa"/>
            <w:tcBorders>
              <w:top w:val="single" w:sz="6" w:space="0" w:color="auto"/>
              <w:bottom w:val="single" w:sz="6" w:space="0" w:color="auto"/>
            </w:tcBorders>
          </w:tcPr>
          <w:p w14:paraId="3519805A"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E5DC142"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5DCBBC2B" w14:textId="0A040826" w:rsidR="00B24CF7" w:rsidRDefault="00B24CF7" w:rsidP="00B24CF7">
            <w:pPr>
              <w:pStyle w:val="ISOClause"/>
              <w:spacing w:before="60" w:after="60" w:line="240" w:lineRule="auto"/>
            </w:pPr>
            <w:r>
              <w:t>3.3.9 c)</w:t>
            </w:r>
          </w:p>
        </w:tc>
        <w:tc>
          <w:tcPr>
            <w:tcW w:w="1134" w:type="dxa"/>
            <w:tcBorders>
              <w:top w:val="single" w:sz="6" w:space="0" w:color="auto"/>
              <w:bottom w:val="single" w:sz="6" w:space="0" w:color="auto"/>
            </w:tcBorders>
          </w:tcPr>
          <w:p w14:paraId="6BFEAA7D"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23DF7AB1"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F72A6C0" w14:textId="77777777"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select all text groups and to select Safety contour</w:t>
            </w:r>
          </w:p>
          <w:p w14:paraId="2EC3A423" w14:textId="77777777" w:rsidR="00B24CF7" w:rsidRDefault="00B24CF7" w:rsidP="00B24CF7">
            <w:pPr>
              <w:pStyle w:val="ISOComments"/>
              <w:spacing w:before="60" w:after="60" w:line="240" w:lineRule="auto"/>
            </w:pPr>
            <w:r>
              <w:t>The setup instruction miss selection of text and selection of suitable safety contour value</w:t>
            </w:r>
          </w:p>
          <w:p w14:paraId="227CAA9C" w14:textId="77777777" w:rsidR="00B24CF7" w:rsidRDefault="00B24CF7" w:rsidP="00B24CF7">
            <w:pPr>
              <w:pStyle w:val="ISOComments"/>
              <w:spacing w:before="60" w:after="60" w:line="240" w:lineRule="auto"/>
            </w:pPr>
          </w:p>
          <w:p w14:paraId="23A9EFA0" w14:textId="77777777" w:rsidR="00B24CF7" w:rsidRDefault="00B24CF7" w:rsidP="00B24CF7">
            <w:pPr>
              <w:pStyle w:val="ISOComments"/>
              <w:spacing w:before="60" w:after="60" w:line="240" w:lineRule="auto"/>
            </w:pPr>
          </w:p>
          <w:p w14:paraId="495A9581" w14:textId="77777777" w:rsidR="00B24CF7" w:rsidRDefault="00B24CF7" w:rsidP="00B24CF7">
            <w:pPr>
              <w:pStyle w:val="ISOComments"/>
              <w:spacing w:before="60" w:after="60" w:line="240" w:lineRule="auto"/>
            </w:pPr>
          </w:p>
          <w:p w14:paraId="41F78D8D" w14:textId="77777777" w:rsidR="003608C7" w:rsidRDefault="003608C7" w:rsidP="00B24CF7">
            <w:pPr>
              <w:pStyle w:val="ISOComments"/>
              <w:spacing w:before="60" w:after="60" w:line="240" w:lineRule="auto"/>
            </w:pPr>
          </w:p>
          <w:p w14:paraId="62789F48" w14:textId="77777777" w:rsidR="00B24CF7" w:rsidRDefault="00B24CF7" w:rsidP="00B24CF7">
            <w:pPr>
              <w:pStyle w:val="ISOComments"/>
              <w:spacing w:before="60" w:after="60" w:line="240" w:lineRule="auto"/>
            </w:pPr>
          </w:p>
          <w:p w14:paraId="4883772E" w14:textId="77777777" w:rsidR="00B24CF7" w:rsidRDefault="00B24CF7" w:rsidP="00B24CF7">
            <w:pPr>
              <w:pStyle w:val="ISOComments"/>
              <w:spacing w:before="60" w:after="60" w:line="240" w:lineRule="auto"/>
            </w:pPr>
          </w:p>
          <w:p w14:paraId="767FFA5F" w14:textId="77777777" w:rsidR="00B24CF7" w:rsidRDefault="00B24CF7" w:rsidP="00B24CF7">
            <w:pPr>
              <w:pStyle w:val="ISOComments"/>
              <w:spacing w:before="60" w:after="60" w:line="240" w:lineRule="auto"/>
            </w:pPr>
          </w:p>
          <w:p w14:paraId="07741FC3" w14:textId="57B95B97" w:rsidR="00B24CF7" w:rsidRPr="00312306"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0CF33790" w14:textId="77777777" w:rsidR="00B24CF7" w:rsidRDefault="00B24CF7" w:rsidP="00B24CF7">
            <w:pPr>
              <w:pStyle w:val="ISOChange"/>
              <w:spacing w:before="60" w:after="60" w:line="240" w:lineRule="auto"/>
              <w:rPr>
                <w:szCs w:val="18"/>
              </w:rPr>
            </w:pPr>
            <w:r>
              <w:rPr>
                <w:szCs w:val="18"/>
              </w:rPr>
              <w:t>Add into Setup</w:t>
            </w:r>
          </w:p>
          <w:p w14:paraId="69A739DF" w14:textId="77777777" w:rsidR="00B24CF7" w:rsidRDefault="00B24CF7" w:rsidP="00B24CF7">
            <w:pPr>
              <w:pStyle w:val="ISOChange"/>
              <w:spacing w:before="60" w:after="60" w:line="240" w:lineRule="auto"/>
              <w:rPr>
                <w:szCs w:val="18"/>
              </w:rPr>
            </w:pPr>
            <w:r w:rsidRPr="00162FAE">
              <w:rPr>
                <w:szCs w:val="18"/>
              </w:rPr>
              <w:t>Select all Text groups</w:t>
            </w:r>
          </w:p>
          <w:p w14:paraId="4F640072" w14:textId="77777777" w:rsidR="00B24CF7" w:rsidRDefault="00B24CF7" w:rsidP="00B24CF7">
            <w:pPr>
              <w:pStyle w:val="ISOChange"/>
              <w:spacing w:before="60" w:after="60" w:line="240" w:lineRule="auto"/>
              <w:rPr>
                <w:szCs w:val="18"/>
              </w:rPr>
            </w:pPr>
            <w:r w:rsidRPr="002B04F5">
              <w:rPr>
                <w:szCs w:val="18"/>
              </w:rPr>
              <w:t>Set the safety contour value to 8 m</w:t>
            </w:r>
          </w:p>
        </w:tc>
        <w:tc>
          <w:tcPr>
            <w:tcW w:w="2010" w:type="dxa"/>
            <w:tcBorders>
              <w:top w:val="single" w:sz="6" w:space="0" w:color="auto"/>
              <w:bottom w:val="single" w:sz="6" w:space="0" w:color="auto"/>
            </w:tcBorders>
          </w:tcPr>
          <w:p w14:paraId="4A71E67C" w14:textId="77777777" w:rsidR="00B24CF7" w:rsidRDefault="00B24CF7" w:rsidP="00B24CF7">
            <w:pPr>
              <w:pStyle w:val="ISOSecretObservations"/>
              <w:spacing w:before="60" w:after="60" w:line="240" w:lineRule="auto"/>
            </w:pPr>
          </w:p>
        </w:tc>
      </w:tr>
      <w:tr w:rsidR="00B24CF7" w14:paraId="52DC9ED1" w14:textId="77777777" w:rsidTr="00E71958">
        <w:trPr>
          <w:jc w:val="center"/>
        </w:trPr>
        <w:tc>
          <w:tcPr>
            <w:tcW w:w="559" w:type="dxa"/>
            <w:tcBorders>
              <w:top w:val="single" w:sz="6" w:space="0" w:color="auto"/>
              <w:bottom w:val="single" w:sz="6" w:space="0" w:color="auto"/>
            </w:tcBorders>
          </w:tcPr>
          <w:p w14:paraId="28068550"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D350E21"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76BC715" w14:textId="60B7F4C2" w:rsidR="00B24CF7" w:rsidRDefault="00B24CF7" w:rsidP="00B24CF7">
            <w:pPr>
              <w:pStyle w:val="ISOClause"/>
              <w:spacing w:before="60" w:after="60" w:line="240" w:lineRule="auto"/>
            </w:pPr>
            <w:r>
              <w:t>3.3.9 c)</w:t>
            </w:r>
          </w:p>
        </w:tc>
        <w:tc>
          <w:tcPr>
            <w:tcW w:w="1134" w:type="dxa"/>
            <w:tcBorders>
              <w:top w:val="single" w:sz="6" w:space="0" w:color="auto"/>
              <w:bottom w:val="single" w:sz="6" w:space="0" w:color="auto"/>
            </w:tcBorders>
          </w:tcPr>
          <w:p w14:paraId="1CC121DC"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383CB55C"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F1D169E" w14:textId="49140325" w:rsidR="00B24CF7" w:rsidRDefault="00B24CF7" w:rsidP="00B24CF7">
            <w:pPr>
              <w:pStyle w:val="ISOComments"/>
              <w:spacing w:before="60" w:after="60" w:line="240" w:lineRule="auto"/>
            </w:pPr>
            <w:r w:rsidRPr="00312306">
              <w:rPr>
                <w:b/>
              </w:rPr>
              <w:t xml:space="preserve">Value of decimal missing </w:t>
            </w:r>
            <w:r>
              <w:rPr>
                <w:b/>
              </w:rPr>
              <w:t xml:space="preserve">and wrong text </w:t>
            </w:r>
            <w:r w:rsidRPr="00312306">
              <w:rPr>
                <w:b/>
              </w:rPr>
              <w:t>in plot</w:t>
            </w:r>
          </w:p>
          <w:p w14:paraId="0C066C5B" w14:textId="09F96AF1" w:rsidR="00B24CF7" w:rsidRDefault="00B24CF7" w:rsidP="00B24CF7">
            <w:pPr>
              <w:pStyle w:val="ISOComments"/>
              <w:spacing w:before="60" w:after="60" w:line="240" w:lineRule="auto"/>
            </w:pPr>
            <w:r>
              <w:t>One decimal is missing from light description text, see 3.3.9 b)</w:t>
            </w:r>
          </w:p>
          <w:p w14:paraId="47CC2E18" w14:textId="77777777" w:rsidR="00B24CF7" w:rsidRDefault="00B24CF7" w:rsidP="00B24CF7">
            <w:pPr>
              <w:pStyle w:val="ISOComments"/>
              <w:spacing w:before="60" w:after="60" w:line="240" w:lineRule="auto"/>
            </w:pPr>
            <w:r>
              <w:t>One text string has wrong content, see wrong version at left side and correct version at right side below:</w:t>
            </w:r>
          </w:p>
          <w:p w14:paraId="44D2AA25" w14:textId="77777777" w:rsidR="00B24CF7" w:rsidRDefault="00B24CF7" w:rsidP="00B24CF7">
            <w:pPr>
              <w:pStyle w:val="ISOComments"/>
              <w:spacing w:before="60" w:after="60" w:line="240" w:lineRule="auto"/>
            </w:pPr>
            <w:r>
              <w:object w:dxaOrig="8409" w:dyaOrig="6113" w14:anchorId="1F5B511D">
                <v:shape id="_x0000_i1043" type="#_x0000_t75" style="width:216.85pt;height:157.4pt" o:ole="">
                  <v:imagedata r:id="rId79" o:title=""/>
                </v:shape>
                <o:OLEObject Type="Embed" ProgID="PBrush" ShapeID="_x0000_i1043" DrawAspect="Content" ObjectID="_1514808196" r:id="rId80"/>
              </w:object>
            </w:r>
          </w:p>
          <w:p w14:paraId="60D618D1" w14:textId="77777777" w:rsidR="00C9450F" w:rsidRDefault="00C9450F" w:rsidP="00B24CF7">
            <w:pPr>
              <w:pStyle w:val="ISOComments"/>
              <w:spacing w:before="60" w:after="60" w:line="240" w:lineRule="auto"/>
            </w:pPr>
          </w:p>
          <w:p w14:paraId="1082FFCB" w14:textId="77777777" w:rsidR="00C9450F" w:rsidRDefault="00C9450F" w:rsidP="00B24CF7">
            <w:pPr>
              <w:pStyle w:val="ISOComments"/>
              <w:spacing w:before="60" w:after="60" w:line="240" w:lineRule="auto"/>
            </w:pPr>
          </w:p>
          <w:p w14:paraId="0C9BB783" w14:textId="77777777" w:rsidR="00C9450F" w:rsidRDefault="00C9450F" w:rsidP="00B24CF7">
            <w:pPr>
              <w:pStyle w:val="ISOComments"/>
              <w:spacing w:before="60" w:after="60" w:line="240" w:lineRule="auto"/>
            </w:pPr>
          </w:p>
          <w:p w14:paraId="4CDBC8DF" w14:textId="77777777" w:rsidR="00C9450F" w:rsidRDefault="00C9450F" w:rsidP="00B24CF7">
            <w:pPr>
              <w:pStyle w:val="ISOComments"/>
              <w:spacing w:before="60" w:after="60" w:line="240" w:lineRule="auto"/>
            </w:pPr>
          </w:p>
          <w:p w14:paraId="26B5FA44" w14:textId="77777777" w:rsidR="00C9450F" w:rsidRDefault="00C9450F" w:rsidP="00B24CF7">
            <w:pPr>
              <w:pStyle w:val="ISOComments"/>
              <w:spacing w:before="60" w:after="60" w:line="240" w:lineRule="auto"/>
            </w:pPr>
          </w:p>
          <w:p w14:paraId="2E4EC1B8" w14:textId="77777777" w:rsidR="00C9450F" w:rsidRDefault="00C9450F" w:rsidP="00B24CF7">
            <w:pPr>
              <w:pStyle w:val="ISOComments"/>
              <w:spacing w:before="60" w:after="60" w:line="240" w:lineRule="auto"/>
            </w:pPr>
          </w:p>
          <w:p w14:paraId="1E6A8078" w14:textId="77777777" w:rsidR="00C9450F" w:rsidRDefault="00C9450F" w:rsidP="00B24CF7">
            <w:pPr>
              <w:pStyle w:val="ISOComments"/>
              <w:spacing w:before="60" w:after="60" w:line="240" w:lineRule="auto"/>
            </w:pPr>
          </w:p>
          <w:p w14:paraId="76CF4026" w14:textId="77777777" w:rsidR="00C9450F" w:rsidRDefault="00C9450F" w:rsidP="00B24CF7">
            <w:pPr>
              <w:pStyle w:val="ISOComments"/>
              <w:spacing w:before="60" w:after="60" w:line="240" w:lineRule="auto"/>
            </w:pPr>
          </w:p>
          <w:p w14:paraId="07DCF9BA" w14:textId="77777777" w:rsidR="00C9450F" w:rsidRDefault="00C9450F" w:rsidP="00B24CF7">
            <w:pPr>
              <w:pStyle w:val="ISOComments"/>
              <w:spacing w:before="60" w:after="60" w:line="240" w:lineRule="auto"/>
            </w:pPr>
          </w:p>
          <w:p w14:paraId="43651B3A" w14:textId="77777777" w:rsidR="00C9450F" w:rsidRDefault="00C9450F" w:rsidP="00B24CF7">
            <w:pPr>
              <w:pStyle w:val="ISOComments"/>
              <w:spacing w:before="60" w:after="60" w:line="240" w:lineRule="auto"/>
            </w:pPr>
          </w:p>
          <w:p w14:paraId="6D77A20B" w14:textId="3D15D08B" w:rsidR="00C9450F" w:rsidRDefault="00C9450F" w:rsidP="00B24CF7">
            <w:pPr>
              <w:pStyle w:val="ISOComments"/>
              <w:spacing w:before="60" w:after="60" w:line="240" w:lineRule="auto"/>
            </w:pPr>
          </w:p>
        </w:tc>
        <w:tc>
          <w:tcPr>
            <w:tcW w:w="4961" w:type="dxa"/>
            <w:tcBorders>
              <w:top w:val="single" w:sz="6" w:space="0" w:color="auto"/>
              <w:bottom w:val="single" w:sz="6" w:space="0" w:color="auto"/>
            </w:tcBorders>
          </w:tcPr>
          <w:p w14:paraId="219068AC" w14:textId="72B60061"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24815E43" w14:textId="77777777" w:rsidR="00B24CF7" w:rsidRDefault="00B24CF7" w:rsidP="00B24CF7">
            <w:pPr>
              <w:pStyle w:val="ISOChange"/>
              <w:spacing w:before="60" w:after="60" w:line="240" w:lineRule="auto"/>
              <w:rPr>
                <w:szCs w:val="18"/>
              </w:rPr>
            </w:pPr>
            <w:r>
              <w:rPr>
                <w:szCs w:val="18"/>
              </w:rPr>
              <w:t>3.3.9c picture 1.PNG</w:t>
            </w:r>
          </w:p>
          <w:p w14:paraId="08EE2E4E" w14:textId="77777777" w:rsidR="00B24CF7" w:rsidRDefault="00B24CF7" w:rsidP="00B24CF7">
            <w:pPr>
              <w:pStyle w:val="ISOChange"/>
              <w:spacing w:before="60" w:after="60" w:line="240" w:lineRule="auto"/>
              <w:rPr>
                <w:szCs w:val="18"/>
              </w:rPr>
            </w:pPr>
          </w:p>
          <w:p w14:paraId="02A015E5" w14:textId="77777777" w:rsidR="00B24CF7" w:rsidRDefault="00B24CF7" w:rsidP="00B24CF7">
            <w:pPr>
              <w:pStyle w:val="ISOChange"/>
              <w:spacing w:before="60" w:after="60" w:line="240" w:lineRule="auto"/>
              <w:rPr>
                <w:szCs w:val="18"/>
              </w:rPr>
            </w:pPr>
          </w:p>
          <w:p w14:paraId="34731697" w14:textId="77777777" w:rsidR="00B24CF7" w:rsidRPr="00F2060C" w:rsidRDefault="00B24CF7" w:rsidP="00B24CF7">
            <w:pPr>
              <w:pStyle w:val="ISOChange"/>
              <w:spacing w:before="60" w:after="60" w:line="240" w:lineRule="auto"/>
              <w:rPr>
                <w:sz w:val="8"/>
                <w:szCs w:val="8"/>
              </w:rPr>
            </w:pPr>
          </w:p>
          <w:p w14:paraId="3C0C5EE2" w14:textId="7A133A82" w:rsidR="00B24CF7" w:rsidRDefault="00B24CF7" w:rsidP="00B24CF7">
            <w:pPr>
              <w:pStyle w:val="ISOChange"/>
              <w:spacing w:before="60" w:after="60" w:line="240" w:lineRule="auto"/>
              <w:rPr>
                <w:szCs w:val="18"/>
              </w:rPr>
            </w:pPr>
            <w:r w:rsidRPr="006E32CA">
              <w:rPr>
                <w:noProof/>
                <w:szCs w:val="18"/>
                <w:lang w:eastAsia="en-GB"/>
              </w:rPr>
              <w:drawing>
                <wp:inline distT="0" distB="0" distL="0" distR="0" wp14:anchorId="7FDA1C10" wp14:editId="2CA6E496">
                  <wp:extent cx="2734574" cy="1987924"/>
                  <wp:effectExtent l="0" t="0" r="8890" b="0"/>
                  <wp:docPr id="29" name="Picture 29" descr="C:\msdokut\STANDARDIT\IHO\S64\Work 2015\S-64 findings by FFOY Aug2015\New picture originals\3.3.9c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msdokut\STANDARDIT\IHO\S64\Work 2015\S-64 findings by FFOY Aug2015\New picture originals\3.3.9c picture 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3232" cy="2001488"/>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41A0DA1F" w14:textId="77777777" w:rsidR="00B24CF7" w:rsidRDefault="00B24CF7" w:rsidP="00B24CF7">
            <w:pPr>
              <w:pStyle w:val="ISOSecretObservations"/>
              <w:spacing w:before="60" w:after="60" w:line="240" w:lineRule="auto"/>
            </w:pPr>
          </w:p>
        </w:tc>
      </w:tr>
      <w:tr w:rsidR="003608C7" w14:paraId="19F76954" w14:textId="77777777" w:rsidTr="00E71958">
        <w:trPr>
          <w:jc w:val="center"/>
        </w:trPr>
        <w:tc>
          <w:tcPr>
            <w:tcW w:w="559" w:type="dxa"/>
            <w:tcBorders>
              <w:top w:val="single" w:sz="6" w:space="0" w:color="auto"/>
              <w:bottom w:val="single" w:sz="6" w:space="0" w:color="auto"/>
            </w:tcBorders>
          </w:tcPr>
          <w:p w14:paraId="5C5813E7" w14:textId="77777777" w:rsidR="003608C7" w:rsidRDefault="003608C7" w:rsidP="00B24CF7">
            <w:pPr>
              <w:pStyle w:val="ISOMB"/>
              <w:spacing w:before="60" w:after="60" w:line="240" w:lineRule="auto"/>
            </w:pPr>
          </w:p>
        </w:tc>
        <w:tc>
          <w:tcPr>
            <w:tcW w:w="709" w:type="dxa"/>
            <w:tcBorders>
              <w:top w:val="single" w:sz="6" w:space="0" w:color="auto"/>
              <w:bottom w:val="single" w:sz="6" w:space="0" w:color="auto"/>
            </w:tcBorders>
          </w:tcPr>
          <w:p w14:paraId="3A006979" w14:textId="77777777" w:rsidR="003608C7" w:rsidRDefault="003608C7" w:rsidP="00B24CF7">
            <w:pPr>
              <w:pStyle w:val="ISOMB"/>
              <w:spacing w:before="60" w:after="60" w:line="240" w:lineRule="auto"/>
            </w:pPr>
          </w:p>
        </w:tc>
        <w:tc>
          <w:tcPr>
            <w:tcW w:w="1134" w:type="dxa"/>
            <w:tcBorders>
              <w:top w:val="single" w:sz="6" w:space="0" w:color="auto"/>
              <w:bottom w:val="single" w:sz="6" w:space="0" w:color="auto"/>
            </w:tcBorders>
          </w:tcPr>
          <w:p w14:paraId="3CDB17A8" w14:textId="43906986" w:rsidR="003608C7" w:rsidRDefault="003608C7" w:rsidP="00B24CF7">
            <w:pPr>
              <w:pStyle w:val="ISOClause"/>
              <w:spacing w:before="60" w:after="60" w:line="240" w:lineRule="auto"/>
            </w:pPr>
            <w:r>
              <w:t>3.3.10</w:t>
            </w:r>
          </w:p>
        </w:tc>
        <w:tc>
          <w:tcPr>
            <w:tcW w:w="1134" w:type="dxa"/>
            <w:tcBorders>
              <w:top w:val="single" w:sz="6" w:space="0" w:color="auto"/>
              <w:bottom w:val="single" w:sz="6" w:space="0" w:color="auto"/>
            </w:tcBorders>
          </w:tcPr>
          <w:p w14:paraId="3C27538F" w14:textId="162D0164" w:rsidR="003608C7" w:rsidRDefault="003608C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4BBD7262" w14:textId="579B0649" w:rsidR="003608C7" w:rsidRDefault="003608C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0E4CC60" w14:textId="77777777" w:rsidR="003608C7" w:rsidRDefault="00C9450F" w:rsidP="00B24CF7">
            <w:pPr>
              <w:pStyle w:val="ISOComments"/>
              <w:spacing w:before="60" w:after="60" w:line="240" w:lineRule="auto"/>
              <w:rPr>
                <w:b/>
              </w:rPr>
            </w:pPr>
            <w:r>
              <w:rPr>
                <w:b/>
              </w:rPr>
              <w:t>Typo in results - Pictures to be exchange between each other</w:t>
            </w:r>
          </w:p>
          <w:p w14:paraId="3DDA06D9" w14:textId="13D560FB" w:rsidR="00C9450F" w:rsidRPr="00C9450F" w:rsidRDefault="00C9450F" w:rsidP="00B24CF7">
            <w:pPr>
              <w:pStyle w:val="ISOComments"/>
              <w:spacing w:before="60" w:after="60" w:line="240" w:lineRule="auto"/>
            </w:pPr>
            <w:r>
              <w:t>Instruction for the first picture is in "Setup" and it is "Deselect Scale min".  Based on S-52 clauses 10.3.4.4 and 10.4.2 result of deselection is to turn on SCAMIN and the result is less displayed object than when instruction is "Select Scale min".</w:t>
            </w:r>
          </w:p>
        </w:tc>
        <w:tc>
          <w:tcPr>
            <w:tcW w:w="4961" w:type="dxa"/>
            <w:tcBorders>
              <w:top w:val="single" w:sz="6" w:space="0" w:color="auto"/>
              <w:bottom w:val="single" w:sz="6" w:space="0" w:color="auto"/>
            </w:tcBorders>
          </w:tcPr>
          <w:p w14:paraId="4E2CDF02" w14:textId="77777777" w:rsidR="003608C7" w:rsidRDefault="00C9450F" w:rsidP="00B24CF7">
            <w:pPr>
              <w:pStyle w:val="ISOChange"/>
              <w:spacing w:before="60" w:after="60" w:line="240" w:lineRule="auto"/>
              <w:rPr>
                <w:szCs w:val="18"/>
              </w:rPr>
            </w:pPr>
            <w:r>
              <w:rPr>
                <w:szCs w:val="18"/>
              </w:rPr>
              <w:t>Exchange the existing pictures so that the current first picture is second (and current second picture is last).  Result should be like below</w:t>
            </w:r>
          </w:p>
          <w:p w14:paraId="395604DC" w14:textId="77777777" w:rsidR="00C9450F" w:rsidRDefault="00C9450F" w:rsidP="00B24CF7">
            <w:pPr>
              <w:pStyle w:val="ISOChange"/>
              <w:spacing w:before="60" w:after="60" w:line="240" w:lineRule="auto"/>
              <w:rPr>
                <w:szCs w:val="18"/>
              </w:rPr>
            </w:pPr>
            <w:r w:rsidRPr="00C9450F">
              <w:rPr>
                <w:szCs w:val="18"/>
              </w:rPr>
              <w:t>1. Confirm that the objects display as in the image below:</w:t>
            </w:r>
          </w:p>
          <w:p w14:paraId="34054B88" w14:textId="263D5FE3" w:rsidR="00C9450F" w:rsidRDefault="00C9450F" w:rsidP="00B24CF7">
            <w:pPr>
              <w:pStyle w:val="ISOChange"/>
              <w:spacing w:before="60" w:after="60" w:line="240" w:lineRule="auto"/>
              <w:rPr>
                <w:szCs w:val="18"/>
              </w:rPr>
            </w:pPr>
            <w:r w:rsidRPr="00C9450F">
              <w:rPr>
                <w:noProof/>
                <w:szCs w:val="18"/>
                <w:lang w:eastAsia="en-GB"/>
              </w:rPr>
              <w:drawing>
                <wp:inline distT="0" distB="0" distL="0" distR="0" wp14:anchorId="7737D31F" wp14:editId="1C57D721">
                  <wp:extent cx="2026920" cy="18645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29487" cy="1866871"/>
                          </a:xfrm>
                          <a:prstGeom prst="rect">
                            <a:avLst/>
                          </a:prstGeom>
                          <a:noFill/>
                          <a:ln>
                            <a:noFill/>
                          </a:ln>
                        </pic:spPr>
                      </pic:pic>
                    </a:graphicData>
                  </a:graphic>
                </wp:inline>
              </w:drawing>
            </w:r>
          </w:p>
          <w:p w14:paraId="4A2F718E" w14:textId="13EEA23D" w:rsidR="00C9450F" w:rsidRDefault="00C9450F" w:rsidP="00B24CF7">
            <w:pPr>
              <w:pStyle w:val="ISOChange"/>
              <w:spacing w:before="60" w:after="60" w:line="240" w:lineRule="auto"/>
              <w:rPr>
                <w:szCs w:val="18"/>
              </w:rPr>
            </w:pPr>
            <w:r w:rsidRPr="00C9450F">
              <w:rPr>
                <w:szCs w:val="18"/>
              </w:rPr>
              <w:t>2. After selecting Scale min confirm that the objects display as in the image below:</w:t>
            </w:r>
          </w:p>
          <w:p w14:paraId="70458639" w14:textId="5A769E4E" w:rsidR="00C9450F" w:rsidRDefault="00C9450F" w:rsidP="00B24CF7">
            <w:pPr>
              <w:pStyle w:val="ISOChange"/>
              <w:spacing w:before="60" w:after="60" w:line="240" w:lineRule="auto"/>
              <w:rPr>
                <w:szCs w:val="18"/>
              </w:rPr>
            </w:pPr>
            <w:r w:rsidRPr="00C9450F">
              <w:rPr>
                <w:noProof/>
                <w:szCs w:val="18"/>
                <w:lang w:eastAsia="en-GB"/>
              </w:rPr>
              <w:drawing>
                <wp:inline distT="0" distB="0" distL="0" distR="0" wp14:anchorId="3092142F" wp14:editId="7F801396">
                  <wp:extent cx="2027208" cy="186477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31563" cy="1868781"/>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363B3F47" w14:textId="77777777" w:rsidR="003608C7" w:rsidRDefault="003608C7" w:rsidP="00B24CF7">
            <w:pPr>
              <w:pStyle w:val="ISOSecretObservations"/>
              <w:spacing w:before="60" w:after="60" w:line="240" w:lineRule="auto"/>
            </w:pPr>
          </w:p>
        </w:tc>
      </w:tr>
      <w:tr w:rsidR="00B24CF7" w14:paraId="4FC4EE18" w14:textId="77777777" w:rsidTr="00F47C11">
        <w:trPr>
          <w:jc w:val="center"/>
        </w:trPr>
        <w:tc>
          <w:tcPr>
            <w:tcW w:w="559" w:type="dxa"/>
            <w:tcBorders>
              <w:top w:val="single" w:sz="6" w:space="0" w:color="auto"/>
              <w:bottom w:val="single" w:sz="6" w:space="0" w:color="auto"/>
            </w:tcBorders>
          </w:tcPr>
          <w:p w14:paraId="12122EFA" w14:textId="35C64F1A"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EA0D55B"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5B25E829" w14:textId="776272DF" w:rsidR="00B24CF7" w:rsidRDefault="00B24CF7" w:rsidP="00B24CF7">
            <w:pPr>
              <w:pStyle w:val="ISOClause"/>
              <w:spacing w:before="60" w:after="60" w:line="240" w:lineRule="auto"/>
            </w:pPr>
            <w:r>
              <w:t>3.3.12</w:t>
            </w:r>
          </w:p>
        </w:tc>
        <w:tc>
          <w:tcPr>
            <w:tcW w:w="1134" w:type="dxa"/>
            <w:tcBorders>
              <w:top w:val="single" w:sz="6" w:space="0" w:color="auto"/>
              <w:bottom w:val="single" w:sz="6" w:space="0" w:color="auto"/>
            </w:tcBorders>
          </w:tcPr>
          <w:p w14:paraId="58486082"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6BAB3F7A"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3AF2CE0" w14:textId="53AE4315"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select all text groups and to select Highlight info</w:t>
            </w:r>
          </w:p>
          <w:p w14:paraId="1259431A" w14:textId="1934ECB8" w:rsidR="00B24CF7" w:rsidRPr="00312306" w:rsidRDefault="00B24CF7" w:rsidP="00B24CF7">
            <w:pPr>
              <w:pStyle w:val="ISOComments"/>
              <w:spacing w:before="60" w:after="60" w:line="240" w:lineRule="auto"/>
              <w:rPr>
                <w:b/>
              </w:rPr>
            </w:pPr>
            <w:r>
              <w:t>The setup instruction miss selection of text and selection of highlight info</w:t>
            </w:r>
          </w:p>
        </w:tc>
        <w:tc>
          <w:tcPr>
            <w:tcW w:w="4961" w:type="dxa"/>
            <w:tcBorders>
              <w:top w:val="single" w:sz="6" w:space="0" w:color="auto"/>
              <w:bottom w:val="single" w:sz="6" w:space="0" w:color="auto"/>
            </w:tcBorders>
          </w:tcPr>
          <w:p w14:paraId="056FF8FE" w14:textId="77777777" w:rsidR="00B24CF7" w:rsidRDefault="00B24CF7" w:rsidP="00B24CF7">
            <w:pPr>
              <w:pStyle w:val="ISOChange"/>
              <w:spacing w:before="60" w:after="60" w:line="240" w:lineRule="auto"/>
              <w:rPr>
                <w:szCs w:val="18"/>
              </w:rPr>
            </w:pPr>
            <w:r>
              <w:rPr>
                <w:szCs w:val="18"/>
              </w:rPr>
              <w:t>Add into Setup</w:t>
            </w:r>
          </w:p>
          <w:p w14:paraId="33AFD2C2" w14:textId="77777777" w:rsidR="00B24CF7" w:rsidRDefault="00B24CF7" w:rsidP="00B24CF7">
            <w:pPr>
              <w:pStyle w:val="ISOChange"/>
              <w:spacing w:before="60" w:after="60" w:line="240" w:lineRule="auto"/>
              <w:rPr>
                <w:szCs w:val="18"/>
              </w:rPr>
            </w:pPr>
            <w:r w:rsidRPr="00162FAE">
              <w:rPr>
                <w:szCs w:val="18"/>
              </w:rPr>
              <w:t>Select all Text groups</w:t>
            </w:r>
          </w:p>
          <w:p w14:paraId="7B3535F0" w14:textId="70BB4C90" w:rsidR="00B24CF7" w:rsidRDefault="00B24CF7" w:rsidP="00B24CF7">
            <w:pPr>
              <w:pStyle w:val="ISOChange"/>
              <w:spacing w:before="60" w:after="60" w:line="240" w:lineRule="auto"/>
              <w:rPr>
                <w:szCs w:val="18"/>
              </w:rPr>
            </w:pPr>
            <w:r>
              <w:t>S</w:t>
            </w:r>
            <w:r w:rsidRPr="00162FAE">
              <w:t>elect Highlight info</w:t>
            </w:r>
          </w:p>
        </w:tc>
        <w:tc>
          <w:tcPr>
            <w:tcW w:w="2010" w:type="dxa"/>
            <w:tcBorders>
              <w:top w:val="single" w:sz="6" w:space="0" w:color="auto"/>
              <w:bottom w:val="single" w:sz="6" w:space="0" w:color="auto"/>
            </w:tcBorders>
          </w:tcPr>
          <w:p w14:paraId="436333BF" w14:textId="77777777" w:rsidR="00B24CF7" w:rsidRDefault="00B24CF7" w:rsidP="00B24CF7">
            <w:pPr>
              <w:pStyle w:val="ISOSecretObservations"/>
              <w:spacing w:before="60" w:after="60" w:line="240" w:lineRule="auto"/>
            </w:pPr>
          </w:p>
        </w:tc>
      </w:tr>
      <w:tr w:rsidR="00B24CF7" w14:paraId="1FE8B245" w14:textId="77777777" w:rsidTr="00E71958">
        <w:trPr>
          <w:jc w:val="center"/>
        </w:trPr>
        <w:tc>
          <w:tcPr>
            <w:tcW w:w="559" w:type="dxa"/>
            <w:tcBorders>
              <w:top w:val="single" w:sz="6" w:space="0" w:color="auto"/>
              <w:bottom w:val="single" w:sz="6" w:space="0" w:color="auto"/>
            </w:tcBorders>
          </w:tcPr>
          <w:p w14:paraId="1C0EFA36"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5A1A6D6"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258A2295" w14:textId="01E54152" w:rsidR="00B24CF7" w:rsidRDefault="00B24CF7" w:rsidP="00B24CF7">
            <w:pPr>
              <w:pStyle w:val="ISOClause"/>
              <w:spacing w:before="60" w:after="60" w:line="240" w:lineRule="auto"/>
            </w:pPr>
            <w:r>
              <w:t>3.6.1</w:t>
            </w:r>
          </w:p>
        </w:tc>
        <w:tc>
          <w:tcPr>
            <w:tcW w:w="1134" w:type="dxa"/>
            <w:tcBorders>
              <w:top w:val="single" w:sz="6" w:space="0" w:color="auto"/>
              <w:bottom w:val="single" w:sz="6" w:space="0" w:color="auto"/>
            </w:tcBorders>
          </w:tcPr>
          <w:p w14:paraId="3F5D6281" w14:textId="5F8688AE" w:rsidR="00B24CF7" w:rsidRDefault="00B24CF7" w:rsidP="00B24CF7">
            <w:pPr>
              <w:pStyle w:val="ISOParagraph"/>
              <w:spacing w:before="60" w:after="60" w:line="240" w:lineRule="auto"/>
            </w:pPr>
            <w:r>
              <w:t>Test material</w:t>
            </w:r>
          </w:p>
        </w:tc>
        <w:tc>
          <w:tcPr>
            <w:tcW w:w="709" w:type="dxa"/>
            <w:tcBorders>
              <w:top w:val="single" w:sz="6" w:space="0" w:color="auto"/>
              <w:bottom w:val="single" w:sz="6" w:space="0" w:color="auto"/>
            </w:tcBorders>
          </w:tcPr>
          <w:p w14:paraId="7C98C76D" w14:textId="47366888"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1FC9869F" w14:textId="74B024FC" w:rsidR="00B24CF7" w:rsidRPr="00312306" w:rsidRDefault="00B24CF7" w:rsidP="00B24CF7">
            <w:pPr>
              <w:pStyle w:val="ISOComments"/>
              <w:spacing w:before="60" w:after="60" w:line="240" w:lineRule="auto"/>
              <w:rPr>
                <w:b/>
              </w:rPr>
            </w:pPr>
            <w:r w:rsidRPr="00312306">
              <w:rPr>
                <w:b/>
              </w:rPr>
              <w:t>Wrong checksum in Catalog.031</w:t>
            </w:r>
          </w:p>
          <w:p w14:paraId="0C279544" w14:textId="538334B1" w:rsidR="00B24CF7" w:rsidRDefault="00B24CF7" w:rsidP="00C9450F">
            <w:pPr>
              <w:pStyle w:val="ISOComments"/>
              <w:spacing w:before="60" w:after="60" w:line="240" w:lineRule="auto"/>
            </w:pPr>
            <w:r>
              <w:t xml:space="preserve">Chart </w:t>
            </w:r>
            <w:r w:rsidRPr="008E6127">
              <w:t>2J5X0001.000</w:t>
            </w:r>
            <w:r>
              <w:t xml:space="preserve"> has wrong checksum in test data set.  We have noted that this chart has relative new time stamp as 17</w:t>
            </w:r>
            <w:r w:rsidRPr="008E6127">
              <w:rPr>
                <w:vertAlign w:val="superscript"/>
              </w:rPr>
              <w:t>th</w:t>
            </w:r>
            <w:r>
              <w:t xml:space="preserve"> Apr 2015.  Most probable the catalog.031 file contains checksum of the previous version of this chart cell</w:t>
            </w:r>
          </w:p>
        </w:tc>
        <w:tc>
          <w:tcPr>
            <w:tcW w:w="4961" w:type="dxa"/>
            <w:tcBorders>
              <w:top w:val="single" w:sz="6" w:space="0" w:color="auto"/>
              <w:bottom w:val="single" w:sz="6" w:space="0" w:color="auto"/>
            </w:tcBorders>
          </w:tcPr>
          <w:p w14:paraId="7593EA8E" w14:textId="77777777" w:rsidR="00B24CF7" w:rsidRDefault="00B24CF7" w:rsidP="00B24CF7">
            <w:pPr>
              <w:pStyle w:val="ISOChange"/>
              <w:spacing w:before="60" w:after="60" w:line="240" w:lineRule="auto"/>
              <w:rPr>
                <w:szCs w:val="18"/>
              </w:rPr>
            </w:pPr>
            <w:r>
              <w:rPr>
                <w:szCs w:val="18"/>
              </w:rPr>
              <w:t>Fix the test data set</w:t>
            </w:r>
          </w:p>
          <w:p w14:paraId="6595FE22" w14:textId="0DDD0D5B" w:rsidR="00B24CF7" w:rsidRDefault="00B24CF7" w:rsidP="00B24CF7">
            <w:pPr>
              <w:pStyle w:val="ISOChange"/>
              <w:spacing w:before="60" w:after="60" w:line="240" w:lineRule="auto"/>
              <w:rPr>
                <w:szCs w:val="18"/>
              </w:rPr>
            </w:pPr>
            <w:r>
              <w:rPr>
                <w:szCs w:val="18"/>
              </w:rPr>
              <w:t xml:space="preserve">Note that the </w:t>
            </w:r>
            <w:r w:rsidRPr="00E85E5C">
              <w:rPr>
                <w:szCs w:val="18"/>
              </w:rPr>
              <w:t xml:space="preserve">chart dated 23.04.2014 </w:t>
            </w:r>
            <w:r>
              <w:rPr>
                <w:szCs w:val="18"/>
              </w:rPr>
              <w:t xml:space="preserve">was ok and </w:t>
            </w:r>
            <w:r w:rsidRPr="00E85E5C">
              <w:rPr>
                <w:szCs w:val="18"/>
              </w:rPr>
              <w:t>can be used for testing</w:t>
            </w:r>
          </w:p>
        </w:tc>
        <w:tc>
          <w:tcPr>
            <w:tcW w:w="2010" w:type="dxa"/>
            <w:tcBorders>
              <w:top w:val="single" w:sz="6" w:space="0" w:color="auto"/>
              <w:bottom w:val="single" w:sz="6" w:space="0" w:color="auto"/>
            </w:tcBorders>
          </w:tcPr>
          <w:p w14:paraId="4643538A" w14:textId="77777777" w:rsidR="00B24CF7" w:rsidRDefault="00B24CF7" w:rsidP="00B24CF7">
            <w:pPr>
              <w:pStyle w:val="ISOSecretObservations"/>
              <w:spacing w:before="60" w:after="60" w:line="240" w:lineRule="auto"/>
            </w:pPr>
          </w:p>
        </w:tc>
      </w:tr>
      <w:tr w:rsidR="00B24CF7" w14:paraId="6780329B" w14:textId="77777777" w:rsidTr="00E057D4">
        <w:trPr>
          <w:jc w:val="center"/>
        </w:trPr>
        <w:tc>
          <w:tcPr>
            <w:tcW w:w="559" w:type="dxa"/>
            <w:tcBorders>
              <w:top w:val="single" w:sz="6" w:space="0" w:color="auto"/>
              <w:bottom w:val="single" w:sz="6" w:space="0" w:color="auto"/>
            </w:tcBorders>
          </w:tcPr>
          <w:p w14:paraId="39BED487"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68EC016D"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0FFB041" w14:textId="0EA4C532" w:rsidR="00B24CF7" w:rsidRDefault="00B24CF7" w:rsidP="00B24CF7">
            <w:pPr>
              <w:pStyle w:val="ISOClause"/>
              <w:spacing w:before="60" w:after="60" w:line="240" w:lineRule="auto"/>
            </w:pPr>
            <w:r>
              <w:t>3.6.3</w:t>
            </w:r>
          </w:p>
        </w:tc>
        <w:tc>
          <w:tcPr>
            <w:tcW w:w="1134" w:type="dxa"/>
            <w:tcBorders>
              <w:top w:val="single" w:sz="6" w:space="0" w:color="auto"/>
              <w:bottom w:val="single" w:sz="6" w:space="0" w:color="auto"/>
            </w:tcBorders>
          </w:tcPr>
          <w:p w14:paraId="2C19788B"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6832388C"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9B03AB5" w14:textId="77777777"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select all text groups and to select Highlight info</w:t>
            </w:r>
          </w:p>
          <w:p w14:paraId="28C92884" w14:textId="1F0FDDE9" w:rsidR="00B24CF7" w:rsidRPr="00312306" w:rsidRDefault="00B24CF7" w:rsidP="00B24CF7">
            <w:pPr>
              <w:pStyle w:val="ISOComments"/>
              <w:spacing w:before="60" w:after="60" w:line="240" w:lineRule="auto"/>
              <w:rPr>
                <w:b/>
              </w:rPr>
            </w:pPr>
            <w:r>
              <w:t>The setup instruction miss selection of text</w:t>
            </w:r>
          </w:p>
        </w:tc>
        <w:tc>
          <w:tcPr>
            <w:tcW w:w="4961" w:type="dxa"/>
            <w:tcBorders>
              <w:top w:val="single" w:sz="6" w:space="0" w:color="auto"/>
              <w:bottom w:val="single" w:sz="6" w:space="0" w:color="auto"/>
            </w:tcBorders>
          </w:tcPr>
          <w:p w14:paraId="482425F8" w14:textId="77777777" w:rsidR="00B24CF7" w:rsidRDefault="00B24CF7" w:rsidP="00B24CF7">
            <w:pPr>
              <w:pStyle w:val="ISOChange"/>
              <w:spacing w:before="60" w:after="60" w:line="240" w:lineRule="auto"/>
              <w:rPr>
                <w:szCs w:val="18"/>
              </w:rPr>
            </w:pPr>
            <w:r>
              <w:rPr>
                <w:szCs w:val="18"/>
              </w:rPr>
              <w:t>Add into Setup</w:t>
            </w:r>
          </w:p>
          <w:p w14:paraId="5A8223D6" w14:textId="0B832A03" w:rsidR="00B24CF7" w:rsidRDefault="00B24CF7" w:rsidP="00B24CF7">
            <w:pPr>
              <w:pStyle w:val="ISOChange"/>
              <w:spacing w:before="60" w:after="60" w:line="240" w:lineRule="auto"/>
              <w:rPr>
                <w:szCs w:val="18"/>
              </w:rPr>
            </w:pPr>
            <w:r w:rsidRPr="00162FAE">
              <w:rPr>
                <w:szCs w:val="18"/>
              </w:rPr>
              <w:t>Select all Text groups</w:t>
            </w:r>
          </w:p>
        </w:tc>
        <w:tc>
          <w:tcPr>
            <w:tcW w:w="2010" w:type="dxa"/>
            <w:tcBorders>
              <w:top w:val="single" w:sz="6" w:space="0" w:color="auto"/>
              <w:bottom w:val="single" w:sz="6" w:space="0" w:color="auto"/>
            </w:tcBorders>
          </w:tcPr>
          <w:p w14:paraId="4DA5AA39" w14:textId="77777777" w:rsidR="00B24CF7" w:rsidRDefault="00B24CF7" w:rsidP="00B24CF7">
            <w:pPr>
              <w:pStyle w:val="ISOSecretObservations"/>
              <w:spacing w:before="60" w:after="60" w:line="240" w:lineRule="auto"/>
            </w:pPr>
          </w:p>
        </w:tc>
      </w:tr>
      <w:tr w:rsidR="00B24CF7" w14:paraId="7CAA8E20" w14:textId="77777777" w:rsidTr="00E71958">
        <w:trPr>
          <w:jc w:val="center"/>
        </w:trPr>
        <w:tc>
          <w:tcPr>
            <w:tcW w:w="559" w:type="dxa"/>
            <w:tcBorders>
              <w:top w:val="single" w:sz="6" w:space="0" w:color="auto"/>
              <w:bottom w:val="single" w:sz="6" w:space="0" w:color="auto"/>
            </w:tcBorders>
          </w:tcPr>
          <w:p w14:paraId="143B5FC3"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4D5771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C473AA6" w14:textId="5CB52807" w:rsidR="00B24CF7" w:rsidRPr="008322C4" w:rsidRDefault="00B24CF7" w:rsidP="00B24CF7">
            <w:pPr>
              <w:pStyle w:val="ISOClause"/>
              <w:spacing w:before="60" w:after="60" w:line="240" w:lineRule="auto"/>
              <w:rPr>
                <w:highlight w:val="yellow"/>
              </w:rPr>
            </w:pPr>
            <w:r w:rsidRPr="008322C4">
              <w:t>3.6.5a)</w:t>
            </w:r>
          </w:p>
        </w:tc>
        <w:tc>
          <w:tcPr>
            <w:tcW w:w="1134" w:type="dxa"/>
            <w:tcBorders>
              <w:top w:val="single" w:sz="6" w:space="0" w:color="auto"/>
              <w:bottom w:val="single" w:sz="6" w:space="0" w:color="auto"/>
            </w:tcBorders>
          </w:tcPr>
          <w:p w14:paraId="63A1C519" w14:textId="77777777" w:rsidR="00B24CF7" w:rsidRPr="008322C4" w:rsidRDefault="00B24CF7" w:rsidP="00B24CF7">
            <w:pPr>
              <w:pStyle w:val="ISOParagraph"/>
              <w:spacing w:before="60" w:after="60" w:line="240" w:lineRule="auto"/>
            </w:pPr>
          </w:p>
        </w:tc>
        <w:tc>
          <w:tcPr>
            <w:tcW w:w="709" w:type="dxa"/>
            <w:tcBorders>
              <w:top w:val="single" w:sz="6" w:space="0" w:color="auto"/>
              <w:bottom w:val="single" w:sz="6" w:space="0" w:color="auto"/>
            </w:tcBorders>
          </w:tcPr>
          <w:p w14:paraId="50134545" w14:textId="77777777" w:rsidR="00B24CF7" w:rsidRPr="008322C4" w:rsidRDefault="00B24CF7" w:rsidP="00B24CF7">
            <w:pPr>
              <w:pStyle w:val="ISOCommType"/>
              <w:spacing w:before="60" w:after="60" w:line="240" w:lineRule="auto"/>
            </w:pPr>
          </w:p>
        </w:tc>
        <w:tc>
          <w:tcPr>
            <w:tcW w:w="4536" w:type="dxa"/>
            <w:gridSpan w:val="2"/>
            <w:tcBorders>
              <w:top w:val="single" w:sz="6" w:space="0" w:color="auto"/>
              <w:bottom w:val="single" w:sz="6" w:space="0" w:color="auto"/>
            </w:tcBorders>
          </w:tcPr>
          <w:p w14:paraId="497D2EA9" w14:textId="5C5B6280" w:rsidR="00B24CF7" w:rsidRDefault="00B24CF7" w:rsidP="00B24CF7">
            <w:pPr>
              <w:pStyle w:val="ISOComments"/>
              <w:spacing w:before="60" w:after="60" w:line="240" w:lineRule="auto"/>
            </w:pPr>
            <w:r>
              <w:rPr>
                <w:b/>
              </w:rPr>
              <w:t>Two centred symbols with their text are missing</w:t>
            </w:r>
          </w:p>
          <w:p w14:paraId="30C5ADFA" w14:textId="6DA1A27A" w:rsidR="00B24CF7" w:rsidRPr="00C1213E" w:rsidRDefault="00B24CF7" w:rsidP="00B24CF7">
            <w:pPr>
              <w:pStyle w:val="ISOComments"/>
              <w:spacing w:before="60" w:after="60" w:line="240" w:lineRule="auto"/>
            </w:pPr>
            <w:r w:rsidRPr="00C1213E">
              <w:t>Two centred symbols and two texts “Nr priority is 5” are missing in object 2, which has a berth, of which the centre part is masked by another object, but the ends are visible. The centred symbol and the text should be shown for both isolated parts.</w:t>
            </w:r>
          </w:p>
          <w:p w14:paraId="0E554535" w14:textId="1279E4DF" w:rsidR="00B24CF7" w:rsidRPr="00C9450F" w:rsidRDefault="00C9450F" w:rsidP="00C9450F">
            <w:pPr>
              <w:pStyle w:val="ISOComments"/>
              <w:spacing w:before="60" w:after="60" w:line="240" w:lineRule="auto"/>
              <w:rPr>
                <w:highlight w:val="yellow"/>
              </w:rPr>
            </w:pPr>
            <w:r>
              <w:object w:dxaOrig="8572" w:dyaOrig="5678" w14:anchorId="3A5E04E3">
                <v:shape id="_x0000_i1044" type="#_x0000_t75" style="width:203.45pt;height:134.8pt" o:ole="">
                  <v:imagedata r:id="rId84" o:title=""/>
                </v:shape>
                <o:OLEObject Type="Embed" ProgID="PBrush" ShapeID="_x0000_i1044" DrawAspect="Content" ObjectID="_1514808197" r:id="rId85"/>
              </w:object>
            </w:r>
          </w:p>
        </w:tc>
        <w:tc>
          <w:tcPr>
            <w:tcW w:w="4961" w:type="dxa"/>
            <w:tcBorders>
              <w:top w:val="single" w:sz="6" w:space="0" w:color="auto"/>
              <w:bottom w:val="single" w:sz="6" w:space="0" w:color="auto"/>
            </w:tcBorders>
          </w:tcPr>
          <w:p w14:paraId="5D938F21" w14:textId="77777777"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00E6BB29" w14:textId="72DD6F01" w:rsidR="00B24CF7" w:rsidRDefault="00B24CF7" w:rsidP="00B24CF7">
            <w:pPr>
              <w:pStyle w:val="ISOChange"/>
              <w:spacing w:before="60" w:after="60" w:line="240" w:lineRule="auto"/>
              <w:rPr>
                <w:szCs w:val="18"/>
              </w:rPr>
            </w:pPr>
            <w:r w:rsidRPr="000478FA">
              <w:rPr>
                <w:szCs w:val="18"/>
              </w:rPr>
              <w:t>3.6.5a picture 1</w:t>
            </w:r>
            <w:r>
              <w:rPr>
                <w:szCs w:val="18"/>
              </w:rPr>
              <w:t>.PNG</w:t>
            </w:r>
          </w:p>
          <w:p w14:paraId="2EA6C307" w14:textId="77777777" w:rsidR="00B24CF7" w:rsidRDefault="00B24CF7" w:rsidP="00B24CF7">
            <w:pPr>
              <w:pStyle w:val="ISOChange"/>
              <w:spacing w:before="60" w:after="60" w:line="240" w:lineRule="auto"/>
              <w:rPr>
                <w:szCs w:val="18"/>
              </w:rPr>
            </w:pPr>
          </w:p>
          <w:p w14:paraId="129DA29D" w14:textId="77777777" w:rsidR="00B24CF7" w:rsidRDefault="00B24CF7" w:rsidP="00B24CF7">
            <w:pPr>
              <w:pStyle w:val="ISOChange"/>
              <w:spacing w:before="60" w:after="60" w:line="240" w:lineRule="auto"/>
              <w:rPr>
                <w:szCs w:val="18"/>
              </w:rPr>
            </w:pPr>
          </w:p>
          <w:p w14:paraId="44740E84" w14:textId="77777777" w:rsidR="00B24CF7" w:rsidRDefault="00B24CF7" w:rsidP="00B24CF7">
            <w:pPr>
              <w:pStyle w:val="ISOChange"/>
              <w:spacing w:before="60" w:after="60" w:line="240" w:lineRule="auto"/>
              <w:rPr>
                <w:szCs w:val="18"/>
              </w:rPr>
            </w:pPr>
          </w:p>
          <w:p w14:paraId="784CAD42" w14:textId="1EC86C9E" w:rsidR="00B24CF7" w:rsidRDefault="00B24CF7" w:rsidP="00B24CF7">
            <w:pPr>
              <w:pStyle w:val="ISOChange"/>
              <w:spacing w:before="60" w:after="60" w:line="240" w:lineRule="auto"/>
              <w:rPr>
                <w:szCs w:val="18"/>
              </w:rPr>
            </w:pPr>
            <w:r w:rsidRPr="00C1213E">
              <w:rPr>
                <w:noProof/>
                <w:szCs w:val="18"/>
                <w:lang w:eastAsia="en-GB"/>
              </w:rPr>
              <w:drawing>
                <wp:inline distT="0" distB="0" distL="0" distR="0" wp14:anchorId="36FCE879" wp14:editId="357BAB5F">
                  <wp:extent cx="2408237" cy="1716657"/>
                  <wp:effectExtent l="0" t="0" r="0" b="0"/>
                  <wp:docPr id="3" name="Picture 3" descr="C:\msdokut\STANDARDIT\IHO\S64\Work 2015\S-64 findings by FFOY Aug2015\New picture originals\3.6.5a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sdokut\STANDARDIT\IHO\S64\Work 2015\S-64 findings by FFOY Aug2015\New picture originals\3.6.5a picture 1.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38710" cy="1738379"/>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309FC738" w14:textId="6F5D773D" w:rsidR="00B24CF7" w:rsidRDefault="00B24CF7" w:rsidP="00B24CF7">
            <w:pPr>
              <w:pStyle w:val="ISOSecretObservations"/>
              <w:spacing w:before="60" w:after="60" w:line="240" w:lineRule="auto"/>
            </w:pPr>
          </w:p>
        </w:tc>
      </w:tr>
      <w:tr w:rsidR="00B24CF7" w14:paraId="637D2CE3" w14:textId="77777777" w:rsidTr="00E71958">
        <w:trPr>
          <w:jc w:val="center"/>
        </w:trPr>
        <w:tc>
          <w:tcPr>
            <w:tcW w:w="559" w:type="dxa"/>
            <w:tcBorders>
              <w:top w:val="single" w:sz="6" w:space="0" w:color="auto"/>
              <w:bottom w:val="single" w:sz="6" w:space="0" w:color="auto"/>
            </w:tcBorders>
          </w:tcPr>
          <w:p w14:paraId="64FCA578"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B64D9EA"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7708C05E" w14:textId="542FDEA6" w:rsidR="00B24CF7" w:rsidRPr="00B955F5" w:rsidRDefault="00B24CF7" w:rsidP="00B24CF7">
            <w:pPr>
              <w:pStyle w:val="ISOClause"/>
              <w:spacing w:before="60" w:after="60" w:line="240" w:lineRule="auto"/>
            </w:pPr>
            <w:r w:rsidRPr="00B955F5">
              <w:t>3.6.7</w:t>
            </w:r>
          </w:p>
        </w:tc>
        <w:tc>
          <w:tcPr>
            <w:tcW w:w="1134" w:type="dxa"/>
            <w:tcBorders>
              <w:top w:val="single" w:sz="6" w:space="0" w:color="auto"/>
              <w:bottom w:val="single" w:sz="6" w:space="0" w:color="auto"/>
            </w:tcBorders>
          </w:tcPr>
          <w:p w14:paraId="25C8D89A" w14:textId="30D26D10" w:rsidR="00B24CF7" w:rsidRDefault="00B24CF7" w:rsidP="00B24CF7">
            <w:pPr>
              <w:pStyle w:val="ISOParagraph"/>
              <w:spacing w:before="60" w:after="60" w:line="240" w:lineRule="auto"/>
            </w:pPr>
            <w:r>
              <w:t>Test material</w:t>
            </w:r>
          </w:p>
        </w:tc>
        <w:tc>
          <w:tcPr>
            <w:tcW w:w="709" w:type="dxa"/>
            <w:tcBorders>
              <w:top w:val="single" w:sz="6" w:space="0" w:color="auto"/>
              <w:bottom w:val="single" w:sz="6" w:space="0" w:color="auto"/>
            </w:tcBorders>
          </w:tcPr>
          <w:p w14:paraId="252A4890" w14:textId="77777777" w:rsidR="00B24CF7" w:rsidRDefault="00B24CF7" w:rsidP="00B24CF7">
            <w:pPr>
              <w:pStyle w:val="ISOCommType"/>
              <w:spacing w:before="60" w:after="60" w:line="240" w:lineRule="auto"/>
            </w:pPr>
          </w:p>
        </w:tc>
        <w:tc>
          <w:tcPr>
            <w:tcW w:w="4536" w:type="dxa"/>
            <w:gridSpan w:val="2"/>
            <w:tcBorders>
              <w:top w:val="single" w:sz="6" w:space="0" w:color="auto"/>
              <w:bottom w:val="single" w:sz="6" w:space="0" w:color="auto"/>
            </w:tcBorders>
          </w:tcPr>
          <w:p w14:paraId="5625D538" w14:textId="77777777" w:rsidR="00B24CF7" w:rsidRDefault="00B24CF7" w:rsidP="00B24CF7">
            <w:pPr>
              <w:pStyle w:val="ISOComments"/>
              <w:spacing w:before="60" w:after="60" w:line="240" w:lineRule="auto"/>
              <w:rPr>
                <w:b/>
              </w:rPr>
            </w:pPr>
            <w:r w:rsidRPr="00AF3483">
              <w:rPr>
                <w:b/>
              </w:rPr>
              <w:t>Something has happened for chart 2J5X0001</w:t>
            </w:r>
            <w:r>
              <w:rPr>
                <w:b/>
              </w:rPr>
              <w:t xml:space="preserve"> between drafting and final publishing</w:t>
            </w:r>
          </w:p>
          <w:p w14:paraId="4CC09056" w14:textId="52FD1300" w:rsidR="00B24CF7" w:rsidRPr="00D16263" w:rsidRDefault="00B24CF7" w:rsidP="00B24CF7">
            <w:pPr>
              <w:pStyle w:val="ISOComments"/>
              <w:spacing w:before="60" w:after="60" w:line="240" w:lineRule="auto"/>
            </w:pPr>
            <w:r w:rsidRPr="00D16263">
              <w:t>Chart 2J5X0001 has two problems</w:t>
            </w:r>
          </w:p>
          <w:p w14:paraId="51CEB7D9" w14:textId="3593C34F" w:rsidR="00B24CF7" w:rsidRDefault="00B24CF7" w:rsidP="00B24CF7">
            <w:pPr>
              <w:pStyle w:val="ISOComments"/>
              <w:spacing w:before="60" w:after="60" w:line="240" w:lineRule="auto"/>
            </w:pPr>
            <w:r w:rsidRPr="00D16263">
              <w:t>First is the checksum error (see comment for 3.6.1) and second is that the current version miss the unknown objects, which are the topic of this test</w:t>
            </w:r>
            <w:r>
              <w:t>.</w:t>
            </w:r>
          </w:p>
          <w:p w14:paraId="00B8775C" w14:textId="77777777" w:rsidR="00B24CF7" w:rsidRDefault="00B24CF7" w:rsidP="00B24CF7">
            <w:pPr>
              <w:pStyle w:val="ISOComments"/>
              <w:spacing w:before="60" w:after="60" w:line="240" w:lineRule="auto"/>
            </w:pPr>
          </w:p>
          <w:p w14:paraId="695481D7" w14:textId="6C9650AC" w:rsidR="00B24CF7" w:rsidRPr="00D16263" w:rsidRDefault="00B24CF7" w:rsidP="00B24CF7">
            <w:pPr>
              <w:pStyle w:val="ISOComments"/>
              <w:spacing w:before="60" w:after="60" w:line="240" w:lineRule="auto"/>
            </w:pPr>
            <w:r>
              <w:t>It might be so that unknown objects are removed based on S-58, but if so that is a wrong decision for this test.  S-52 requires that unknown objects shall use specified presentation.  Further it is always possible that for some reason: because of publisher or because of newer version of related standard and ENC chart may contain unknown objects from the ECDIS viewer point of view.</w:t>
            </w:r>
          </w:p>
          <w:p w14:paraId="1C7CAC22" w14:textId="77777777" w:rsidR="00B24CF7" w:rsidRDefault="00B24CF7" w:rsidP="00B24CF7">
            <w:pPr>
              <w:pStyle w:val="ISOComments"/>
              <w:spacing w:before="60" w:after="60" w:line="240" w:lineRule="auto"/>
              <w:rPr>
                <w:b/>
              </w:rPr>
            </w:pPr>
            <w:r w:rsidRPr="00B955F5">
              <w:rPr>
                <w:b/>
                <w:noProof/>
                <w:lang w:eastAsia="en-GB"/>
              </w:rPr>
              <w:drawing>
                <wp:inline distT="0" distB="0" distL="0" distR="0" wp14:anchorId="5342D10C" wp14:editId="49A0A748">
                  <wp:extent cx="2743200" cy="9486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43200" cy="948690"/>
                          </a:xfrm>
                          <a:prstGeom prst="rect">
                            <a:avLst/>
                          </a:prstGeom>
                          <a:noFill/>
                          <a:ln>
                            <a:noFill/>
                          </a:ln>
                        </pic:spPr>
                      </pic:pic>
                    </a:graphicData>
                  </a:graphic>
                </wp:inline>
              </w:drawing>
            </w:r>
          </w:p>
          <w:p w14:paraId="75E44B92" w14:textId="77777777" w:rsidR="00B24CF7" w:rsidRDefault="00B24CF7" w:rsidP="00B24CF7">
            <w:pPr>
              <w:pStyle w:val="ISOComments"/>
              <w:spacing w:before="60" w:after="60" w:line="240" w:lineRule="auto"/>
              <w:rPr>
                <w:b/>
              </w:rPr>
            </w:pPr>
          </w:p>
          <w:p w14:paraId="52341B38" w14:textId="77777777" w:rsidR="00B24CF7" w:rsidRDefault="00B24CF7" w:rsidP="00B24CF7">
            <w:pPr>
              <w:pStyle w:val="ISOComments"/>
              <w:spacing w:before="60" w:after="60" w:line="240" w:lineRule="auto"/>
              <w:rPr>
                <w:b/>
              </w:rPr>
            </w:pPr>
          </w:p>
          <w:p w14:paraId="340524DC" w14:textId="77777777" w:rsidR="00B24CF7" w:rsidRDefault="00B24CF7" w:rsidP="00B24CF7">
            <w:pPr>
              <w:pStyle w:val="ISOComments"/>
              <w:spacing w:before="60" w:after="60" w:line="240" w:lineRule="auto"/>
              <w:rPr>
                <w:b/>
              </w:rPr>
            </w:pPr>
          </w:p>
          <w:p w14:paraId="70833597" w14:textId="77777777" w:rsidR="00B24CF7" w:rsidRDefault="00B24CF7" w:rsidP="00B24CF7">
            <w:pPr>
              <w:pStyle w:val="ISOComments"/>
              <w:spacing w:before="60" w:after="60" w:line="240" w:lineRule="auto"/>
              <w:rPr>
                <w:b/>
              </w:rPr>
            </w:pPr>
          </w:p>
          <w:p w14:paraId="74ABD3AB" w14:textId="77777777" w:rsidR="00B24CF7" w:rsidRDefault="00B24CF7" w:rsidP="00B24CF7">
            <w:pPr>
              <w:pStyle w:val="ISOComments"/>
              <w:spacing w:before="60" w:after="60" w:line="240" w:lineRule="auto"/>
              <w:rPr>
                <w:b/>
              </w:rPr>
            </w:pPr>
          </w:p>
          <w:p w14:paraId="7EE44406" w14:textId="77777777" w:rsidR="00B24CF7" w:rsidRDefault="00B24CF7" w:rsidP="00B24CF7">
            <w:pPr>
              <w:pStyle w:val="ISOComments"/>
              <w:spacing w:before="60" w:after="60" w:line="240" w:lineRule="auto"/>
              <w:rPr>
                <w:b/>
              </w:rPr>
            </w:pPr>
          </w:p>
          <w:p w14:paraId="16129298" w14:textId="77777777" w:rsidR="00B24CF7" w:rsidRDefault="00B24CF7" w:rsidP="00B24CF7">
            <w:pPr>
              <w:pStyle w:val="ISOComments"/>
              <w:spacing w:before="60" w:after="60" w:line="240" w:lineRule="auto"/>
              <w:rPr>
                <w:b/>
              </w:rPr>
            </w:pPr>
          </w:p>
          <w:p w14:paraId="618E80CC" w14:textId="77777777" w:rsidR="00B24CF7" w:rsidRDefault="00B24CF7" w:rsidP="00B24CF7">
            <w:pPr>
              <w:pStyle w:val="ISOComments"/>
              <w:spacing w:before="60" w:after="60" w:line="240" w:lineRule="auto"/>
              <w:rPr>
                <w:b/>
              </w:rPr>
            </w:pPr>
          </w:p>
          <w:p w14:paraId="622E9420" w14:textId="333E6301" w:rsidR="00B24CF7" w:rsidRPr="0014338A"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6E2AA9B6" w14:textId="1B6B8F8B" w:rsidR="00B24CF7" w:rsidRDefault="00B24CF7" w:rsidP="00B24CF7">
            <w:pPr>
              <w:pStyle w:val="ISOChange"/>
              <w:spacing w:before="60" w:after="60" w:line="240" w:lineRule="auto"/>
              <w:rPr>
                <w:szCs w:val="18"/>
              </w:rPr>
            </w:pPr>
            <w:r>
              <w:rPr>
                <w:szCs w:val="18"/>
              </w:rPr>
              <w:t xml:space="preserve">Fix the test data set for chart </w:t>
            </w:r>
            <w:r w:rsidRPr="00D16263">
              <w:rPr>
                <w:szCs w:val="18"/>
              </w:rPr>
              <w:t>2J5X0001</w:t>
            </w:r>
          </w:p>
          <w:p w14:paraId="2FF58B55" w14:textId="6D5F443C" w:rsidR="00B24CF7" w:rsidRDefault="00B24CF7" w:rsidP="00B24CF7">
            <w:pPr>
              <w:pStyle w:val="ISOChange"/>
              <w:spacing w:before="60" w:after="60" w:line="240" w:lineRule="auto"/>
              <w:rPr>
                <w:szCs w:val="18"/>
              </w:rPr>
            </w:pPr>
            <w:r>
              <w:rPr>
                <w:szCs w:val="18"/>
              </w:rPr>
              <w:t xml:space="preserve">Note that the </w:t>
            </w:r>
            <w:r w:rsidRPr="00E85E5C">
              <w:rPr>
                <w:szCs w:val="18"/>
              </w:rPr>
              <w:t xml:space="preserve">chart dated </w:t>
            </w:r>
            <w:r w:rsidRPr="00AF3483">
              <w:rPr>
                <w:szCs w:val="18"/>
              </w:rPr>
              <w:t>Apr 2014</w:t>
            </w:r>
            <w:r w:rsidRPr="00E85E5C">
              <w:rPr>
                <w:szCs w:val="18"/>
              </w:rPr>
              <w:t xml:space="preserve"> </w:t>
            </w:r>
            <w:r>
              <w:rPr>
                <w:szCs w:val="18"/>
              </w:rPr>
              <w:t xml:space="preserve">is ok and </w:t>
            </w:r>
            <w:r w:rsidRPr="00E85E5C">
              <w:rPr>
                <w:szCs w:val="18"/>
              </w:rPr>
              <w:t>can be used for testing</w:t>
            </w:r>
            <w:r>
              <w:rPr>
                <w:szCs w:val="18"/>
              </w:rPr>
              <w:t>, but the Jul 2015 published version has all errors</w:t>
            </w:r>
          </w:p>
        </w:tc>
        <w:tc>
          <w:tcPr>
            <w:tcW w:w="2010" w:type="dxa"/>
            <w:tcBorders>
              <w:top w:val="single" w:sz="6" w:space="0" w:color="auto"/>
              <w:bottom w:val="single" w:sz="6" w:space="0" w:color="auto"/>
            </w:tcBorders>
          </w:tcPr>
          <w:p w14:paraId="79EF1172" w14:textId="77777777" w:rsidR="00B24CF7" w:rsidRDefault="00B24CF7" w:rsidP="00B24CF7">
            <w:pPr>
              <w:pStyle w:val="ISOSecretObservations"/>
              <w:spacing w:before="60" w:after="60" w:line="240" w:lineRule="auto"/>
            </w:pPr>
          </w:p>
        </w:tc>
      </w:tr>
      <w:tr w:rsidR="00B24CF7" w14:paraId="7EA1E6A6" w14:textId="77777777" w:rsidTr="00E71958">
        <w:trPr>
          <w:jc w:val="center"/>
        </w:trPr>
        <w:tc>
          <w:tcPr>
            <w:tcW w:w="559" w:type="dxa"/>
            <w:tcBorders>
              <w:top w:val="single" w:sz="6" w:space="0" w:color="auto"/>
              <w:bottom w:val="single" w:sz="6" w:space="0" w:color="auto"/>
            </w:tcBorders>
          </w:tcPr>
          <w:p w14:paraId="2C255A30"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30019DE2"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912B4A7" w14:textId="241A7028" w:rsidR="00B24CF7" w:rsidRPr="00B955F5" w:rsidRDefault="00B24CF7" w:rsidP="00B24CF7">
            <w:pPr>
              <w:pStyle w:val="ISOClause"/>
              <w:spacing w:before="60" w:after="60" w:line="240" w:lineRule="auto"/>
            </w:pPr>
            <w:r>
              <w:t>3.6.8.1</w:t>
            </w:r>
          </w:p>
        </w:tc>
        <w:tc>
          <w:tcPr>
            <w:tcW w:w="1134" w:type="dxa"/>
            <w:tcBorders>
              <w:top w:val="single" w:sz="6" w:space="0" w:color="auto"/>
              <w:bottom w:val="single" w:sz="6" w:space="0" w:color="auto"/>
            </w:tcBorders>
          </w:tcPr>
          <w:p w14:paraId="6DA9446E" w14:textId="254D8021" w:rsidR="00B24CF7" w:rsidRDefault="00B24CF7" w:rsidP="00B24CF7">
            <w:pPr>
              <w:pStyle w:val="ISOParagraph"/>
              <w:spacing w:before="60" w:after="60" w:line="240" w:lineRule="auto"/>
            </w:pPr>
            <w:r>
              <w:t>Action</w:t>
            </w:r>
          </w:p>
        </w:tc>
        <w:tc>
          <w:tcPr>
            <w:tcW w:w="709" w:type="dxa"/>
            <w:tcBorders>
              <w:top w:val="single" w:sz="6" w:space="0" w:color="auto"/>
              <w:bottom w:val="single" w:sz="6" w:space="0" w:color="auto"/>
            </w:tcBorders>
          </w:tcPr>
          <w:p w14:paraId="11B32108" w14:textId="29394469"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502427E" w14:textId="77777777" w:rsidR="00B24CF7" w:rsidRDefault="00B24CF7" w:rsidP="00B24CF7">
            <w:pPr>
              <w:pStyle w:val="ISOComments"/>
              <w:spacing w:before="60" w:after="60" w:line="240" w:lineRule="auto"/>
              <w:rPr>
                <w:b/>
              </w:rPr>
            </w:pPr>
            <w:r>
              <w:rPr>
                <w:b/>
              </w:rPr>
              <w:t>Typo in action - wrong scale</w:t>
            </w:r>
          </w:p>
          <w:p w14:paraId="2006E721" w14:textId="10C252AC" w:rsidR="00B24CF7" w:rsidRPr="00CC2B5D" w:rsidRDefault="00B24CF7" w:rsidP="00B24CF7">
            <w:pPr>
              <w:pStyle w:val="ISOComments"/>
              <w:spacing w:before="60" w:after="60" w:line="240" w:lineRule="auto"/>
            </w:pPr>
            <w:r w:rsidRPr="00CC2B5D">
              <w:t>The plot is from 1:2000 and not from 1:5000</w:t>
            </w:r>
          </w:p>
        </w:tc>
        <w:tc>
          <w:tcPr>
            <w:tcW w:w="4961" w:type="dxa"/>
            <w:tcBorders>
              <w:top w:val="single" w:sz="6" w:space="0" w:color="auto"/>
              <w:bottom w:val="single" w:sz="6" w:space="0" w:color="auto"/>
            </w:tcBorders>
          </w:tcPr>
          <w:p w14:paraId="06013F7B" w14:textId="77777777" w:rsidR="00B24CF7" w:rsidRDefault="00B24CF7" w:rsidP="00B24CF7">
            <w:pPr>
              <w:pStyle w:val="ISOChange"/>
              <w:spacing w:before="60" w:after="60" w:line="240" w:lineRule="auto"/>
            </w:pPr>
            <w:r>
              <w:t>Replace</w:t>
            </w:r>
          </w:p>
          <w:p w14:paraId="00AD7A21" w14:textId="77777777" w:rsidR="00B24CF7" w:rsidRDefault="00B24CF7" w:rsidP="00B24CF7">
            <w:pPr>
              <w:pStyle w:val="ISOChange"/>
              <w:spacing w:before="60" w:after="60" w:line="240" w:lineRule="auto"/>
            </w:pPr>
            <w:r w:rsidRPr="00CC2B5D">
              <w:t>View the objects at position 32°22.450’S 61°24.250’E scale 1:</w:t>
            </w:r>
            <w:r w:rsidRPr="00312604">
              <w:rPr>
                <w:color w:val="FF0000"/>
              </w:rPr>
              <w:t>5</w:t>
            </w:r>
            <w:r w:rsidRPr="00CC2B5D">
              <w:t>000</w:t>
            </w:r>
          </w:p>
          <w:p w14:paraId="39C6123A" w14:textId="1A3305A1" w:rsidR="00B24CF7" w:rsidRDefault="00B24CF7" w:rsidP="00B24CF7">
            <w:pPr>
              <w:pStyle w:val="ISOChange"/>
              <w:spacing w:before="60" w:after="60" w:line="240" w:lineRule="auto"/>
            </w:pPr>
            <w:r>
              <w:t>By</w:t>
            </w:r>
          </w:p>
          <w:p w14:paraId="43DDB1CF" w14:textId="55AC18C8" w:rsidR="00B24CF7" w:rsidRPr="00CC2B5D" w:rsidRDefault="00B24CF7" w:rsidP="00B24CF7">
            <w:pPr>
              <w:pStyle w:val="ISOChange"/>
              <w:spacing w:before="60" w:after="60" w:line="240" w:lineRule="auto"/>
            </w:pPr>
            <w:r w:rsidRPr="00CC2B5D">
              <w:t>View the objects at position 3</w:t>
            </w:r>
            <w:r>
              <w:t>2°22.450’S 61°24.250’E scale 1:</w:t>
            </w:r>
            <w:r w:rsidRPr="00312604">
              <w:rPr>
                <w:color w:val="FF0000"/>
              </w:rPr>
              <w:t>2</w:t>
            </w:r>
            <w:r w:rsidRPr="00CC2B5D">
              <w:t>000</w:t>
            </w:r>
          </w:p>
        </w:tc>
        <w:tc>
          <w:tcPr>
            <w:tcW w:w="2010" w:type="dxa"/>
            <w:tcBorders>
              <w:top w:val="single" w:sz="6" w:space="0" w:color="auto"/>
              <w:bottom w:val="single" w:sz="6" w:space="0" w:color="auto"/>
            </w:tcBorders>
          </w:tcPr>
          <w:p w14:paraId="2AFB1D5B" w14:textId="77777777" w:rsidR="00B24CF7" w:rsidRDefault="00B24CF7" w:rsidP="00B24CF7">
            <w:pPr>
              <w:pStyle w:val="ISOSecretObservations"/>
              <w:spacing w:before="60" w:after="60" w:line="240" w:lineRule="auto"/>
            </w:pPr>
          </w:p>
        </w:tc>
      </w:tr>
      <w:tr w:rsidR="00B24CF7" w14:paraId="0DA31882" w14:textId="77777777" w:rsidTr="007861D4">
        <w:trPr>
          <w:jc w:val="center"/>
        </w:trPr>
        <w:tc>
          <w:tcPr>
            <w:tcW w:w="559" w:type="dxa"/>
            <w:tcBorders>
              <w:top w:val="single" w:sz="6" w:space="0" w:color="auto"/>
              <w:bottom w:val="single" w:sz="6" w:space="0" w:color="auto"/>
            </w:tcBorders>
          </w:tcPr>
          <w:p w14:paraId="0854E808"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3C562072"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F278F54" w14:textId="0CC0D7BB" w:rsidR="00B24CF7" w:rsidRPr="00B955F5" w:rsidRDefault="00B24CF7" w:rsidP="00B24CF7">
            <w:pPr>
              <w:pStyle w:val="ISOClause"/>
              <w:spacing w:before="60" w:after="60" w:line="240" w:lineRule="auto"/>
            </w:pPr>
            <w:r>
              <w:t>3.6.8.2</w:t>
            </w:r>
          </w:p>
        </w:tc>
        <w:tc>
          <w:tcPr>
            <w:tcW w:w="1134" w:type="dxa"/>
            <w:tcBorders>
              <w:top w:val="single" w:sz="6" w:space="0" w:color="auto"/>
              <w:bottom w:val="single" w:sz="6" w:space="0" w:color="auto"/>
            </w:tcBorders>
          </w:tcPr>
          <w:p w14:paraId="3BB26228" w14:textId="77777777" w:rsidR="00B24CF7" w:rsidRDefault="00B24CF7" w:rsidP="00B24CF7">
            <w:pPr>
              <w:pStyle w:val="ISOParagraph"/>
              <w:spacing w:before="60" w:after="60" w:line="240" w:lineRule="auto"/>
            </w:pPr>
            <w:r>
              <w:t>Action</w:t>
            </w:r>
          </w:p>
        </w:tc>
        <w:tc>
          <w:tcPr>
            <w:tcW w:w="709" w:type="dxa"/>
            <w:tcBorders>
              <w:top w:val="single" w:sz="6" w:space="0" w:color="auto"/>
              <w:bottom w:val="single" w:sz="6" w:space="0" w:color="auto"/>
            </w:tcBorders>
          </w:tcPr>
          <w:p w14:paraId="456C6DCD"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BBD2012" w14:textId="77777777" w:rsidR="00B24CF7" w:rsidRDefault="00B24CF7" w:rsidP="00B24CF7">
            <w:pPr>
              <w:pStyle w:val="ISOComments"/>
              <w:spacing w:before="60" w:after="60" w:line="240" w:lineRule="auto"/>
              <w:rPr>
                <w:b/>
              </w:rPr>
            </w:pPr>
            <w:r>
              <w:rPr>
                <w:b/>
              </w:rPr>
              <w:t>Typo in action - wrong scale</w:t>
            </w:r>
          </w:p>
          <w:p w14:paraId="51844122" w14:textId="77777777" w:rsidR="00B24CF7" w:rsidRPr="00CC2B5D" w:rsidRDefault="00B24CF7" w:rsidP="00B24CF7">
            <w:pPr>
              <w:pStyle w:val="ISOComments"/>
              <w:spacing w:before="60" w:after="60" w:line="240" w:lineRule="auto"/>
            </w:pPr>
            <w:r w:rsidRPr="00CC2B5D">
              <w:t>The plot is from 1:2000 and not from 1:5000</w:t>
            </w:r>
          </w:p>
        </w:tc>
        <w:tc>
          <w:tcPr>
            <w:tcW w:w="4961" w:type="dxa"/>
            <w:tcBorders>
              <w:top w:val="single" w:sz="6" w:space="0" w:color="auto"/>
              <w:bottom w:val="single" w:sz="6" w:space="0" w:color="auto"/>
            </w:tcBorders>
          </w:tcPr>
          <w:p w14:paraId="59C39316" w14:textId="77777777" w:rsidR="00B24CF7" w:rsidRDefault="00B24CF7" w:rsidP="00B24CF7">
            <w:pPr>
              <w:pStyle w:val="ISOChange"/>
              <w:spacing w:before="60" w:after="60" w:line="240" w:lineRule="auto"/>
            </w:pPr>
            <w:r>
              <w:t>Replace</w:t>
            </w:r>
          </w:p>
          <w:p w14:paraId="3EEE95C0" w14:textId="3B0B6389" w:rsidR="00B24CF7" w:rsidRDefault="00B24CF7" w:rsidP="00B24CF7">
            <w:pPr>
              <w:pStyle w:val="ISOChange"/>
              <w:spacing w:before="60" w:after="60" w:line="240" w:lineRule="auto"/>
            </w:pPr>
            <w:r w:rsidRPr="00CC2B5D">
              <w:t>View the objects at position 32°22.450’S 61°23.800’E</w:t>
            </w:r>
            <w:r>
              <w:t xml:space="preserve"> </w:t>
            </w:r>
            <w:r w:rsidRPr="00CC2B5D">
              <w:t>scale 1:</w:t>
            </w:r>
            <w:r w:rsidRPr="00312604">
              <w:rPr>
                <w:color w:val="FF0000"/>
              </w:rPr>
              <w:t>5</w:t>
            </w:r>
            <w:r w:rsidRPr="00CC2B5D">
              <w:t>000</w:t>
            </w:r>
          </w:p>
          <w:p w14:paraId="61F3A9A9" w14:textId="77777777" w:rsidR="00B24CF7" w:rsidRDefault="00B24CF7" w:rsidP="00B24CF7">
            <w:pPr>
              <w:pStyle w:val="ISOChange"/>
              <w:spacing w:before="60" w:after="60" w:line="240" w:lineRule="auto"/>
            </w:pPr>
            <w:r>
              <w:t>By</w:t>
            </w:r>
          </w:p>
          <w:p w14:paraId="5BC09A1A" w14:textId="2CA8BFF3" w:rsidR="00B24CF7" w:rsidRPr="00CC2B5D" w:rsidRDefault="00B24CF7" w:rsidP="00B24CF7">
            <w:pPr>
              <w:pStyle w:val="ISOChange"/>
              <w:spacing w:before="60" w:after="60" w:line="240" w:lineRule="auto"/>
            </w:pPr>
            <w:r w:rsidRPr="00CC2B5D">
              <w:t>View the objects at position 32°22.450’S 61°23.800’E</w:t>
            </w:r>
            <w:r>
              <w:t xml:space="preserve"> scale 1:</w:t>
            </w:r>
            <w:r w:rsidRPr="00312604">
              <w:rPr>
                <w:color w:val="FF0000"/>
              </w:rPr>
              <w:t>2</w:t>
            </w:r>
            <w:r w:rsidRPr="00CC2B5D">
              <w:t>000</w:t>
            </w:r>
          </w:p>
        </w:tc>
        <w:tc>
          <w:tcPr>
            <w:tcW w:w="2010" w:type="dxa"/>
            <w:tcBorders>
              <w:top w:val="single" w:sz="6" w:space="0" w:color="auto"/>
              <w:bottom w:val="single" w:sz="6" w:space="0" w:color="auto"/>
            </w:tcBorders>
          </w:tcPr>
          <w:p w14:paraId="06E4ABE5" w14:textId="77777777" w:rsidR="00B24CF7" w:rsidRDefault="00B24CF7" w:rsidP="00B24CF7">
            <w:pPr>
              <w:pStyle w:val="ISOSecretObservations"/>
              <w:spacing w:before="60" w:after="60" w:line="240" w:lineRule="auto"/>
            </w:pPr>
          </w:p>
        </w:tc>
      </w:tr>
      <w:tr w:rsidR="00B24CF7" w14:paraId="26A92ED6" w14:textId="77777777" w:rsidTr="007861D4">
        <w:trPr>
          <w:jc w:val="center"/>
        </w:trPr>
        <w:tc>
          <w:tcPr>
            <w:tcW w:w="559" w:type="dxa"/>
            <w:tcBorders>
              <w:top w:val="single" w:sz="6" w:space="0" w:color="auto"/>
              <w:bottom w:val="single" w:sz="6" w:space="0" w:color="auto"/>
            </w:tcBorders>
          </w:tcPr>
          <w:p w14:paraId="67C7DE0D"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99E7601"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F220A09" w14:textId="77777777" w:rsidR="00B24CF7" w:rsidRPr="00B955F5" w:rsidRDefault="00B24CF7" w:rsidP="00B24CF7">
            <w:pPr>
              <w:pStyle w:val="ISOClause"/>
              <w:spacing w:before="60" w:after="60" w:line="240" w:lineRule="auto"/>
            </w:pPr>
            <w:r>
              <w:t>3.6.8.3</w:t>
            </w:r>
          </w:p>
        </w:tc>
        <w:tc>
          <w:tcPr>
            <w:tcW w:w="1134" w:type="dxa"/>
            <w:tcBorders>
              <w:top w:val="single" w:sz="6" w:space="0" w:color="auto"/>
              <w:bottom w:val="single" w:sz="6" w:space="0" w:color="auto"/>
            </w:tcBorders>
          </w:tcPr>
          <w:p w14:paraId="67E7D6E8" w14:textId="33FFFDE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442C61BD"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5AE793B" w14:textId="0F30B4CA" w:rsidR="00B24CF7" w:rsidRDefault="00B24CF7" w:rsidP="00B24CF7">
            <w:pPr>
              <w:pStyle w:val="ISOComments"/>
              <w:spacing w:before="60" w:after="60" w:line="240" w:lineRule="auto"/>
              <w:rPr>
                <w:b/>
              </w:rPr>
            </w:pPr>
            <w:r>
              <w:rPr>
                <w:b/>
              </w:rPr>
              <w:t xml:space="preserve">Non existing display selector - </w:t>
            </w:r>
            <w:proofErr w:type="spellStart"/>
            <w:r>
              <w:rPr>
                <w:b/>
              </w:rPr>
              <w:t>Overscale</w:t>
            </w:r>
            <w:proofErr w:type="spellEnd"/>
            <w:r>
              <w:rPr>
                <w:b/>
              </w:rPr>
              <w:t xml:space="preserve"> indication</w:t>
            </w:r>
          </w:p>
          <w:p w14:paraId="55E0B7DE" w14:textId="77777777" w:rsidR="00B24CF7" w:rsidRDefault="00B24CF7" w:rsidP="00B24CF7">
            <w:pPr>
              <w:pStyle w:val="ISOComments"/>
              <w:spacing w:before="60" w:after="60" w:line="240" w:lineRule="auto"/>
            </w:pPr>
            <w:r>
              <w:t xml:space="preserve">S-52 contains viewing group numbered as 21030.  This viewing group include </w:t>
            </w:r>
            <w:proofErr w:type="spellStart"/>
            <w:r>
              <w:t>overscale</w:t>
            </w:r>
            <w:proofErr w:type="spellEnd"/>
            <w:r>
              <w:t xml:space="preserve"> pattern, which is subject of this test, and chart scale boundaries.</w:t>
            </w:r>
          </w:p>
          <w:p w14:paraId="416DCA03" w14:textId="16223AAE" w:rsidR="00B24CF7" w:rsidRPr="00CC2B5D" w:rsidRDefault="00B24CF7" w:rsidP="00B24CF7">
            <w:pPr>
              <w:pStyle w:val="ISOComments"/>
              <w:spacing w:before="60" w:after="60" w:line="240" w:lineRule="auto"/>
            </w:pPr>
            <w:r>
              <w:t>The viewing group layer name to control these is "</w:t>
            </w:r>
            <w:r>
              <w:rPr>
                <w:rFonts w:cs="Arial"/>
                <w:szCs w:val="22"/>
                <w:lang w:eastAsia="en-GB"/>
              </w:rPr>
              <w:t>Chart scale boundaries" and this display selector is already selected in the previous test 3.6.8.2.</w:t>
            </w:r>
          </w:p>
        </w:tc>
        <w:tc>
          <w:tcPr>
            <w:tcW w:w="4961" w:type="dxa"/>
            <w:tcBorders>
              <w:top w:val="single" w:sz="6" w:space="0" w:color="auto"/>
              <w:bottom w:val="single" w:sz="6" w:space="0" w:color="auto"/>
            </w:tcBorders>
          </w:tcPr>
          <w:p w14:paraId="2BEBBF6A" w14:textId="77777777" w:rsidR="00B24CF7" w:rsidRDefault="00B24CF7" w:rsidP="00B24CF7">
            <w:pPr>
              <w:pStyle w:val="ISOChange"/>
              <w:spacing w:before="60" w:after="60" w:line="240" w:lineRule="auto"/>
            </w:pPr>
            <w:r>
              <w:t>Replace</w:t>
            </w:r>
          </w:p>
          <w:p w14:paraId="2CC2DA07" w14:textId="77777777" w:rsidR="00B24CF7" w:rsidRPr="001075CE" w:rsidRDefault="00B24CF7" w:rsidP="00B24CF7">
            <w:pPr>
              <w:pStyle w:val="ISOChange"/>
              <w:spacing w:before="60" w:after="60"/>
              <w:rPr>
                <w:color w:val="FF0000"/>
              </w:rPr>
            </w:pPr>
            <w:r>
              <w:t xml:space="preserve">As for test 3.6.8.2 </w:t>
            </w:r>
            <w:r w:rsidRPr="001075CE">
              <w:rPr>
                <w:color w:val="FF0000"/>
              </w:rPr>
              <w:t>and in addition:</w:t>
            </w:r>
          </w:p>
          <w:p w14:paraId="0E1B15AF" w14:textId="4A3302CD" w:rsidR="00B24CF7" w:rsidRDefault="00B24CF7" w:rsidP="00B24CF7">
            <w:pPr>
              <w:pStyle w:val="ISOChange"/>
              <w:spacing w:before="60" w:after="60" w:line="240" w:lineRule="auto"/>
            </w:pPr>
            <w:proofErr w:type="spellStart"/>
            <w:r w:rsidRPr="001075CE">
              <w:rPr>
                <w:color w:val="FF0000"/>
              </w:rPr>
              <w:t>Overscale</w:t>
            </w:r>
            <w:proofErr w:type="spellEnd"/>
            <w:r w:rsidRPr="001075CE">
              <w:rPr>
                <w:color w:val="FF0000"/>
              </w:rPr>
              <w:t xml:space="preserve"> indication = On</w:t>
            </w:r>
          </w:p>
          <w:p w14:paraId="401B9BB0" w14:textId="77777777" w:rsidR="00B24CF7" w:rsidRDefault="00B24CF7" w:rsidP="00B24CF7">
            <w:pPr>
              <w:pStyle w:val="ISOChange"/>
              <w:spacing w:before="60" w:after="60" w:line="240" w:lineRule="auto"/>
            </w:pPr>
            <w:r>
              <w:t>By</w:t>
            </w:r>
          </w:p>
          <w:p w14:paraId="7E3082DB" w14:textId="3B285A6F" w:rsidR="00B24CF7" w:rsidRPr="00CC2B5D" w:rsidRDefault="00B24CF7" w:rsidP="00B24CF7">
            <w:pPr>
              <w:pStyle w:val="ISOChange"/>
              <w:spacing w:before="60" w:after="60" w:line="240" w:lineRule="auto"/>
            </w:pPr>
            <w:r>
              <w:t>As for test 3.6.8.2</w:t>
            </w:r>
          </w:p>
        </w:tc>
        <w:tc>
          <w:tcPr>
            <w:tcW w:w="2010" w:type="dxa"/>
            <w:tcBorders>
              <w:top w:val="single" w:sz="6" w:space="0" w:color="auto"/>
              <w:bottom w:val="single" w:sz="6" w:space="0" w:color="auto"/>
            </w:tcBorders>
          </w:tcPr>
          <w:p w14:paraId="2618F62F" w14:textId="77777777" w:rsidR="00B24CF7" w:rsidRDefault="00B24CF7" w:rsidP="00B24CF7">
            <w:pPr>
              <w:pStyle w:val="ISOSecretObservations"/>
              <w:spacing w:before="60" w:after="60" w:line="240" w:lineRule="auto"/>
            </w:pPr>
          </w:p>
        </w:tc>
      </w:tr>
      <w:tr w:rsidR="00B24CF7" w14:paraId="21EF8F68" w14:textId="77777777" w:rsidTr="007861D4">
        <w:trPr>
          <w:jc w:val="center"/>
        </w:trPr>
        <w:tc>
          <w:tcPr>
            <w:tcW w:w="559" w:type="dxa"/>
            <w:tcBorders>
              <w:top w:val="single" w:sz="6" w:space="0" w:color="auto"/>
              <w:bottom w:val="single" w:sz="6" w:space="0" w:color="auto"/>
            </w:tcBorders>
          </w:tcPr>
          <w:p w14:paraId="3141E53F"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8047CC6"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F339E6E" w14:textId="5CAF0130" w:rsidR="00B24CF7" w:rsidRPr="00B955F5" w:rsidRDefault="00B24CF7" w:rsidP="00B24CF7">
            <w:pPr>
              <w:pStyle w:val="ISOClause"/>
              <w:spacing w:before="60" w:after="60" w:line="240" w:lineRule="auto"/>
            </w:pPr>
            <w:r>
              <w:t>3.6.8.3</w:t>
            </w:r>
          </w:p>
        </w:tc>
        <w:tc>
          <w:tcPr>
            <w:tcW w:w="1134" w:type="dxa"/>
            <w:tcBorders>
              <w:top w:val="single" w:sz="6" w:space="0" w:color="auto"/>
              <w:bottom w:val="single" w:sz="6" w:space="0" w:color="auto"/>
            </w:tcBorders>
          </w:tcPr>
          <w:p w14:paraId="2A51CE62" w14:textId="77777777" w:rsidR="00B24CF7" w:rsidRDefault="00B24CF7" w:rsidP="00B24CF7">
            <w:pPr>
              <w:pStyle w:val="ISOParagraph"/>
              <w:spacing w:before="60" w:after="60" w:line="240" w:lineRule="auto"/>
            </w:pPr>
            <w:r>
              <w:t>Action</w:t>
            </w:r>
          </w:p>
        </w:tc>
        <w:tc>
          <w:tcPr>
            <w:tcW w:w="709" w:type="dxa"/>
            <w:tcBorders>
              <w:top w:val="single" w:sz="6" w:space="0" w:color="auto"/>
              <w:bottom w:val="single" w:sz="6" w:space="0" w:color="auto"/>
            </w:tcBorders>
          </w:tcPr>
          <w:p w14:paraId="1F675926"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AD3CE96" w14:textId="37B12514" w:rsidR="00B24CF7" w:rsidRDefault="00B24CF7" w:rsidP="00B24CF7">
            <w:pPr>
              <w:pStyle w:val="ISOComments"/>
              <w:spacing w:before="60" w:after="60" w:line="240" w:lineRule="auto"/>
              <w:rPr>
                <w:b/>
              </w:rPr>
            </w:pPr>
            <w:r>
              <w:rPr>
                <w:b/>
              </w:rPr>
              <w:t>Typo in action - wrong position and scale</w:t>
            </w:r>
          </w:p>
          <w:p w14:paraId="59070424" w14:textId="63EEE7D4" w:rsidR="00B24CF7" w:rsidRDefault="00B24CF7" w:rsidP="00B24CF7">
            <w:pPr>
              <w:pStyle w:val="ISOComments"/>
              <w:spacing w:before="60" w:after="60" w:line="240" w:lineRule="auto"/>
              <w:rPr>
                <w:szCs w:val="18"/>
              </w:rPr>
            </w:pPr>
            <w:r w:rsidRPr="00312604">
              <w:t xml:space="preserve">Display of </w:t>
            </w:r>
            <w:proofErr w:type="spellStart"/>
            <w:r w:rsidRPr="00312604">
              <w:t>overscale</w:t>
            </w:r>
            <w:proofErr w:type="spellEnd"/>
            <w:r w:rsidRPr="00312604">
              <w:t xml:space="preserve"> pattern require that the visible screen contains a scale boundary between large and small scale chart and that the small scale chart is in </w:t>
            </w:r>
            <w:proofErr w:type="spellStart"/>
            <w:r w:rsidRPr="00312604">
              <w:t>overscale</w:t>
            </w:r>
            <w:proofErr w:type="spellEnd"/>
            <w:r w:rsidRPr="00312604">
              <w:t xml:space="preserve"> situation.  In this test large scale is </w:t>
            </w:r>
            <w:r w:rsidRPr="00312604">
              <w:rPr>
                <w:szCs w:val="18"/>
              </w:rPr>
              <w:t>2J5X0001 and small scale is 2J4X0001.</w:t>
            </w:r>
          </w:p>
          <w:p w14:paraId="58ED2E64" w14:textId="77777777" w:rsidR="00B24CF7" w:rsidRDefault="00B24CF7" w:rsidP="00B24CF7">
            <w:pPr>
              <w:pStyle w:val="ISOComments"/>
              <w:spacing w:before="60" w:after="60" w:line="240" w:lineRule="auto"/>
            </w:pPr>
            <w:r>
              <w:t>Second detail is that the</w:t>
            </w:r>
            <w:r w:rsidRPr="00CC2B5D">
              <w:t xml:space="preserve"> plot is from 1:2000 and not from 1:5000</w:t>
            </w:r>
            <w:r>
              <w:t>.</w:t>
            </w:r>
          </w:p>
          <w:p w14:paraId="1E19A5F2" w14:textId="77777777" w:rsidR="00B24CF7" w:rsidRDefault="00B24CF7" w:rsidP="00B24CF7">
            <w:pPr>
              <w:pStyle w:val="ISOComments"/>
              <w:spacing w:before="60" w:after="60" w:line="240" w:lineRule="auto"/>
            </w:pPr>
          </w:p>
          <w:p w14:paraId="0AA92AC9" w14:textId="3A7504B1" w:rsidR="00B24CF7" w:rsidRPr="00CC2B5D"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16DB0FC7" w14:textId="77777777" w:rsidR="00B24CF7" w:rsidRDefault="00B24CF7" w:rsidP="00B24CF7">
            <w:pPr>
              <w:pStyle w:val="ISOChange"/>
              <w:spacing w:before="60" w:after="60" w:line="240" w:lineRule="auto"/>
            </w:pPr>
            <w:r>
              <w:t>Replace</w:t>
            </w:r>
          </w:p>
          <w:p w14:paraId="6CF905F4" w14:textId="32320062" w:rsidR="00B24CF7" w:rsidRDefault="00B24CF7" w:rsidP="00B24CF7">
            <w:pPr>
              <w:pStyle w:val="ISOChange"/>
              <w:spacing w:before="60" w:after="60" w:line="240" w:lineRule="auto"/>
            </w:pPr>
            <w:r w:rsidRPr="00CC2B5D">
              <w:t>View the objects at position 32°22.</w:t>
            </w:r>
            <w:r w:rsidRPr="00312604">
              <w:rPr>
                <w:color w:val="FF0000"/>
              </w:rPr>
              <w:t>45</w:t>
            </w:r>
            <w:r w:rsidRPr="00CC2B5D">
              <w:t>0’S 61°23.800’E</w:t>
            </w:r>
            <w:r>
              <w:t xml:space="preserve"> </w:t>
            </w:r>
            <w:r w:rsidRPr="00CC2B5D">
              <w:t>scale 1:</w:t>
            </w:r>
            <w:r w:rsidRPr="00312604">
              <w:rPr>
                <w:color w:val="FF0000"/>
              </w:rPr>
              <w:t>5</w:t>
            </w:r>
            <w:r w:rsidRPr="00CC2B5D">
              <w:t>000</w:t>
            </w:r>
          </w:p>
          <w:p w14:paraId="2866587B" w14:textId="77777777" w:rsidR="00B24CF7" w:rsidRDefault="00B24CF7" w:rsidP="00B24CF7">
            <w:pPr>
              <w:pStyle w:val="ISOChange"/>
              <w:spacing w:before="60" w:after="60" w:line="240" w:lineRule="auto"/>
            </w:pPr>
            <w:r>
              <w:t>By</w:t>
            </w:r>
          </w:p>
          <w:p w14:paraId="795D1D74" w14:textId="16D3167C" w:rsidR="00B24CF7" w:rsidRPr="00CC2B5D" w:rsidRDefault="00B24CF7" w:rsidP="00B24CF7">
            <w:pPr>
              <w:pStyle w:val="ISOChange"/>
              <w:spacing w:before="60" w:after="60" w:line="240" w:lineRule="auto"/>
            </w:pPr>
            <w:r w:rsidRPr="00CC2B5D">
              <w:t xml:space="preserve">View </w:t>
            </w:r>
            <w:r>
              <w:t>the objects at position 32°22.</w:t>
            </w:r>
            <w:r w:rsidRPr="00312604">
              <w:rPr>
                <w:color w:val="FF0000"/>
              </w:rPr>
              <w:t>60</w:t>
            </w:r>
            <w:r w:rsidRPr="00CC2B5D">
              <w:t>0’S 61°23.800’E</w:t>
            </w:r>
            <w:r>
              <w:t xml:space="preserve"> scale 1:</w:t>
            </w:r>
            <w:r w:rsidRPr="00312604">
              <w:rPr>
                <w:color w:val="FF0000"/>
              </w:rPr>
              <w:t>2</w:t>
            </w:r>
            <w:r w:rsidRPr="00CC2B5D">
              <w:t>000</w:t>
            </w:r>
          </w:p>
        </w:tc>
        <w:tc>
          <w:tcPr>
            <w:tcW w:w="2010" w:type="dxa"/>
            <w:tcBorders>
              <w:top w:val="single" w:sz="6" w:space="0" w:color="auto"/>
              <w:bottom w:val="single" w:sz="6" w:space="0" w:color="auto"/>
            </w:tcBorders>
          </w:tcPr>
          <w:p w14:paraId="043FE2E1" w14:textId="77777777" w:rsidR="00B24CF7" w:rsidRDefault="00B24CF7" w:rsidP="00B24CF7">
            <w:pPr>
              <w:pStyle w:val="ISOSecretObservations"/>
              <w:spacing w:before="60" w:after="60" w:line="240" w:lineRule="auto"/>
            </w:pPr>
          </w:p>
        </w:tc>
      </w:tr>
      <w:tr w:rsidR="00B24CF7" w14:paraId="124DD0D0" w14:textId="77777777" w:rsidTr="00E71958">
        <w:trPr>
          <w:jc w:val="center"/>
        </w:trPr>
        <w:tc>
          <w:tcPr>
            <w:tcW w:w="559" w:type="dxa"/>
            <w:tcBorders>
              <w:top w:val="single" w:sz="6" w:space="0" w:color="auto"/>
              <w:bottom w:val="single" w:sz="6" w:space="0" w:color="auto"/>
            </w:tcBorders>
          </w:tcPr>
          <w:p w14:paraId="490AEFC5" w14:textId="12BDA728"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39D3674"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013ECA79" w14:textId="4E506872" w:rsidR="00B24CF7" w:rsidRPr="000530C5" w:rsidRDefault="00B24CF7" w:rsidP="00B24CF7">
            <w:pPr>
              <w:pStyle w:val="ISOClause"/>
              <w:spacing w:before="60" w:after="60" w:line="240" w:lineRule="auto"/>
            </w:pPr>
            <w:r w:rsidRPr="000530C5">
              <w:t>3.6.8.3</w:t>
            </w:r>
          </w:p>
        </w:tc>
        <w:tc>
          <w:tcPr>
            <w:tcW w:w="1134" w:type="dxa"/>
            <w:tcBorders>
              <w:top w:val="single" w:sz="6" w:space="0" w:color="auto"/>
              <w:bottom w:val="single" w:sz="6" w:space="0" w:color="auto"/>
            </w:tcBorders>
          </w:tcPr>
          <w:p w14:paraId="60EA3EA0" w14:textId="5A7EF7CD" w:rsidR="00B24CF7" w:rsidRDefault="00B24CF7" w:rsidP="00B24CF7">
            <w:pPr>
              <w:pStyle w:val="ISOParagraph"/>
              <w:spacing w:before="60" w:after="60" w:line="240" w:lineRule="auto"/>
            </w:pPr>
            <w:r>
              <w:t>Result</w:t>
            </w:r>
          </w:p>
        </w:tc>
        <w:tc>
          <w:tcPr>
            <w:tcW w:w="709" w:type="dxa"/>
            <w:tcBorders>
              <w:top w:val="single" w:sz="6" w:space="0" w:color="auto"/>
              <w:bottom w:val="single" w:sz="6" w:space="0" w:color="auto"/>
            </w:tcBorders>
          </w:tcPr>
          <w:p w14:paraId="15716296" w14:textId="0792AE71"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7D67564" w14:textId="39A8BF44" w:rsidR="00B24CF7" w:rsidRPr="00312604" w:rsidRDefault="00B24CF7" w:rsidP="00B24CF7">
            <w:pPr>
              <w:pStyle w:val="ISOComments"/>
              <w:spacing w:before="60" w:after="60" w:line="240" w:lineRule="auto"/>
              <w:rPr>
                <w:b/>
              </w:rPr>
            </w:pPr>
            <w:r w:rsidRPr="00312604">
              <w:rPr>
                <w:b/>
              </w:rPr>
              <w:t>Plot need update for changed action</w:t>
            </w:r>
          </w:p>
          <w:p w14:paraId="39DFC6FF" w14:textId="20D2FAD3" w:rsidR="00B24CF7" w:rsidRPr="00312604" w:rsidRDefault="00B24CF7" w:rsidP="00B24CF7">
            <w:pPr>
              <w:pStyle w:val="ISOComments"/>
              <w:spacing w:before="60" w:after="60" w:line="240" w:lineRule="auto"/>
            </w:pPr>
            <w:r w:rsidRPr="00312604">
              <w:t>The plot should be made so that the mandatory condition of the display containing both large and small scale chart is visible in the plot.</w:t>
            </w:r>
          </w:p>
        </w:tc>
        <w:tc>
          <w:tcPr>
            <w:tcW w:w="4961" w:type="dxa"/>
            <w:tcBorders>
              <w:top w:val="single" w:sz="6" w:space="0" w:color="auto"/>
              <w:bottom w:val="single" w:sz="6" w:space="0" w:color="auto"/>
            </w:tcBorders>
          </w:tcPr>
          <w:p w14:paraId="1F5BC54B" w14:textId="31634875" w:rsidR="00B24CF7" w:rsidRDefault="00B24CF7" w:rsidP="00B24CF7">
            <w:pPr>
              <w:pStyle w:val="ISOChange"/>
              <w:spacing w:before="60" w:after="60" w:line="240" w:lineRule="auto"/>
              <w:rPr>
                <w:szCs w:val="18"/>
              </w:rPr>
            </w:pPr>
            <w:r>
              <w:rPr>
                <w:szCs w:val="18"/>
              </w:rPr>
              <w:t xml:space="preserve">Replace the picture in Results by using the attached </w:t>
            </w:r>
            <w:proofErr w:type="spellStart"/>
            <w:r>
              <w:rPr>
                <w:szCs w:val="18"/>
              </w:rPr>
              <w:t>png</w:t>
            </w:r>
            <w:proofErr w:type="spellEnd"/>
            <w:r>
              <w:rPr>
                <w:szCs w:val="18"/>
              </w:rPr>
              <w:t>-file</w:t>
            </w:r>
          </w:p>
          <w:p w14:paraId="30403611" w14:textId="77777777" w:rsidR="00B24CF7" w:rsidRDefault="00B24CF7" w:rsidP="00B24CF7">
            <w:pPr>
              <w:pStyle w:val="ISOChange"/>
              <w:spacing w:before="60" w:after="60" w:line="240" w:lineRule="auto"/>
              <w:rPr>
                <w:szCs w:val="18"/>
              </w:rPr>
            </w:pPr>
            <w:r>
              <w:rPr>
                <w:szCs w:val="18"/>
              </w:rPr>
              <w:t>3.6.8.3 picture 1.PNG</w:t>
            </w:r>
          </w:p>
          <w:p w14:paraId="58E1E872" w14:textId="6D46240D" w:rsidR="00B24CF7" w:rsidRDefault="00B24CF7" w:rsidP="00B24CF7">
            <w:pPr>
              <w:pStyle w:val="ISOChange"/>
              <w:spacing w:before="60" w:after="60" w:line="240" w:lineRule="auto"/>
              <w:rPr>
                <w:szCs w:val="18"/>
              </w:rPr>
            </w:pPr>
            <w:r w:rsidRPr="00393216">
              <w:rPr>
                <w:noProof/>
                <w:szCs w:val="18"/>
                <w:lang w:eastAsia="en-GB"/>
              </w:rPr>
              <w:drawing>
                <wp:inline distT="0" distB="0" distL="0" distR="0" wp14:anchorId="6651505C" wp14:editId="0D026EDA">
                  <wp:extent cx="3045125" cy="2866145"/>
                  <wp:effectExtent l="0" t="0" r="3175" b="0"/>
                  <wp:docPr id="40" name="Picture 40" descr="C:\msdokut\STANDARDIT\IHO\S64\Work 2015\S-64 findings by FFOY Aug2015\New picture originals\3.6.8.3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msdokut\STANDARDIT\IHO\S64\Work 2015\S-64 findings by FFOY Aug2015\New picture originals\3.6.8.3 picture 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71682" cy="2891141"/>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6D9F4603" w14:textId="77777777" w:rsidR="00B24CF7" w:rsidRDefault="00B24CF7" w:rsidP="00B24CF7">
            <w:pPr>
              <w:pStyle w:val="ISOSecretObservations"/>
              <w:spacing w:before="60" w:after="60" w:line="240" w:lineRule="auto"/>
            </w:pPr>
          </w:p>
        </w:tc>
      </w:tr>
      <w:tr w:rsidR="00B24CF7" w14:paraId="66B82C7B" w14:textId="77777777" w:rsidTr="009556A4">
        <w:trPr>
          <w:jc w:val="center"/>
        </w:trPr>
        <w:tc>
          <w:tcPr>
            <w:tcW w:w="559" w:type="dxa"/>
            <w:tcBorders>
              <w:top w:val="single" w:sz="6" w:space="0" w:color="auto"/>
              <w:bottom w:val="single" w:sz="6" w:space="0" w:color="auto"/>
            </w:tcBorders>
          </w:tcPr>
          <w:p w14:paraId="266E2EE1"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6C09240F"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35B947BD" w14:textId="77777777" w:rsidR="00B24CF7" w:rsidRPr="000530C5" w:rsidRDefault="00B24CF7" w:rsidP="00B24CF7">
            <w:pPr>
              <w:pStyle w:val="ISOClause"/>
              <w:spacing w:before="60" w:after="60" w:line="240" w:lineRule="auto"/>
            </w:pPr>
            <w:r w:rsidRPr="000530C5">
              <w:t>3.6.8.3</w:t>
            </w:r>
          </w:p>
        </w:tc>
        <w:tc>
          <w:tcPr>
            <w:tcW w:w="1134" w:type="dxa"/>
            <w:tcBorders>
              <w:top w:val="single" w:sz="6" w:space="0" w:color="auto"/>
              <w:bottom w:val="single" w:sz="6" w:space="0" w:color="auto"/>
            </w:tcBorders>
          </w:tcPr>
          <w:p w14:paraId="2001F3E8" w14:textId="0EBD296A" w:rsidR="00B24CF7" w:rsidRDefault="00B24CF7" w:rsidP="00B24CF7">
            <w:pPr>
              <w:pStyle w:val="ISOParagraph"/>
              <w:spacing w:before="60" w:after="60" w:line="240" w:lineRule="auto"/>
            </w:pPr>
            <w:r>
              <w:t>Action</w:t>
            </w:r>
          </w:p>
        </w:tc>
        <w:tc>
          <w:tcPr>
            <w:tcW w:w="709" w:type="dxa"/>
            <w:tcBorders>
              <w:top w:val="single" w:sz="6" w:space="0" w:color="auto"/>
              <w:bottom w:val="single" w:sz="6" w:space="0" w:color="auto"/>
            </w:tcBorders>
          </w:tcPr>
          <w:p w14:paraId="05F6C162" w14:textId="66B3193C"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665859F" w14:textId="59EE5F79" w:rsidR="00B24CF7" w:rsidRPr="0038526E" w:rsidRDefault="00B24CF7" w:rsidP="00B24CF7">
            <w:pPr>
              <w:pStyle w:val="ISOComments"/>
              <w:spacing w:before="60" w:after="60" w:line="240" w:lineRule="auto"/>
              <w:rPr>
                <w:b/>
              </w:rPr>
            </w:pPr>
            <w:r w:rsidRPr="0038526E">
              <w:rPr>
                <w:b/>
              </w:rPr>
              <w:t>Typo in action - Error in latitude</w:t>
            </w:r>
          </w:p>
          <w:p w14:paraId="2B4E1BA0" w14:textId="672A5846" w:rsidR="00B24CF7" w:rsidRDefault="00B24CF7" w:rsidP="00B24CF7">
            <w:pPr>
              <w:pStyle w:val="ISOComments"/>
              <w:spacing w:before="60" w:after="60" w:line="240" w:lineRule="auto"/>
            </w:pPr>
            <w:r>
              <w:t>There is a small mistake in latitude indicated below by red colour:</w:t>
            </w:r>
          </w:p>
          <w:p w14:paraId="5FC4075E" w14:textId="43D397BE" w:rsidR="00B24CF7" w:rsidRPr="0038526E" w:rsidRDefault="00B24CF7" w:rsidP="00B24CF7">
            <w:pPr>
              <w:pStyle w:val="ISOComments"/>
              <w:spacing w:before="60" w:after="60" w:line="240" w:lineRule="auto"/>
              <w:rPr>
                <w:szCs w:val="18"/>
              </w:rPr>
            </w:pPr>
            <w:r w:rsidRPr="0038526E">
              <w:rPr>
                <w:rFonts w:cs="Arial"/>
                <w:iCs/>
                <w:szCs w:val="18"/>
                <w:lang w:eastAsia="en-GB"/>
              </w:rPr>
              <w:t>32°22.</w:t>
            </w:r>
            <w:r w:rsidRPr="0038526E">
              <w:rPr>
                <w:rFonts w:cs="Arial"/>
                <w:iCs/>
                <w:color w:val="FF0000"/>
                <w:szCs w:val="18"/>
                <w:lang w:eastAsia="en-GB"/>
              </w:rPr>
              <w:t>4</w:t>
            </w:r>
            <w:r w:rsidRPr="0038526E">
              <w:rPr>
                <w:rFonts w:cs="Arial"/>
                <w:iCs/>
                <w:szCs w:val="18"/>
                <w:lang w:eastAsia="en-GB"/>
              </w:rPr>
              <w:t>50’S</w:t>
            </w:r>
          </w:p>
        </w:tc>
        <w:tc>
          <w:tcPr>
            <w:tcW w:w="4961" w:type="dxa"/>
            <w:tcBorders>
              <w:top w:val="single" w:sz="6" w:space="0" w:color="auto"/>
              <w:bottom w:val="single" w:sz="6" w:space="0" w:color="auto"/>
            </w:tcBorders>
          </w:tcPr>
          <w:p w14:paraId="174D586B" w14:textId="77777777" w:rsidR="00B24CF7" w:rsidRPr="0038526E" w:rsidRDefault="00B24CF7" w:rsidP="00B24CF7">
            <w:pPr>
              <w:pStyle w:val="ISOChange"/>
              <w:spacing w:before="60" w:after="60" w:line="240" w:lineRule="auto"/>
              <w:rPr>
                <w:szCs w:val="18"/>
              </w:rPr>
            </w:pPr>
            <w:r w:rsidRPr="0038526E">
              <w:rPr>
                <w:szCs w:val="18"/>
              </w:rPr>
              <w:t>Replace</w:t>
            </w:r>
          </w:p>
          <w:p w14:paraId="0D45D1F2" w14:textId="2EEC7AF2" w:rsidR="00B24CF7" w:rsidRPr="0038526E" w:rsidRDefault="00B24CF7" w:rsidP="00B24CF7">
            <w:pPr>
              <w:pStyle w:val="ISOChange"/>
              <w:spacing w:before="60" w:after="60" w:line="240" w:lineRule="auto"/>
              <w:rPr>
                <w:szCs w:val="18"/>
              </w:rPr>
            </w:pPr>
            <w:r w:rsidRPr="0038526E">
              <w:rPr>
                <w:rFonts w:cs="Arial"/>
                <w:iCs/>
                <w:szCs w:val="18"/>
                <w:lang w:eastAsia="en-GB"/>
              </w:rPr>
              <w:t>32°22.</w:t>
            </w:r>
            <w:r w:rsidRPr="001075CE">
              <w:rPr>
                <w:rFonts w:cs="Arial"/>
                <w:iCs/>
                <w:color w:val="FF0000"/>
                <w:szCs w:val="18"/>
                <w:lang w:eastAsia="en-GB"/>
              </w:rPr>
              <w:t>4</w:t>
            </w:r>
            <w:r w:rsidRPr="0038526E">
              <w:rPr>
                <w:rFonts w:cs="Arial"/>
                <w:iCs/>
                <w:szCs w:val="18"/>
                <w:lang w:eastAsia="en-GB"/>
              </w:rPr>
              <w:t>50’S</w:t>
            </w:r>
          </w:p>
          <w:p w14:paraId="4A93F8EB" w14:textId="77777777" w:rsidR="00B24CF7" w:rsidRPr="0038526E" w:rsidRDefault="00B24CF7" w:rsidP="00B24CF7">
            <w:pPr>
              <w:pStyle w:val="ISOChange"/>
              <w:spacing w:before="60" w:after="60" w:line="240" w:lineRule="auto"/>
              <w:rPr>
                <w:szCs w:val="18"/>
              </w:rPr>
            </w:pPr>
            <w:r w:rsidRPr="0038526E">
              <w:rPr>
                <w:szCs w:val="18"/>
              </w:rPr>
              <w:t>By</w:t>
            </w:r>
          </w:p>
          <w:p w14:paraId="7E5B7C7C" w14:textId="2354E495" w:rsidR="00B24CF7" w:rsidRPr="0038526E" w:rsidRDefault="00B24CF7" w:rsidP="00B24CF7">
            <w:pPr>
              <w:pStyle w:val="ISOChange"/>
              <w:spacing w:before="60" w:after="60" w:line="240" w:lineRule="auto"/>
              <w:rPr>
                <w:szCs w:val="18"/>
              </w:rPr>
            </w:pPr>
            <w:r w:rsidRPr="0038526E">
              <w:rPr>
                <w:rFonts w:cs="Arial"/>
                <w:iCs/>
                <w:szCs w:val="18"/>
                <w:lang w:eastAsia="en-GB"/>
              </w:rPr>
              <w:t>32°22.</w:t>
            </w:r>
            <w:r w:rsidRPr="001075CE">
              <w:rPr>
                <w:rFonts w:cs="Arial"/>
                <w:iCs/>
                <w:color w:val="FF0000"/>
                <w:szCs w:val="18"/>
                <w:lang w:eastAsia="en-GB"/>
              </w:rPr>
              <w:t>6</w:t>
            </w:r>
            <w:r w:rsidRPr="0038526E">
              <w:rPr>
                <w:rFonts w:cs="Arial"/>
                <w:iCs/>
                <w:szCs w:val="18"/>
                <w:lang w:eastAsia="en-GB"/>
              </w:rPr>
              <w:t>50’S</w:t>
            </w:r>
          </w:p>
        </w:tc>
        <w:tc>
          <w:tcPr>
            <w:tcW w:w="2010" w:type="dxa"/>
            <w:tcBorders>
              <w:top w:val="single" w:sz="6" w:space="0" w:color="auto"/>
              <w:bottom w:val="single" w:sz="6" w:space="0" w:color="auto"/>
            </w:tcBorders>
          </w:tcPr>
          <w:p w14:paraId="16C38B00" w14:textId="77777777" w:rsidR="00B24CF7" w:rsidRDefault="00B24CF7" w:rsidP="00B24CF7">
            <w:pPr>
              <w:pStyle w:val="ISOSecretObservations"/>
              <w:spacing w:before="60" w:after="60" w:line="240" w:lineRule="auto"/>
            </w:pPr>
          </w:p>
        </w:tc>
      </w:tr>
      <w:tr w:rsidR="00B24CF7" w14:paraId="040E5A1F" w14:textId="77777777" w:rsidTr="009556A4">
        <w:trPr>
          <w:jc w:val="center"/>
        </w:trPr>
        <w:tc>
          <w:tcPr>
            <w:tcW w:w="559" w:type="dxa"/>
            <w:tcBorders>
              <w:top w:val="single" w:sz="6" w:space="0" w:color="auto"/>
              <w:bottom w:val="single" w:sz="6" w:space="0" w:color="auto"/>
            </w:tcBorders>
          </w:tcPr>
          <w:p w14:paraId="17564836"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641D04C6"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84D12DF" w14:textId="71E09EF5" w:rsidR="00B24CF7" w:rsidRPr="000530C5" w:rsidRDefault="00B24CF7" w:rsidP="00B24CF7">
            <w:pPr>
              <w:pStyle w:val="ISOClause"/>
              <w:spacing w:before="60" w:after="60" w:line="240" w:lineRule="auto"/>
            </w:pPr>
            <w:r>
              <w:t>3.6.9</w:t>
            </w:r>
          </w:p>
        </w:tc>
        <w:tc>
          <w:tcPr>
            <w:tcW w:w="1134" w:type="dxa"/>
            <w:tcBorders>
              <w:top w:val="single" w:sz="6" w:space="0" w:color="auto"/>
              <w:bottom w:val="single" w:sz="6" w:space="0" w:color="auto"/>
            </w:tcBorders>
          </w:tcPr>
          <w:p w14:paraId="4FD9C0EA" w14:textId="31034CD8"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6FCAAAEB" w14:textId="66A7BD2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1301DA9" w14:textId="2B524A7D" w:rsidR="00B24CF7" w:rsidRPr="00312306" w:rsidRDefault="00B24CF7" w:rsidP="00B24CF7">
            <w:pPr>
              <w:pStyle w:val="ISOComments"/>
              <w:spacing w:before="60" w:after="60" w:line="240" w:lineRule="auto"/>
              <w:rPr>
                <w:b/>
              </w:rPr>
            </w:pPr>
            <w:r w:rsidRPr="00312306">
              <w:rPr>
                <w:b/>
              </w:rPr>
              <w:t xml:space="preserve">Typo in setup - Miss instruction </w:t>
            </w:r>
            <w:r>
              <w:rPr>
                <w:b/>
              </w:rPr>
              <w:t>to deselect shallow pattern</w:t>
            </w:r>
          </w:p>
          <w:p w14:paraId="4D0BF860" w14:textId="1F81C3DC" w:rsidR="00B24CF7" w:rsidRPr="0038526E" w:rsidRDefault="00B24CF7" w:rsidP="00B24CF7">
            <w:pPr>
              <w:pStyle w:val="ISOComments"/>
              <w:spacing w:before="60" w:after="60" w:line="240" w:lineRule="auto"/>
              <w:rPr>
                <w:b/>
              </w:rPr>
            </w:pPr>
            <w:r>
              <w:t>The setup instruction miss deselection of shallow pattern</w:t>
            </w:r>
          </w:p>
        </w:tc>
        <w:tc>
          <w:tcPr>
            <w:tcW w:w="4961" w:type="dxa"/>
            <w:tcBorders>
              <w:top w:val="single" w:sz="6" w:space="0" w:color="auto"/>
              <w:bottom w:val="single" w:sz="6" w:space="0" w:color="auto"/>
            </w:tcBorders>
          </w:tcPr>
          <w:p w14:paraId="45CFBBA3" w14:textId="77777777" w:rsidR="00B24CF7" w:rsidRDefault="00B24CF7" w:rsidP="00B24CF7">
            <w:pPr>
              <w:pStyle w:val="ISOChange"/>
              <w:spacing w:before="60" w:after="60" w:line="240" w:lineRule="auto"/>
              <w:rPr>
                <w:szCs w:val="18"/>
              </w:rPr>
            </w:pPr>
            <w:r>
              <w:rPr>
                <w:szCs w:val="18"/>
              </w:rPr>
              <w:t>Add into Setup</w:t>
            </w:r>
          </w:p>
          <w:p w14:paraId="5F445037" w14:textId="7D15F0D3" w:rsidR="00B24CF7" w:rsidRPr="0038526E" w:rsidRDefault="00B24CF7" w:rsidP="00B24CF7">
            <w:pPr>
              <w:pStyle w:val="ISOChange"/>
              <w:spacing w:before="60" w:after="60" w:line="240" w:lineRule="auto"/>
              <w:rPr>
                <w:szCs w:val="18"/>
              </w:rPr>
            </w:pPr>
            <w:r>
              <w:rPr>
                <w:szCs w:val="18"/>
              </w:rPr>
              <w:t>Des</w:t>
            </w:r>
            <w:r w:rsidRPr="00162FAE">
              <w:rPr>
                <w:szCs w:val="18"/>
              </w:rPr>
              <w:t xml:space="preserve">elect </w:t>
            </w:r>
            <w:r>
              <w:rPr>
                <w:szCs w:val="18"/>
              </w:rPr>
              <w:t>Shallow pattern</w:t>
            </w:r>
          </w:p>
        </w:tc>
        <w:tc>
          <w:tcPr>
            <w:tcW w:w="2010" w:type="dxa"/>
            <w:tcBorders>
              <w:top w:val="single" w:sz="6" w:space="0" w:color="auto"/>
              <w:bottom w:val="single" w:sz="6" w:space="0" w:color="auto"/>
            </w:tcBorders>
          </w:tcPr>
          <w:p w14:paraId="5AC649E9" w14:textId="77777777" w:rsidR="00B24CF7" w:rsidRDefault="00B24CF7" w:rsidP="00B24CF7">
            <w:pPr>
              <w:pStyle w:val="ISOSecretObservations"/>
              <w:spacing w:before="60" w:after="60" w:line="240" w:lineRule="auto"/>
            </w:pPr>
          </w:p>
        </w:tc>
      </w:tr>
      <w:tr w:rsidR="00B24CF7" w14:paraId="675C897D" w14:textId="77777777" w:rsidTr="009556A4">
        <w:trPr>
          <w:jc w:val="center"/>
        </w:trPr>
        <w:tc>
          <w:tcPr>
            <w:tcW w:w="559" w:type="dxa"/>
            <w:tcBorders>
              <w:top w:val="single" w:sz="6" w:space="0" w:color="auto"/>
              <w:bottom w:val="single" w:sz="6" w:space="0" w:color="auto"/>
            </w:tcBorders>
          </w:tcPr>
          <w:p w14:paraId="0DFA4091"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48BA276"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0BE47405" w14:textId="3C2386D2" w:rsidR="00B24CF7" w:rsidRDefault="00B24CF7" w:rsidP="00B24CF7">
            <w:pPr>
              <w:pStyle w:val="ISOClause"/>
              <w:spacing w:before="60" w:after="60" w:line="240" w:lineRule="auto"/>
            </w:pPr>
            <w:r>
              <w:t>3.6.10 a)</w:t>
            </w:r>
          </w:p>
        </w:tc>
        <w:tc>
          <w:tcPr>
            <w:tcW w:w="1134" w:type="dxa"/>
            <w:tcBorders>
              <w:top w:val="single" w:sz="6" w:space="0" w:color="auto"/>
              <w:bottom w:val="single" w:sz="6" w:space="0" w:color="auto"/>
            </w:tcBorders>
          </w:tcPr>
          <w:p w14:paraId="56438D8D" w14:textId="65F99305"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789A3ABA" w14:textId="328A0F31"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575A59C" w14:textId="05AF87AC"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set safety contour</w:t>
            </w:r>
          </w:p>
          <w:p w14:paraId="4FCBEFF9" w14:textId="4132264D" w:rsidR="00B24CF7" w:rsidRPr="00743C89" w:rsidRDefault="00B24CF7" w:rsidP="00B24CF7">
            <w:pPr>
              <w:pStyle w:val="ISOComments"/>
              <w:spacing w:before="60" w:after="60" w:line="240" w:lineRule="auto"/>
              <w:rPr>
                <w:highlight w:val="yellow"/>
              </w:rPr>
            </w:pPr>
            <w:r>
              <w:t>The setup instruction miss setting of the safety contour</w:t>
            </w:r>
          </w:p>
        </w:tc>
        <w:tc>
          <w:tcPr>
            <w:tcW w:w="4961" w:type="dxa"/>
            <w:tcBorders>
              <w:top w:val="single" w:sz="6" w:space="0" w:color="auto"/>
              <w:bottom w:val="single" w:sz="6" w:space="0" w:color="auto"/>
            </w:tcBorders>
          </w:tcPr>
          <w:p w14:paraId="0DAF464C" w14:textId="77777777" w:rsidR="00B24CF7" w:rsidRDefault="00B24CF7" w:rsidP="00B24CF7">
            <w:pPr>
              <w:pStyle w:val="ISOChange"/>
              <w:spacing w:before="60" w:after="60" w:line="240" w:lineRule="auto"/>
              <w:rPr>
                <w:szCs w:val="18"/>
              </w:rPr>
            </w:pPr>
            <w:r>
              <w:rPr>
                <w:szCs w:val="18"/>
              </w:rPr>
              <w:t>Add into Setup</w:t>
            </w:r>
          </w:p>
          <w:p w14:paraId="5DC20DC7" w14:textId="3B70F190" w:rsidR="00B24CF7" w:rsidRDefault="00B24CF7" w:rsidP="00B24CF7">
            <w:pPr>
              <w:pStyle w:val="ISOChange"/>
              <w:spacing w:before="60" w:after="60" w:line="240" w:lineRule="auto"/>
              <w:rPr>
                <w:szCs w:val="18"/>
              </w:rPr>
            </w:pPr>
            <w:r>
              <w:rPr>
                <w:szCs w:val="18"/>
              </w:rPr>
              <w:t>Set S</w:t>
            </w:r>
            <w:r w:rsidRPr="00743C89">
              <w:rPr>
                <w:szCs w:val="18"/>
              </w:rPr>
              <w:t xml:space="preserve">afety contour </w:t>
            </w:r>
            <w:r>
              <w:rPr>
                <w:szCs w:val="18"/>
              </w:rPr>
              <w:t>= 10</w:t>
            </w:r>
            <w:r w:rsidRPr="00743C89">
              <w:rPr>
                <w:szCs w:val="18"/>
              </w:rPr>
              <w:t>m</w:t>
            </w:r>
          </w:p>
        </w:tc>
        <w:tc>
          <w:tcPr>
            <w:tcW w:w="2010" w:type="dxa"/>
            <w:tcBorders>
              <w:top w:val="single" w:sz="6" w:space="0" w:color="auto"/>
              <w:bottom w:val="single" w:sz="6" w:space="0" w:color="auto"/>
            </w:tcBorders>
          </w:tcPr>
          <w:p w14:paraId="789781D4" w14:textId="77777777" w:rsidR="00B24CF7" w:rsidRDefault="00B24CF7" w:rsidP="00B24CF7">
            <w:pPr>
              <w:pStyle w:val="ISOSecretObservations"/>
              <w:spacing w:before="60" w:after="60" w:line="240" w:lineRule="auto"/>
            </w:pPr>
          </w:p>
        </w:tc>
      </w:tr>
      <w:tr w:rsidR="00B24CF7" w14:paraId="36371528" w14:textId="77777777" w:rsidTr="00312F89">
        <w:trPr>
          <w:jc w:val="center"/>
        </w:trPr>
        <w:tc>
          <w:tcPr>
            <w:tcW w:w="559" w:type="dxa"/>
            <w:tcBorders>
              <w:top w:val="single" w:sz="6" w:space="0" w:color="auto"/>
              <w:bottom w:val="single" w:sz="6" w:space="0" w:color="auto"/>
            </w:tcBorders>
          </w:tcPr>
          <w:p w14:paraId="3D3FB573"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020D544"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6A27F67" w14:textId="3184AA2C" w:rsidR="00B24CF7" w:rsidRDefault="00B24CF7" w:rsidP="00B24CF7">
            <w:pPr>
              <w:pStyle w:val="ISOClause"/>
              <w:spacing w:before="60" w:after="60" w:line="240" w:lineRule="auto"/>
            </w:pPr>
            <w:r>
              <w:t>3.6.10 b)</w:t>
            </w:r>
          </w:p>
        </w:tc>
        <w:tc>
          <w:tcPr>
            <w:tcW w:w="1134" w:type="dxa"/>
            <w:tcBorders>
              <w:top w:val="single" w:sz="6" w:space="0" w:color="auto"/>
              <w:bottom w:val="single" w:sz="6" w:space="0" w:color="auto"/>
            </w:tcBorders>
          </w:tcPr>
          <w:p w14:paraId="72FE42E5"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1F59390A"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CEDF333" w14:textId="77777777"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set safety contour</w:t>
            </w:r>
          </w:p>
          <w:p w14:paraId="0F97B8B5" w14:textId="77777777" w:rsidR="00B24CF7" w:rsidRPr="00743C89" w:rsidRDefault="00B24CF7" w:rsidP="00B24CF7">
            <w:pPr>
              <w:pStyle w:val="ISOComments"/>
              <w:spacing w:before="60" w:after="60" w:line="240" w:lineRule="auto"/>
              <w:rPr>
                <w:highlight w:val="yellow"/>
              </w:rPr>
            </w:pPr>
            <w:r>
              <w:t>The setup instruction miss setting of the safety contour</w:t>
            </w:r>
          </w:p>
        </w:tc>
        <w:tc>
          <w:tcPr>
            <w:tcW w:w="4961" w:type="dxa"/>
            <w:tcBorders>
              <w:top w:val="single" w:sz="6" w:space="0" w:color="auto"/>
              <w:bottom w:val="single" w:sz="6" w:space="0" w:color="auto"/>
            </w:tcBorders>
          </w:tcPr>
          <w:p w14:paraId="4A95AEAD" w14:textId="77777777" w:rsidR="00B24CF7" w:rsidRDefault="00B24CF7" w:rsidP="00B24CF7">
            <w:pPr>
              <w:pStyle w:val="ISOChange"/>
              <w:spacing w:before="60" w:after="60" w:line="240" w:lineRule="auto"/>
              <w:rPr>
                <w:szCs w:val="18"/>
              </w:rPr>
            </w:pPr>
            <w:r>
              <w:rPr>
                <w:szCs w:val="18"/>
              </w:rPr>
              <w:t>Add into Setup</w:t>
            </w:r>
          </w:p>
          <w:p w14:paraId="6B5B0227" w14:textId="77777777" w:rsidR="00B24CF7" w:rsidRDefault="00B24CF7" w:rsidP="00B24CF7">
            <w:pPr>
              <w:pStyle w:val="ISOChange"/>
              <w:spacing w:before="60" w:after="60" w:line="240" w:lineRule="auto"/>
              <w:rPr>
                <w:szCs w:val="18"/>
              </w:rPr>
            </w:pPr>
            <w:r>
              <w:rPr>
                <w:szCs w:val="18"/>
              </w:rPr>
              <w:t>Set S</w:t>
            </w:r>
            <w:r w:rsidRPr="00743C89">
              <w:rPr>
                <w:szCs w:val="18"/>
              </w:rPr>
              <w:t xml:space="preserve">afety contour </w:t>
            </w:r>
            <w:r>
              <w:rPr>
                <w:szCs w:val="18"/>
              </w:rPr>
              <w:t>= 10</w:t>
            </w:r>
            <w:r w:rsidRPr="00743C89">
              <w:rPr>
                <w:szCs w:val="18"/>
              </w:rPr>
              <w:t>m</w:t>
            </w:r>
          </w:p>
        </w:tc>
        <w:tc>
          <w:tcPr>
            <w:tcW w:w="2010" w:type="dxa"/>
            <w:tcBorders>
              <w:top w:val="single" w:sz="6" w:space="0" w:color="auto"/>
              <w:bottom w:val="single" w:sz="6" w:space="0" w:color="auto"/>
            </w:tcBorders>
          </w:tcPr>
          <w:p w14:paraId="1D6E942C" w14:textId="77777777" w:rsidR="00B24CF7" w:rsidRDefault="00B24CF7" w:rsidP="00B24CF7">
            <w:pPr>
              <w:pStyle w:val="ISOSecretObservations"/>
              <w:spacing w:before="60" w:after="60" w:line="240" w:lineRule="auto"/>
            </w:pPr>
          </w:p>
        </w:tc>
      </w:tr>
      <w:tr w:rsidR="00B24CF7" w14:paraId="68CE7B51" w14:textId="77777777" w:rsidTr="00312F89">
        <w:trPr>
          <w:jc w:val="center"/>
        </w:trPr>
        <w:tc>
          <w:tcPr>
            <w:tcW w:w="559" w:type="dxa"/>
            <w:tcBorders>
              <w:top w:val="single" w:sz="6" w:space="0" w:color="auto"/>
              <w:bottom w:val="single" w:sz="6" w:space="0" w:color="auto"/>
            </w:tcBorders>
          </w:tcPr>
          <w:p w14:paraId="7A3369B5"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16B3E37"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2A3E8864" w14:textId="7B4F4719" w:rsidR="00B24CF7" w:rsidRDefault="00B24CF7" w:rsidP="00B24CF7">
            <w:pPr>
              <w:pStyle w:val="ISOClause"/>
              <w:spacing w:before="60" w:after="60" w:line="240" w:lineRule="auto"/>
            </w:pPr>
            <w:r>
              <w:t>3.6.10 c)</w:t>
            </w:r>
          </w:p>
        </w:tc>
        <w:tc>
          <w:tcPr>
            <w:tcW w:w="1134" w:type="dxa"/>
            <w:tcBorders>
              <w:top w:val="single" w:sz="6" w:space="0" w:color="auto"/>
              <w:bottom w:val="single" w:sz="6" w:space="0" w:color="auto"/>
            </w:tcBorders>
          </w:tcPr>
          <w:p w14:paraId="3C0337F3"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62863406"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186C6B6" w14:textId="77777777"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set safety contour</w:t>
            </w:r>
          </w:p>
          <w:p w14:paraId="3A82099C" w14:textId="6C856C99" w:rsidR="00B24CF7" w:rsidRPr="00743C89" w:rsidRDefault="00B24CF7" w:rsidP="00B24CF7">
            <w:pPr>
              <w:pStyle w:val="ISOComments"/>
              <w:spacing w:before="60" w:after="60" w:line="240" w:lineRule="auto"/>
              <w:rPr>
                <w:highlight w:val="yellow"/>
              </w:rPr>
            </w:pPr>
            <w:r>
              <w:t>The setup instruction miss setting of the safety contour</w:t>
            </w:r>
          </w:p>
        </w:tc>
        <w:tc>
          <w:tcPr>
            <w:tcW w:w="4961" w:type="dxa"/>
            <w:tcBorders>
              <w:top w:val="single" w:sz="6" w:space="0" w:color="auto"/>
              <w:bottom w:val="single" w:sz="6" w:space="0" w:color="auto"/>
            </w:tcBorders>
          </w:tcPr>
          <w:p w14:paraId="29B7892E" w14:textId="77777777" w:rsidR="00B24CF7" w:rsidRDefault="00B24CF7" w:rsidP="00B24CF7">
            <w:pPr>
              <w:pStyle w:val="ISOChange"/>
              <w:spacing w:before="60" w:after="60" w:line="240" w:lineRule="auto"/>
              <w:rPr>
                <w:szCs w:val="18"/>
              </w:rPr>
            </w:pPr>
            <w:r>
              <w:rPr>
                <w:szCs w:val="18"/>
              </w:rPr>
              <w:t>Add into Setup</w:t>
            </w:r>
          </w:p>
          <w:p w14:paraId="01166595" w14:textId="77777777" w:rsidR="00B24CF7" w:rsidRDefault="00B24CF7" w:rsidP="00B24CF7">
            <w:pPr>
              <w:pStyle w:val="ISOChange"/>
              <w:spacing w:before="60" w:after="60" w:line="240" w:lineRule="auto"/>
              <w:rPr>
                <w:szCs w:val="18"/>
              </w:rPr>
            </w:pPr>
            <w:r>
              <w:rPr>
                <w:szCs w:val="18"/>
              </w:rPr>
              <w:t>Set S</w:t>
            </w:r>
            <w:r w:rsidRPr="00743C89">
              <w:rPr>
                <w:szCs w:val="18"/>
              </w:rPr>
              <w:t xml:space="preserve">afety contour </w:t>
            </w:r>
            <w:r>
              <w:rPr>
                <w:szCs w:val="18"/>
              </w:rPr>
              <w:t>= 10</w:t>
            </w:r>
            <w:r w:rsidRPr="00743C89">
              <w:rPr>
                <w:szCs w:val="18"/>
              </w:rPr>
              <w:t>m</w:t>
            </w:r>
          </w:p>
        </w:tc>
        <w:tc>
          <w:tcPr>
            <w:tcW w:w="2010" w:type="dxa"/>
            <w:tcBorders>
              <w:top w:val="single" w:sz="6" w:space="0" w:color="auto"/>
              <w:bottom w:val="single" w:sz="6" w:space="0" w:color="auto"/>
            </w:tcBorders>
          </w:tcPr>
          <w:p w14:paraId="5343BDA0" w14:textId="77777777" w:rsidR="00B24CF7" w:rsidRDefault="00B24CF7" w:rsidP="00B24CF7">
            <w:pPr>
              <w:pStyle w:val="ISOSecretObservations"/>
              <w:spacing w:before="60" w:after="60" w:line="240" w:lineRule="auto"/>
            </w:pPr>
          </w:p>
        </w:tc>
      </w:tr>
      <w:tr w:rsidR="00B24CF7" w14:paraId="7AAB9682" w14:textId="77777777" w:rsidTr="00312F89">
        <w:trPr>
          <w:jc w:val="center"/>
        </w:trPr>
        <w:tc>
          <w:tcPr>
            <w:tcW w:w="559" w:type="dxa"/>
            <w:tcBorders>
              <w:top w:val="single" w:sz="6" w:space="0" w:color="auto"/>
              <w:bottom w:val="single" w:sz="6" w:space="0" w:color="auto"/>
            </w:tcBorders>
          </w:tcPr>
          <w:p w14:paraId="0E9838E2"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0CADF47"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01E46639" w14:textId="23B9F529" w:rsidR="00B24CF7" w:rsidRDefault="00B24CF7" w:rsidP="00B24CF7">
            <w:pPr>
              <w:pStyle w:val="ISOClause"/>
              <w:spacing w:before="60" w:after="60" w:line="240" w:lineRule="auto"/>
            </w:pPr>
            <w:r>
              <w:t>3.6.10. c)</w:t>
            </w:r>
          </w:p>
        </w:tc>
        <w:tc>
          <w:tcPr>
            <w:tcW w:w="1134" w:type="dxa"/>
            <w:tcBorders>
              <w:top w:val="single" w:sz="6" w:space="0" w:color="auto"/>
              <w:bottom w:val="single" w:sz="6" w:space="0" w:color="auto"/>
            </w:tcBorders>
          </w:tcPr>
          <w:p w14:paraId="3232561D" w14:textId="2FFEEA28" w:rsidR="00B24CF7" w:rsidRDefault="00B24CF7" w:rsidP="00B24CF7">
            <w:pPr>
              <w:pStyle w:val="ISOParagraph"/>
              <w:spacing w:before="60" w:after="60" w:line="240" w:lineRule="auto"/>
            </w:pPr>
            <w:r>
              <w:t>Action</w:t>
            </w:r>
          </w:p>
        </w:tc>
        <w:tc>
          <w:tcPr>
            <w:tcW w:w="709" w:type="dxa"/>
            <w:tcBorders>
              <w:top w:val="single" w:sz="6" w:space="0" w:color="auto"/>
              <w:bottom w:val="single" w:sz="6" w:space="0" w:color="auto"/>
            </w:tcBorders>
          </w:tcPr>
          <w:p w14:paraId="501E631C" w14:textId="6169C636"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AF98100" w14:textId="77777777" w:rsidR="00B24CF7" w:rsidRDefault="00B24CF7" w:rsidP="00B24CF7">
            <w:pPr>
              <w:pStyle w:val="ISOComments"/>
              <w:spacing w:before="60" w:after="60" w:line="240" w:lineRule="auto"/>
              <w:rPr>
                <w:b/>
              </w:rPr>
            </w:pPr>
            <w:r>
              <w:rPr>
                <w:b/>
              </w:rPr>
              <w:t>Wrong scale for this test</w:t>
            </w:r>
          </w:p>
          <w:p w14:paraId="2F3B9E70" w14:textId="77777777" w:rsidR="00B24CF7" w:rsidRDefault="00B24CF7" w:rsidP="00B24CF7">
            <w:pPr>
              <w:pStyle w:val="ISOComments"/>
              <w:spacing w:before="60" w:after="60" w:line="240" w:lineRule="auto"/>
            </w:pPr>
            <w:r>
              <w:t>The test is for repositioning of centred symbols, if own ship would overlap the centre of the displayed area.</w:t>
            </w:r>
          </w:p>
          <w:p w14:paraId="16345226" w14:textId="77777777" w:rsidR="00B24CF7" w:rsidRDefault="00B24CF7" w:rsidP="00B24CF7">
            <w:pPr>
              <w:pStyle w:val="ISOComments"/>
              <w:spacing w:before="60" w:after="60" w:line="240" w:lineRule="auto"/>
            </w:pPr>
            <w:r>
              <w:t>The current test ignores the rule in S-52 clause 8.5.2 which set condition for this special repositioning of centred symbols.  The important condition is that display window lies completely within the area for which centred symbol are drawn.  This condition do not exist when using scale 1:10 000.  The condition exist for example when using scale 1:1 000.</w:t>
            </w:r>
          </w:p>
          <w:p w14:paraId="7040357F" w14:textId="77777777" w:rsidR="00B24CF7" w:rsidRDefault="00B24CF7" w:rsidP="00B24CF7">
            <w:pPr>
              <w:pStyle w:val="ISOComments"/>
              <w:spacing w:before="60" w:after="60" w:line="240" w:lineRule="auto"/>
            </w:pPr>
          </w:p>
          <w:p w14:paraId="6A514417" w14:textId="77777777" w:rsidR="00B24CF7" w:rsidRDefault="00B24CF7" w:rsidP="00B24CF7">
            <w:pPr>
              <w:pStyle w:val="ISOComments"/>
              <w:spacing w:before="60" w:after="60" w:line="240" w:lineRule="auto"/>
            </w:pPr>
          </w:p>
          <w:p w14:paraId="4AAE2968" w14:textId="77777777" w:rsidR="00B24CF7" w:rsidRDefault="00B24CF7" w:rsidP="00B24CF7">
            <w:pPr>
              <w:pStyle w:val="ISOComments"/>
              <w:spacing w:before="60" w:after="60" w:line="240" w:lineRule="auto"/>
            </w:pPr>
          </w:p>
          <w:p w14:paraId="167748B6" w14:textId="77777777" w:rsidR="00B24CF7" w:rsidRDefault="00B24CF7" w:rsidP="00B24CF7">
            <w:pPr>
              <w:pStyle w:val="ISOComments"/>
              <w:spacing w:before="60" w:after="60" w:line="240" w:lineRule="auto"/>
            </w:pPr>
          </w:p>
          <w:p w14:paraId="792D1DFE" w14:textId="77777777" w:rsidR="00B24CF7" w:rsidRDefault="00B24CF7" w:rsidP="00B24CF7">
            <w:pPr>
              <w:pStyle w:val="ISOComments"/>
              <w:spacing w:before="60" w:after="60" w:line="240" w:lineRule="auto"/>
            </w:pPr>
          </w:p>
          <w:p w14:paraId="52E49C19" w14:textId="77777777" w:rsidR="00B24CF7" w:rsidRDefault="00B24CF7" w:rsidP="00B24CF7">
            <w:pPr>
              <w:pStyle w:val="ISOComments"/>
              <w:spacing w:before="60" w:after="60" w:line="240" w:lineRule="auto"/>
            </w:pPr>
          </w:p>
          <w:p w14:paraId="646A29E3" w14:textId="77777777" w:rsidR="00C9450F" w:rsidRDefault="00C9450F" w:rsidP="00B24CF7">
            <w:pPr>
              <w:pStyle w:val="ISOComments"/>
              <w:spacing w:before="60" w:after="60" w:line="240" w:lineRule="auto"/>
            </w:pPr>
          </w:p>
          <w:p w14:paraId="38CD046F" w14:textId="55A42BE2" w:rsidR="00B24CF7" w:rsidRPr="003B5C9C"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74FB13FE" w14:textId="77777777" w:rsidR="00B24CF7" w:rsidRDefault="00B24CF7" w:rsidP="00B24CF7">
            <w:pPr>
              <w:pStyle w:val="ISOChange"/>
              <w:spacing w:before="60" w:after="60" w:line="240" w:lineRule="auto"/>
              <w:rPr>
                <w:szCs w:val="18"/>
              </w:rPr>
            </w:pPr>
            <w:r>
              <w:rPr>
                <w:szCs w:val="18"/>
              </w:rPr>
              <w:t>Replace</w:t>
            </w:r>
          </w:p>
          <w:p w14:paraId="7406D722" w14:textId="77777777" w:rsidR="00B24CF7" w:rsidRDefault="00B24CF7" w:rsidP="00B24CF7">
            <w:pPr>
              <w:pStyle w:val="ISOChange"/>
              <w:spacing w:before="60" w:after="60" w:line="240" w:lineRule="auto"/>
              <w:rPr>
                <w:szCs w:val="18"/>
              </w:rPr>
            </w:pPr>
            <w:r w:rsidRPr="003B5C9C">
              <w:rPr>
                <w:szCs w:val="18"/>
              </w:rPr>
              <w:t>Centre the display on position 32°32.085’S 61° 21.415’E and then zoom in to a scale of 1:</w:t>
            </w:r>
            <w:r w:rsidRPr="003B5C9C">
              <w:rPr>
                <w:color w:val="FF0000"/>
                <w:szCs w:val="18"/>
              </w:rPr>
              <w:t>10</w:t>
            </w:r>
            <w:r w:rsidRPr="003B5C9C">
              <w:rPr>
                <w:szCs w:val="18"/>
              </w:rPr>
              <w:t>,000.</w:t>
            </w:r>
          </w:p>
          <w:p w14:paraId="45782F48" w14:textId="77777777" w:rsidR="00B24CF7" w:rsidRDefault="00B24CF7" w:rsidP="00B24CF7">
            <w:pPr>
              <w:pStyle w:val="ISOChange"/>
              <w:spacing w:before="60" w:after="60" w:line="240" w:lineRule="auto"/>
              <w:rPr>
                <w:szCs w:val="18"/>
              </w:rPr>
            </w:pPr>
            <w:r>
              <w:rPr>
                <w:szCs w:val="18"/>
              </w:rPr>
              <w:t>By</w:t>
            </w:r>
          </w:p>
          <w:p w14:paraId="2C2FF94E" w14:textId="38672E1F" w:rsidR="00B24CF7" w:rsidRDefault="00B24CF7" w:rsidP="00B24CF7">
            <w:pPr>
              <w:pStyle w:val="ISOChange"/>
              <w:spacing w:before="60" w:after="60" w:line="240" w:lineRule="auto"/>
              <w:rPr>
                <w:szCs w:val="18"/>
              </w:rPr>
            </w:pPr>
            <w:r w:rsidRPr="003B5C9C">
              <w:rPr>
                <w:szCs w:val="18"/>
              </w:rPr>
              <w:t>Centre the display on position 32°32.085’S 61° 21.415’E and</w:t>
            </w:r>
            <w:r>
              <w:rPr>
                <w:szCs w:val="18"/>
              </w:rPr>
              <w:t xml:space="preserve"> then zoom in to a scale of 1:</w:t>
            </w:r>
            <w:r w:rsidRPr="003B5C9C">
              <w:rPr>
                <w:color w:val="FF0000"/>
                <w:szCs w:val="18"/>
              </w:rPr>
              <w:t>1</w:t>
            </w:r>
            <w:r w:rsidRPr="003B5C9C">
              <w:rPr>
                <w:szCs w:val="18"/>
              </w:rPr>
              <w:t>,000.</w:t>
            </w:r>
          </w:p>
        </w:tc>
        <w:tc>
          <w:tcPr>
            <w:tcW w:w="2010" w:type="dxa"/>
            <w:tcBorders>
              <w:top w:val="single" w:sz="6" w:space="0" w:color="auto"/>
              <w:bottom w:val="single" w:sz="6" w:space="0" w:color="auto"/>
            </w:tcBorders>
          </w:tcPr>
          <w:p w14:paraId="477BFD27" w14:textId="77777777" w:rsidR="00B24CF7" w:rsidRDefault="00B24CF7" w:rsidP="00B24CF7">
            <w:pPr>
              <w:pStyle w:val="ISOSecretObservations"/>
              <w:spacing w:before="60" w:after="60" w:line="240" w:lineRule="auto"/>
            </w:pPr>
          </w:p>
        </w:tc>
      </w:tr>
      <w:tr w:rsidR="00B24CF7" w14:paraId="62D15D79" w14:textId="77777777" w:rsidTr="00312F89">
        <w:trPr>
          <w:jc w:val="center"/>
        </w:trPr>
        <w:tc>
          <w:tcPr>
            <w:tcW w:w="559" w:type="dxa"/>
            <w:tcBorders>
              <w:top w:val="single" w:sz="6" w:space="0" w:color="auto"/>
              <w:bottom w:val="single" w:sz="6" w:space="0" w:color="auto"/>
            </w:tcBorders>
          </w:tcPr>
          <w:p w14:paraId="1665D509" w14:textId="2EBAC7C8"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BAA6C78"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34102C42" w14:textId="14FBD68F" w:rsidR="00B24CF7" w:rsidRDefault="00B24CF7" w:rsidP="00B24CF7">
            <w:pPr>
              <w:pStyle w:val="ISOClause"/>
              <w:spacing w:before="60" w:after="60" w:line="240" w:lineRule="auto"/>
            </w:pPr>
            <w:r>
              <w:t>3.6.10. c)</w:t>
            </w:r>
          </w:p>
        </w:tc>
        <w:tc>
          <w:tcPr>
            <w:tcW w:w="1134" w:type="dxa"/>
            <w:tcBorders>
              <w:top w:val="single" w:sz="6" w:space="0" w:color="auto"/>
              <w:bottom w:val="single" w:sz="6" w:space="0" w:color="auto"/>
            </w:tcBorders>
          </w:tcPr>
          <w:p w14:paraId="6B7EB2B2" w14:textId="1C62D922"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769A44E1" w14:textId="68F570E9"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28F7F43" w14:textId="77777777" w:rsidR="00B24CF7" w:rsidRPr="00312604" w:rsidRDefault="00B24CF7" w:rsidP="00B24CF7">
            <w:pPr>
              <w:pStyle w:val="ISOComments"/>
              <w:spacing w:before="60" w:after="60" w:line="240" w:lineRule="auto"/>
              <w:rPr>
                <w:b/>
              </w:rPr>
            </w:pPr>
            <w:r w:rsidRPr="00312604">
              <w:rPr>
                <w:b/>
              </w:rPr>
              <w:t>Plot need update for changed action</w:t>
            </w:r>
          </w:p>
          <w:p w14:paraId="17517370" w14:textId="5A9B25FD" w:rsidR="00B24CF7" w:rsidRPr="0099347B" w:rsidRDefault="00B24CF7" w:rsidP="00B24CF7">
            <w:pPr>
              <w:pStyle w:val="ISOComments"/>
              <w:spacing w:before="60" w:after="60" w:line="240" w:lineRule="auto"/>
            </w:pPr>
            <w:r w:rsidRPr="00312604">
              <w:t xml:space="preserve">The plot should be </w:t>
            </w:r>
            <w:r>
              <w:t>using scale 1:1 000 instead of 1: 10 000</w:t>
            </w:r>
            <w:r w:rsidRPr="00312604">
              <w:t>.</w:t>
            </w:r>
          </w:p>
        </w:tc>
        <w:tc>
          <w:tcPr>
            <w:tcW w:w="4961" w:type="dxa"/>
            <w:tcBorders>
              <w:top w:val="single" w:sz="6" w:space="0" w:color="auto"/>
              <w:bottom w:val="single" w:sz="6" w:space="0" w:color="auto"/>
            </w:tcBorders>
          </w:tcPr>
          <w:p w14:paraId="26DCCC7C" w14:textId="77777777" w:rsidR="00B24CF7" w:rsidRDefault="00B24CF7" w:rsidP="00B24CF7">
            <w:pPr>
              <w:pStyle w:val="ISOChange"/>
              <w:spacing w:before="60" w:after="60" w:line="240" w:lineRule="auto"/>
              <w:rPr>
                <w:szCs w:val="18"/>
              </w:rPr>
            </w:pPr>
            <w:r>
              <w:rPr>
                <w:szCs w:val="18"/>
              </w:rPr>
              <w:t xml:space="preserve">Replace the picture in Results by using the attached </w:t>
            </w:r>
            <w:proofErr w:type="spellStart"/>
            <w:r>
              <w:rPr>
                <w:szCs w:val="18"/>
              </w:rPr>
              <w:t>png</w:t>
            </w:r>
            <w:proofErr w:type="spellEnd"/>
            <w:r>
              <w:rPr>
                <w:szCs w:val="18"/>
              </w:rPr>
              <w:t>-file</w:t>
            </w:r>
          </w:p>
          <w:p w14:paraId="7F9D6BF0" w14:textId="73C1CA93" w:rsidR="00B24CF7" w:rsidRDefault="00B24CF7" w:rsidP="00B24CF7">
            <w:pPr>
              <w:pStyle w:val="ISOChange"/>
              <w:spacing w:before="60" w:after="60" w:line="240" w:lineRule="auto"/>
              <w:rPr>
                <w:szCs w:val="18"/>
              </w:rPr>
            </w:pPr>
            <w:r w:rsidRPr="003B5C9C">
              <w:rPr>
                <w:szCs w:val="18"/>
              </w:rPr>
              <w:t>3.6.10c picture 1</w:t>
            </w:r>
            <w:r>
              <w:rPr>
                <w:szCs w:val="18"/>
              </w:rPr>
              <w:t>.PNG</w:t>
            </w:r>
          </w:p>
          <w:p w14:paraId="2AC6415E" w14:textId="7B6936F8" w:rsidR="00B24CF7" w:rsidRDefault="00AD01D9" w:rsidP="00B24CF7">
            <w:pPr>
              <w:pStyle w:val="ISOChange"/>
              <w:spacing w:before="60" w:after="60" w:line="240" w:lineRule="auto"/>
              <w:rPr>
                <w:szCs w:val="18"/>
              </w:rPr>
            </w:pPr>
            <w:r w:rsidRPr="00AD01D9">
              <w:rPr>
                <w:noProof/>
                <w:szCs w:val="18"/>
                <w:lang w:eastAsia="en-GB"/>
              </w:rPr>
              <w:drawing>
                <wp:inline distT="0" distB="0" distL="0" distR="0" wp14:anchorId="2A862590" wp14:editId="75F2B727">
                  <wp:extent cx="2398395" cy="1630680"/>
                  <wp:effectExtent l="0" t="0" r="1905" b="7620"/>
                  <wp:docPr id="13" name="Picture 13" descr="C:\msdokut\STANDARDIT\IHO\S64\Work 2015\S-64 findings by FFOY Aug2015\New picture originals\3.6.10c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msdokut\STANDARDIT\IHO\S64\Work 2015\S-64 findings by FFOY Aug2015\New picture originals\3.6.10c picture 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98395" cy="1630680"/>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12C67709" w14:textId="77777777" w:rsidR="00B24CF7" w:rsidRDefault="00B24CF7" w:rsidP="00B24CF7">
            <w:pPr>
              <w:pStyle w:val="ISOSecretObservations"/>
              <w:spacing w:before="60" w:after="60" w:line="240" w:lineRule="auto"/>
            </w:pPr>
          </w:p>
        </w:tc>
      </w:tr>
      <w:tr w:rsidR="00B24CF7" w14:paraId="20349770" w14:textId="77777777" w:rsidTr="00312F89">
        <w:trPr>
          <w:jc w:val="center"/>
        </w:trPr>
        <w:tc>
          <w:tcPr>
            <w:tcW w:w="559" w:type="dxa"/>
            <w:tcBorders>
              <w:top w:val="single" w:sz="6" w:space="0" w:color="auto"/>
              <w:bottom w:val="single" w:sz="6" w:space="0" w:color="auto"/>
            </w:tcBorders>
          </w:tcPr>
          <w:p w14:paraId="545DAFB6" w14:textId="3F7F8534"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92AB86D"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6F2093C" w14:textId="3EBADE0F" w:rsidR="00B24CF7" w:rsidRDefault="00B24CF7" w:rsidP="00B24CF7">
            <w:pPr>
              <w:pStyle w:val="ISOClause"/>
              <w:spacing w:before="60" w:after="60" w:line="240" w:lineRule="auto"/>
            </w:pPr>
            <w:r>
              <w:t>3.6.10 d)</w:t>
            </w:r>
          </w:p>
        </w:tc>
        <w:tc>
          <w:tcPr>
            <w:tcW w:w="1134" w:type="dxa"/>
            <w:tcBorders>
              <w:top w:val="single" w:sz="6" w:space="0" w:color="auto"/>
              <w:bottom w:val="single" w:sz="6" w:space="0" w:color="auto"/>
            </w:tcBorders>
          </w:tcPr>
          <w:p w14:paraId="6E592241"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6C84012F"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F2E65BB" w14:textId="77777777"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set safety contour</w:t>
            </w:r>
          </w:p>
          <w:p w14:paraId="520181F0" w14:textId="77777777" w:rsidR="00B24CF7" w:rsidRPr="00743C89" w:rsidRDefault="00B24CF7" w:rsidP="00B24CF7">
            <w:pPr>
              <w:pStyle w:val="ISOComments"/>
              <w:spacing w:before="60" w:after="60" w:line="240" w:lineRule="auto"/>
              <w:rPr>
                <w:highlight w:val="yellow"/>
              </w:rPr>
            </w:pPr>
            <w:r>
              <w:t>The setup instruction miss setting of the safety contour</w:t>
            </w:r>
          </w:p>
        </w:tc>
        <w:tc>
          <w:tcPr>
            <w:tcW w:w="4961" w:type="dxa"/>
            <w:tcBorders>
              <w:top w:val="single" w:sz="6" w:space="0" w:color="auto"/>
              <w:bottom w:val="single" w:sz="6" w:space="0" w:color="auto"/>
            </w:tcBorders>
          </w:tcPr>
          <w:p w14:paraId="1EE2A736" w14:textId="77777777" w:rsidR="00B24CF7" w:rsidRDefault="00B24CF7" w:rsidP="00B24CF7">
            <w:pPr>
              <w:pStyle w:val="ISOChange"/>
              <w:spacing w:before="60" w:after="60" w:line="240" w:lineRule="auto"/>
              <w:rPr>
                <w:szCs w:val="18"/>
              </w:rPr>
            </w:pPr>
            <w:r>
              <w:rPr>
                <w:szCs w:val="18"/>
              </w:rPr>
              <w:t>Add into Setup</w:t>
            </w:r>
          </w:p>
          <w:p w14:paraId="78357FFB" w14:textId="77777777" w:rsidR="00B24CF7" w:rsidRDefault="00B24CF7" w:rsidP="00B24CF7">
            <w:pPr>
              <w:pStyle w:val="ISOChange"/>
              <w:spacing w:before="60" w:after="60" w:line="240" w:lineRule="auto"/>
              <w:rPr>
                <w:szCs w:val="18"/>
              </w:rPr>
            </w:pPr>
            <w:r>
              <w:rPr>
                <w:szCs w:val="18"/>
              </w:rPr>
              <w:t>Set S</w:t>
            </w:r>
            <w:r w:rsidRPr="00743C89">
              <w:rPr>
                <w:szCs w:val="18"/>
              </w:rPr>
              <w:t xml:space="preserve">afety contour </w:t>
            </w:r>
            <w:r>
              <w:rPr>
                <w:szCs w:val="18"/>
              </w:rPr>
              <w:t>= 10</w:t>
            </w:r>
            <w:r w:rsidRPr="00743C89">
              <w:rPr>
                <w:szCs w:val="18"/>
              </w:rPr>
              <w:t>m</w:t>
            </w:r>
          </w:p>
        </w:tc>
        <w:tc>
          <w:tcPr>
            <w:tcW w:w="2010" w:type="dxa"/>
            <w:tcBorders>
              <w:top w:val="single" w:sz="6" w:space="0" w:color="auto"/>
              <w:bottom w:val="single" w:sz="6" w:space="0" w:color="auto"/>
            </w:tcBorders>
          </w:tcPr>
          <w:p w14:paraId="377BB752" w14:textId="77777777" w:rsidR="00B24CF7" w:rsidRDefault="00B24CF7" w:rsidP="00B24CF7">
            <w:pPr>
              <w:pStyle w:val="ISOSecretObservations"/>
              <w:spacing w:before="60" w:after="60" w:line="240" w:lineRule="auto"/>
            </w:pPr>
          </w:p>
        </w:tc>
      </w:tr>
      <w:tr w:rsidR="00B24CF7" w14:paraId="63CD2529" w14:textId="77777777" w:rsidTr="00312F89">
        <w:trPr>
          <w:jc w:val="center"/>
        </w:trPr>
        <w:tc>
          <w:tcPr>
            <w:tcW w:w="559" w:type="dxa"/>
            <w:tcBorders>
              <w:top w:val="single" w:sz="6" w:space="0" w:color="auto"/>
              <w:bottom w:val="single" w:sz="6" w:space="0" w:color="auto"/>
            </w:tcBorders>
          </w:tcPr>
          <w:p w14:paraId="1CA26494"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CF940C8"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21370948" w14:textId="05FC6AA7" w:rsidR="00B24CF7" w:rsidRDefault="00B24CF7" w:rsidP="00B24CF7">
            <w:pPr>
              <w:pStyle w:val="ISOClause"/>
              <w:spacing w:before="60" w:after="60" w:line="240" w:lineRule="auto"/>
            </w:pPr>
            <w:r>
              <w:t>3.6.10 e)</w:t>
            </w:r>
          </w:p>
        </w:tc>
        <w:tc>
          <w:tcPr>
            <w:tcW w:w="1134" w:type="dxa"/>
            <w:tcBorders>
              <w:top w:val="single" w:sz="6" w:space="0" w:color="auto"/>
              <w:bottom w:val="single" w:sz="6" w:space="0" w:color="auto"/>
            </w:tcBorders>
          </w:tcPr>
          <w:p w14:paraId="576BD3B7"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5EA5F509"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FB64725" w14:textId="77777777"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set safety contour</w:t>
            </w:r>
          </w:p>
          <w:p w14:paraId="5C19A93D" w14:textId="77777777" w:rsidR="00B24CF7" w:rsidRDefault="00B24CF7" w:rsidP="00B24CF7">
            <w:pPr>
              <w:pStyle w:val="ISOComments"/>
              <w:spacing w:before="60" w:after="60" w:line="240" w:lineRule="auto"/>
            </w:pPr>
            <w:r>
              <w:t>The setup instruction miss setting of the safety contour</w:t>
            </w:r>
          </w:p>
          <w:p w14:paraId="5F7E750E" w14:textId="77777777" w:rsidR="00163E4A" w:rsidRDefault="00163E4A" w:rsidP="00B24CF7">
            <w:pPr>
              <w:pStyle w:val="ISOComments"/>
              <w:spacing w:before="60" w:after="60" w:line="240" w:lineRule="auto"/>
            </w:pPr>
          </w:p>
          <w:p w14:paraId="115D8982" w14:textId="77777777" w:rsidR="00163E4A" w:rsidRDefault="00163E4A" w:rsidP="00B24CF7">
            <w:pPr>
              <w:pStyle w:val="ISOComments"/>
              <w:spacing w:before="60" w:after="60" w:line="240" w:lineRule="auto"/>
            </w:pPr>
          </w:p>
          <w:p w14:paraId="4C70F786" w14:textId="77777777" w:rsidR="00163E4A" w:rsidRDefault="00163E4A" w:rsidP="00B24CF7">
            <w:pPr>
              <w:pStyle w:val="ISOComments"/>
              <w:spacing w:before="60" w:after="60" w:line="240" w:lineRule="auto"/>
            </w:pPr>
          </w:p>
          <w:p w14:paraId="24D4AB78" w14:textId="77777777" w:rsidR="00163E4A" w:rsidRDefault="00163E4A" w:rsidP="00B24CF7">
            <w:pPr>
              <w:pStyle w:val="ISOComments"/>
              <w:spacing w:before="60" w:after="60" w:line="240" w:lineRule="auto"/>
            </w:pPr>
          </w:p>
          <w:p w14:paraId="0DC2E1A1" w14:textId="77777777" w:rsidR="00163E4A" w:rsidRDefault="00163E4A" w:rsidP="00B24CF7">
            <w:pPr>
              <w:pStyle w:val="ISOComments"/>
              <w:spacing w:before="60" w:after="60" w:line="240" w:lineRule="auto"/>
            </w:pPr>
          </w:p>
          <w:p w14:paraId="08569876" w14:textId="77777777" w:rsidR="00163E4A" w:rsidRDefault="00163E4A" w:rsidP="00B24CF7">
            <w:pPr>
              <w:pStyle w:val="ISOComments"/>
              <w:spacing w:before="60" w:after="60" w:line="240" w:lineRule="auto"/>
            </w:pPr>
          </w:p>
          <w:p w14:paraId="2ED406FF" w14:textId="4D3A0A02" w:rsidR="00163E4A" w:rsidRPr="00743C89" w:rsidRDefault="00163E4A" w:rsidP="00B24CF7">
            <w:pPr>
              <w:pStyle w:val="ISOComments"/>
              <w:spacing w:before="60" w:after="60" w:line="240" w:lineRule="auto"/>
              <w:rPr>
                <w:highlight w:val="yellow"/>
              </w:rPr>
            </w:pPr>
          </w:p>
        </w:tc>
        <w:tc>
          <w:tcPr>
            <w:tcW w:w="4961" w:type="dxa"/>
            <w:tcBorders>
              <w:top w:val="single" w:sz="6" w:space="0" w:color="auto"/>
              <w:bottom w:val="single" w:sz="6" w:space="0" w:color="auto"/>
            </w:tcBorders>
          </w:tcPr>
          <w:p w14:paraId="171D3317" w14:textId="77777777" w:rsidR="00B24CF7" w:rsidRDefault="00B24CF7" w:rsidP="00B24CF7">
            <w:pPr>
              <w:pStyle w:val="ISOChange"/>
              <w:spacing w:before="60" w:after="60" w:line="240" w:lineRule="auto"/>
              <w:rPr>
                <w:szCs w:val="18"/>
              </w:rPr>
            </w:pPr>
            <w:r>
              <w:rPr>
                <w:szCs w:val="18"/>
              </w:rPr>
              <w:t>Add into Setup</w:t>
            </w:r>
          </w:p>
          <w:p w14:paraId="563DB3A6" w14:textId="77777777" w:rsidR="00B24CF7" w:rsidRDefault="00B24CF7" w:rsidP="00B24CF7">
            <w:pPr>
              <w:pStyle w:val="ISOChange"/>
              <w:spacing w:before="60" w:after="60" w:line="240" w:lineRule="auto"/>
              <w:rPr>
                <w:szCs w:val="18"/>
              </w:rPr>
            </w:pPr>
            <w:r>
              <w:rPr>
                <w:szCs w:val="18"/>
              </w:rPr>
              <w:t>Set S</w:t>
            </w:r>
            <w:r w:rsidRPr="00743C89">
              <w:rPr>
                <w:szCs w:val="18"/>
              </w:rPr>
              <w:t xml:space="preserve">afety contour </w:t>
            </w:r>
            <w:r>
              <w:rPr>
                <w:szCs w:val="18"/>
              </w:rPr>
              <w:t>= 10</w:t>
            </w:r>
            <w:r w:rsidRPr="00743C89">
              <w:rPr>
                <w:szCs w:val="18"/>
              </w:rPr>
              <w:t>m</w:t>
            </w:r>
          </w:p>
        </w:tc>
        <w:tc>
          <w:tcPr>
            <w:tcW w:w="2010" w:type="dxa"/>
            <w:tcBorders>
              <w:top w:val="single" w:sz="6" w:space="0" w:color="auto"/>
              <w:bottom w:val="single" w:sz="6" w:space="0" w:color="auto"/>
            </w:tcBorders>
          </w:tcPr>
          <w:p w14:paraId="1821CD49" w14:textId="77777777" w:rsidR="00B24CF7" w:rsidRDefault="00B24CF7" w:rsidP="00B24CF7">
            <w:pPr>
              <w:pStyle w:val="ISOSecretObservations"/>
              <w:spacing w:before="60" w:after="60" w:line="240" w:lineRule="auto"/>
            </w:pPr>
          </w:p>
        </w:tc>
      </w:tr>
      <w:tr w:rsidR="00B24CF7" w14:paraId="0B94FA61" w14:textId="77777777" w:rsidTr="00312F89">
        <w:trPr>
          <w:jc w:val="center"/>
        </w:trPr>
        <w:tc>
          <w:tcPr>
            <w:tcW w:w="559" w:type="dxa"/>
            <w:tcBorders>
              <w:top w:val="single" w:sz="6" w:space="0" w:color="auto"/>
              <w:bottom w:val="single" w:sz="6" w:space="0" w:color="auto"/>
            </w:tcBorders>
          </w:tcPr>
          <w:p w14:paraId="7621B6E3"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67227FE"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474E2C2" w14:textId="6D56171B" w:rsidR="00B24CF7" w:rsidRDefault="00B24CF7" w:rsidP="00B24CF7">
            <w:pPr>
              <w:pStyle w:val="ISOClause"/>
              <w:spacing w:before="60" w:after="60" w:line="240" w:lineRule="auto"/>
            </w:pPr>
            <w:r>
              <w:t>3.6.10 e)</w:t>
            </w:r>
          </w:p>
        </w:tc>
        <w:tc>
          <w:tcPr>
            <w:tcW w:w="1134" w:type="dxa"/>
            <w:tcBorders>
              <w:top w:val="single" w:sz="6" w:space="0" w:color="auto"/>
              <w:bottom w:val="single" w:sz="6" w:space="0" w:color="auto"/>
            </w:tcBorders>
          </w:tcPr>
          <w:p w14:paraId="732C221C" w14:textId="1AC145AC"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7F25931D" w14:textId="039A89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A9853A0" w14:textId="77777777" w:rsidR="00B24CF7" w:rsidRDefault="00B24CF7" w:rsidP="00B24CF7">
            <w:pPr>
              <w:pStyle w:val="ISOComments"/>
              <w:spacing w:before="60" w:after="60" w:line="240" w:lineRule="auto"/>
              <w:rPr>
                <w:b/>
              </w:rPr>
            </w:pPr>
            <w:r>
              <w:rPr>
                <w:b/>
              </w:rPr>
              <w:t>Mistake in test description</w:t>
            </w:r>
          </w:p>
          <w:p w14:paraId="5F89C4FB" w14:textId="06A43F2B" w:rsidR="00B24CF7" w:rsidRPr="002003F9" w:rsidRDefault="00B24CF7" w:rsidP="00B24CF7">
            <w:pPr>
              <w:pStyle w:val="ISOComments"/>
              <w:spacing w:before="60" w:after="60" w:line="240" w:lineRule="auto"/>
            </w:pPr>
            <w:r>
              <w:t>The rule to display a centred symbol is as long as the centre of the symbols remain within the area instead of as long as the full symbol remains within the area.</w:t>
            </w:r>
          </w:p>
        </w:tc>
        <w:tc>
          <w:tcPr>
            <w:tcW w:w="4961" w:type="dxa"/>
            <w:tcBorders>
              <w:top w:val="single" w:sz="6" w:space="0" w:color="auto"/>
              <w:bottom w:val="single" w:sz="6" w:space="0" w:color="auto"/>
            </w:tcBorders>
          </w:tcPr>
          <w:p w14:paraId="2F1CC867" w14:textId="77777777" w:rsidR="00B24CF7" w:rsidRDefault="00B24CF7" w:rsidP="00B24CF7">
            <w:pPr>
              <w:pStyle w:val="ISOChange"/>
              <w:spacing w:before="60" w:after="60" w:line="240" w:lineRule="auto"/>
            </w:pPr>
            <w:r>
              <w:t>Replace</w:t>
            </w:r>
          </w:p>
          <w:p w14:paraId="7E40E929" w14:textId="716C9717" w:rsidR="00B24CF7" w:rsidRDefault="00B24CF7" w:rsidP="00B24CF7">
            <w:pPr>
              <w:pStyle w:val="ISOChange"/>
              <w:spacing w:before="60" w:after="60"/>
            </w:pPr>
            <w:r>
              <w:t>Note: the display should show the centred symbol within the OBSTRN area. The display may be different from the example shown above as long as the centred symbol remains within the OBSTRN area</w:t>
            </w:r>
          </w:p>
          <w:p w14:paraId="1B3DD09E" w14:textId="77777777" w:rsidR="00B24CF7" w:rsidRDefault="00B24CF7" w:rsidP="00B24CF7">
            <w:pPr>
              <w:pStyle w:val="ISOChange"/>
              <w:spacing w:before="60" w:after="60" w:line="240" w:lineRule="auto"/>
            </w:pPr>
            <w:r>
              <w:t>By</w:t>
            </w:r>
          </w:p>
          <w:p w14:paraId="4356BE5B" w14:textId="5E0AE4E5" w:rsidR="00B24CF7" w:rsidRDefault="00B24CF7" w:rsidP="00B24CF7">
            <w:pPr>
              <w:pStyle w:val="ISOChange"/>
              <w:spacing w:before="60" w:after="60"/>
              <w:rPr>
                <w:szCs w:val="18"/>
              </w:rPr>
            </w:pPr>
            <w:r w:rsidRPr="002003F9">
              <w:rPr>
                <w:szCs w:val="18"/>
              </w:rPr>
              <w:t>Note: the display should show the centred symbol within the OBSTRN area. The display may be different</w:t>
            </w:r>
            <w:r>
              <w:rPr>
                <w:szCs w:val="18"/>
              </w:rPr>
              <w:t xml:space="preserve"> </w:t>
            </w:r>
            <w:r w:rsidRPr="002003F9">
              <w:rPr>
                <w:szCs w:val="18"/>
              </w:rPr>
              <w:t xml:space="preserve">from the example shown above as long as </w:t>
            </w:r>
            <w:r w:rsidRPr="001075CE">
              <w:rPr>
                <w:color w:val="FF0000"/>
                <w:szCs w:val="18"/>
              </w:rPr>
              <w:t xml:space="preserve">the centre of </w:t>
            </w:r>
            <w:r>
              <w:rPr>
                <w:szCs w:val="18"/>
              </w:rPr>
              <w:t xml:space="preserve">the </w:t>
            </w:r>
            <w:r w:rsidRPr="002003F9">
              <w:rPr>
                <w:szCs w:val="18"/>
              </w:rPr>
              <w:t>centred symbol remains within the OBSTRN area</w:t>
            </w:r>
          </w:p>
        </w:tc>
        <w:tc>
          <w:tcPr>
            <w:tcW w:w="2010" w:type="dxa"/>
            <w:tcBorders>
              <w:top w:val="single" w:sz="6" w:space="0" w:color="auto"/>
              <w:bottom w:val="single" w:sz="6" w:space="0" w:color="auto"/>
            </w:tcBorders>
          </w:tcPr>
          <w:p w14:paraId="71D1757C" w14:textId="77777777" w:rsidR="00B24CF7" w:rsidRDefault="00B24CF7" w:rsidP="00B24CF7">
            <w:pPr>
              <w:pStyle w:val="ISOSecretObservations"/>
              <w:spacing w:before="60" w:after="60" w:line="240" w:lineRule="auto"/>
            </w:pPr>
          </w:p>
        </w:tc>
      </w:tr>
      <w:tr w:rsidR="00B24CF7" w14:paraId="3FA33E5E" w14:textId="77777777" w:rsidTr="00E71958">
        <w:trPr>
          <w:jc w:val="center"/>
        </w:trPr>
        <w:tc>
          <w:tcPr>
            <w:tcW w:w="559" w:type="dxa"/>
            <w:tcBorders>
              <w:top w:val="single" w:sz="6" w:space="0" w:color="auto"/>
              <w:bottom w:val="single" w:sz="6" w:space="0" w:color="auto"/>
            </w:tcBorders>
          </w:tcPr>
          <w:p w14:paraId="5022B19A" w14:textId="20CD0036"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E044029"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41E416E" w14:textId="749C7F6D" w:rsidR="00B24CF7" w:rsidRPr="00EF24B1" w:rsidRDefault="00B24CF7" w:rsidP="00B24CF7">
            <w:pPr>
              <w:pStyle w:val="ISOClause"/>
              <w:spacing w:before="60" w:after="60" w:line="240" w:lineRule="auto"/>
            </w:pPr>
            <w:r w:rsidRPr="00EF24B1">
              <w:t>3.7.1 a)</w:t>
            </w:r>
          </w:p>
        </w:tc>
        <w:tc>
          <w:tcPr>
            <w:tcW w:w="1134" w:type="dxa"/>
            <w:tcBorders>
              <w:top w:val="single" w:sz="6" w:space="0" w:color="auto"/>
              <w:bottom w:val="single" w:sz="6" w:space="0" w:color="auto"/>
            </w:tcBorders>
          </w:tcPr>
          <w:p w14:paraId="77C0FF4F" w14:textId="32D16C4A"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420F7E8C" w14:textId="273417BE"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00D36DBF" w14:textId="77777777" w:rsidR="00B24CF7" w:rsidRDefault="00B24CF7" w:rsidP="00B24CF7">
            <w:pPr>
              <w:pStyle w:val="ISOComments"/>
              <w:spacing w:before="60" w:after="60" w:line="240" w:lineRule="auto"/>
              <w:rPr>
                <w:b/>
              </w:rPr>
            </w:pPr>
            <w:r>
              <w:rPr>
                <w:b/>
              </w:rPr>
              <w:t>Too short description of the result</w:t>
            </w:r>
          </w:p>
          <w:p w14:paraId="67769CA5" w14:textId="141555DD" w:rsidR="00B24CF7" w:rsidRPr="00BE3ACB" w:rsidRDefault="00B24CF7" w:rsidP="00B24CF7">
            <w:pPr>
              <w:pStyle w:val="ISOComments"/>
              <w:spacing w:before="60" w:after="60" w:line="240" w:lineRule="auto"/>
            </w:pPr>
            <w:r>
              <w:t xml:space="preserve">The instruction is to load cells from </w:t>
            </w:r>
            <w:r w:rsidRPr="00EF24B1">
              <w:t>2.1.1 Power Up\ENC_ROOT</w:t>
            </w:r>
            <w:r>
              <w:t>.  Result is multiple cells for which compilation scales 1:52 000</w:t>
            </w:r>
            <w:proofErr w:type="gramStart"/>
            <w:r>
              <w:t>, :</w:t>
            </w:r>
            <w:proofErr w:type="gramEnd"/>
            <w:r>
              <w:t>1:45 000 and 1:25 000 are available.  The result is specified in very short form "</w:t>
            </w:r>
            <w:r w:rsidRPr="00EF24B1">
              <w:t xml:space="preserve">Confirm that an </w:t>
            </w:r>
            <w:proofErr w:type="spellStart"/>
            <w:r w:rsidRPr="00EF24B1">
              <w:t>overscale</w:t>
            </w:r>
            <w:proofErr w:type="spellEnd"/>
            <w:r w:rsidRPr="00EF24B1">
              <w:t xml:space="preserve"> indication is provided</w:t>
            </w:r>
            <w:r>
              <w:t>".  We feel that a longer description is needed.</w:t>
            </w:r>
          </w:p>
        </w:tc>
        <w:tc>
          <w:tcPr>
            <w:tcW w:w="4961" w:type="dxa"/>
            <w:tcBorders>
              <w:top w:val="single" w:sz="6" w:space="0" w:color="auto"/>
              <w:bottom w:val="single" w:sz="6" w:space="0" w:color="auto"/>
            </w:tcBorders>
          </w:tcPr>
          <w:p w14:paraId="51B59F1B" w14:textId="77777777" w:rsidR="00B24CF7" w:rsidRDefault="00B24CF7" w:rsidP="00B24CF7">
            <w:pPr>
              <w:pStyle w:val="ISOChange"/>
              <w:spacing w:before="60" w:after="60" w:line="240" w:lineRule="auto"/>
            </w:pPr>
            <w:r>
              <w:t>Replace</w:t>
            </w:r>
          </w:p>
          <w:p w14:paraId="53C1DD44" w14:textId="77777777" w:rsidR="00B24CF7" w:rsidRDefault="00B24CF7" w:rsidP="00B24CF7">
            <w:pPr>
              <w:pStyle w:val="ISOChange"/>
              <w:spacing w:before="60" w:after="60" w:line="240" w:lineRule="auto"/>
            </w:pPr>
            <w:r w:rsidRPr="00EF24B1">
              <w:t xml:space="preserve">Confirm that an </w:t>
            </w:r>
            <w:proofErr w:type="spellStart"/>
            <w:r w:rsidRPr="00EF24B1">
              <w:t>overscale</w:t>
            </w:r>
            <w:proofErr w:type="spellEnd"/>
            <w:r w:rsidRPr="00EF24B1">
              <w:t xml:space="preserve"> indication is provided</w:t>
            </w:r>
            <w:r>
              <w:t>.</w:t>
            </w:r>
          </w:p>
          <w:p w14:paraId="252AC3DC" w14:textId="77777777" w:rsidR="00B24CF7" w:rsidRDefault="00B24CF7" w:rsidP="00B24CF7">
            <w:pPr>
              <w:pStyle w:val="ISOChange"/>
              <w:spacing w:before="60" w:after="60" w:line="240" w:lineRule="auto"/>
            </w:pPr>
            <w:r>
              <w:t>By</w:t>
            </w:r>
          </w:p>
          <w:p w14:paraId="4C645356" w14:textId="08E7D421" w:rsidR="00B24CF7" w:rsidRDefault="00B24CF7" w:rsidP="00B24CF7">
            <w:pPr>
              <w:pStyle w:val="ISOChange"/>
              <w:spacing w:before="60" w:after="60" w:line="240" w:lineRule="auto"/>
            </w:pPr>
            <w:r w:rsidRPr="00EF24B1">
              <w:t xml:space="preserve">Confirm that an </w:t>
            </w:r>
            <w:proofErr w:type="spellStart"/>
            <w:r w:rsidRPr="00EF24B1">
              <w:t>overscale</w:t>
            </w:r>
            <w:proofErr w:type="spellEnd"/>
            <w:r w:rsidRPr="00EF24B1">
              <w:t xml:space="preserve"> indication is provided</w:t>
            </w:r>
            <w:r>
              <w:t xml:space="preserve">.  </w:t>
            </w:r>
            <w:r w:rsidRPr="001075CE">
              <w:rPr>
                <w:color w:val="FF0000"/>
              </w:rPr>
              <w:t>For example, if scale zoomed is 1:20 000 then areas based on compilation scale 1:25 000 shall indicate X1.3 and areas based on compilation scale 1:52 000 shall indicate X2.6</w:t>
            </w:r>
            <w:r>
              <w:t>.</w:t>
            </w:r>
          </w:p>
        </w:tc>
        <w:tc>
          <w:tcPr>
            <w:tcW w:w="2010" w:type="dxa"/>
            <w:tcBorders>
              <w:top w:val="single" w:sz="6" w:space="0" w:color="auto"/>
              <w:bottom w:val="single" w:sz="6" w:space="0" w:color="auto"/>
            </w:tcBorders>
          </w:tcPr>
          <w:p w14:paraId="3FDDEB93" w14:textId="77777777" w:rsidR="00B24CF7" w:rsidRDefault="00B24CF7" w:rsidP="00B24CF7">
            <w:pPr>
              <w:pStyle w:val="ISOSecretObservations"/>
              <w:spacing w:before="60" w:after="60" w:line="240" w:lineRule="auto"/>
            </w:pPr>
          </w:p>
        </w:tc>
      </w:tr>
      <w:tr w:rsidR="00B24CF7" w14:paraId="21E86F85" w14:textId="77777777" w:rsidTr="00E71958">
        <w:trPr>
          <w:jc w:val="center"/>
        </w:trPr>
        <w:tc>
          <w:tcPr>
            <w:tcW w:w="559" w:type="dxa"/>
            <w:tcBorders>
              <w:top w:val="single" w:sz="6" w:space="0" w:color="auto"/>
              <w:bottom w:val="single" w:sz="6" w:space="0" w:color="auto"/>
            </w:tcBorders>
          </w:tcPr>
          <w:p w14:paraId="52AB46F0" w14:textId="74A88C23"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FCD3B95"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F73872A" w14:textId="5AD08539" w:rsidR="00B24CF7" w:rsidRPr="00743C89" w:rsidRDefault="00B24CF7" w:rsidP="00B24CF7">
            <w:pPr>
              <w:pStyle w:val="ISOClause"/>
              <w:spacing w:before="60" w:after="60" w:line="240" w:lineRule="auto"/>
            </w:pPr>
            <w:r w:rsidRPr="00743C89">
              <w:t>3.7.1</w:t>
            </w:r>
            <w:r>
              <w:t xml:space="preserve"> b)</w:t>
            </w:r>
          </w:p>
        </w:tc>
        <w:tc>
          <w:tcPr>
            <w:tcW w:w="1134" w:type="dxa"/>
            <w:tcBorders>
              <w:top w:val="single" w:sz="6" w:space="0" w:color="auto"/>
              <w:bottom w:val="single" w:sz="6" w:space="0" w:color="auto"/>
            </w:tcBorders>
          </w:tcPr>
          <w:p w14:paraId="1E152D67" w14:textId="527A149B"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2D7B8569" w14:textId="147FAB18"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D597D9B" w14:textId="68873393"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select correct settings</w:t>
            </w:r>
          </w:p>
          <w:p w14:paraId="7D239877" w14:textId="77777777" w:rsidR="00B24CF7" w:rsidRDefault="00B24CF7" w:rsidP="00B24CF7">
            <w:pPr>
              <w:pStyle w:val="ISOComments"/>
              <w:spacing w:before="60" w:after="60" w:line="240" w:lineRule="auto"/>
            </w:pPr>
            <w:r>
              <w:t>The setup instruction miss selections</w:t>
            </w:r>
          </w:p>
          <w:p w14:paraId="599D16DF" w14:textId="77777777" w:rsidR="00163E4A" w:rsidRDefault="00163E4A" w:rsidP="00B24CF7">
            <w:pPr>
              <w:pStyle w:val="ISOComments"/>
              <w:spacing w:before="60" w:after="60" w:line="240" w:lineRule="auto"/>
            </w:pPr>
          </w:p>
          <w:p w14:paraId="7A835CC6" w14:textId="77777777" w:rsidR="00163E4A" w:rsidRDefault="00163E4A" w:rsidP="00B24CF7">
            <w:pPr>
              <w:pStyle w:val="ISOComments"/>
              <w:spacing w:before="60" w:after="60" w:line="240" w:lineRule="auto"/>
            </w:pPr>
          </w:p>
          <w:p w14:paraId="1C8B0A1F" w14:textId="77777777" w:rsidR="00163E4A" w:rsidRDefault="00163E4A" w:rsidP="00B24CF7">
            <w:pPr>
              <w:pStyle w:val="ISOComments"/>
              <w:spacing w:before="60" w:after="60" w:line="240" w:lineRule="auto"/>
            </w:pPr>
          </w:p>
          <w:p w14:paraId="1D101A36" w14:textId="77777777" w:rsidR="00163E4A" w:rsidRDefault="00163E4A" w:rsidP="00B24CF7">
            <w:pPr>
              <w:pStyle w:val="ISOComments"/>
              <w:spacing w:before="60" w:after="60" w:line="240" w:lineRule="auto"/>
            </w:pPr>
          </w:p>
          <w:p w14:paraId="0DCA4005" w14:textId="77777777" w:rsidR="00163E4A" w:rsidRDefault="00163E4A" w:rsidP="00B24CF7">
            <w:pPr>
              <w:pStyle w:val="ISOComments"/>
              <w:spacing w:before="60" w:after="60" w:line="240" w:lineRule="auto"/>
            </w:pPr>
          </w:p>
          <w:p w14:paraId="2306AE59" w14:textId="77777777" w:rsidR="00163E4A" w:rsidRDefault="00163E4A" w:rsidP="00B24CF7">
            <w:pPr>
              <w:pStyle w:val="ISOComments"/>
              <w:spacing w:before="60" w:after="60" w:line="240" w:lineRule="auto"/>
            </w:pPr>
          </w:p>
          <w:p w14:paraId="525B5E74" w14:textId="77777777" w:rsidR="00163E4A" w:rsidRDefault="00163E4A" w:rsidP="00B24CF7">
            <w:pPr>
              <w:pStyle w:val="ISOComments"/>
              <w:spacing w:before="60" w:after="60" w:line="240" w:lineRule="auto"/>
            </w:pPr>
          </w:p>
          <w:p w14:paraId="164364FB" w14:textId="77777777" w:rsidR="00163E4A" w:rsidRDefault="00163E4A" w:rsidP="00B24CF7">
            <w:pPr>
              <w:pStyle w:val="ISOComments"/>
              <w:spacing w:before="60" w:after="60" w:line="240" w:lineRule="auto"/>
            </w:pPr>
          </w:p>
          <w:p w14:paraId="76B9E170" w14:textId="5E3AFE9D" w:rsidR="00163E4A" w:rsidRPr="007D7C3A" w:rsidRDefault="00163E4A" w:rsidP="00B24CF7">
            <w:pPr>
              <w:pStyle w:val="ISOComments"/>
              <w:spacing w:before="60" w:after="60" w:line="240" w:lineRule="auto"/>
            </w:pPr>
          </w:p>
        </w:tc>
        <w:tc>
          <w:tcPr>
            <w:tcW w:w="4961" w:type="dxa"/>
            <w:tcBorders>
              <w:top w:val="single" w:sz="6" w:space="0" w:color="auto"/>
              <w:bottom w:val="single" w:sz="6" w:space="0" w:color="auto"/>
            </w:tcBorders>
          </w:tcPr>
          <w:p w14:paraId="7685F4DD" w14:textId="2492462C" w:rsidR="00B24CF7" w:rsidRDefault="00B24CF7" w:rsidP="00B24CF7">
            <w:pPr>
              <w:pStyle w:val="ISOChange"/>
              <w:spacing w:before="60" w:after="60" w:line="240" w:lineRule="auto"/>
              <w:rPr>
                <w:szCs w:val="18"/>
              </w:rPr>
            </w:pPr>
            <w:r>
              <w:rPr>
                <w:szCs w:val="18"/>
              </w:rPr>
              <w:t>Add into Setup:</w:t>
            </w:r>
          </w:p>
          <w:p w14:paraId="4AB336F5" w14:textId="77777777" w:rsidR="00B24CF7" w:rsidRDefault="00B24CF7" w:rsidP="00B24CF7">
            <w:pPr>
              <w:pStyle w:val="ISOChange"/>
              <w:spacing w:before="60" w:after="60" w:line="240" w:lineRule="auto"/>
              <w:rPr>
                <w:szCs w:val="18"/>
              </w:rPr>
            </w:pPr>
            <w:r>
              <w:rPr>
                <w:szCs w:val="18"/>
              </w:rPr>
              <w:t xml:space="preserve">Select </w:t>
            </w:r>
            <w:r w:rsidRPr="00743C89">
              <w:rPr>
                <w:szCs w:val="18"/>
              </w:rPr>
              <w:t>Other display</w:t>
            </w:r>
          </w:p>
          <w:p w14:paraId="3048FE76" w14:textId="77777777" w:rsidR="00B24CF7" w:rsidRDefault="00B24CF7" w:rsidP="00B24CF7">
            <w:pPr>
              <w:pStyle w:val="ISOChange"/>
              <w:spacing w:before="60" w:after="60" w:line="240" w:lineRule="auto"/>
              <w:rPr>
                <w:szCs w:val="18"/>
              </w:rPr>
            </w:pPr>
            <w:r>
              <w:rPr>
                <w:szCs w:val="18"/>
              </w:rPr>
              <w:t>Select Other text</w:t>
            </w:r>
          </w:p>
          <w:p w14:paraId="16829D73" w14:textId="77777777" w:rsidR="00B24CF7" w:rsidRDefault="00B24CF7" w:rsidP="00B24CF7">
            <w:pPr>
              <w:pStyle w:val="ISOChange"/>
              <w:spacing w:before="60" w:after="60" w:line="240" w:lineRule="auto"/>
              <w:rPr>
                <w:szCs w:val="18"/>
              </w:rPr>
            </w:pPr>
            <w:r>
              <w:rPr>
                <w:szCs w:val="18"/>
              </w:rPr>
              <w:t>Select A</w:t>
            </w:r>
            <w:r w:rsidRPr="00743C89">
              <w:rPr>
                <w:szCs w:val="18"/>
              </w:rPr>
              <w:t>ccuracy</w:t>
            </w:r>
          </w:p>
          <w:p w14:paraId="723AE317" w14:textId="77777777" w:rsidR="00B24CF7" w:rsidRDefault="00B24CF7" w:rsidP="00B24CF7">
            <w:pPr>
              <w:pStyle w:val="ISOChange"/>
              <w:spacing w:before="60" w:after="60" w:line="240" w:lineRule="auto"/>
              <w:rPr>
                <w:szCs w:val="18"/>
              </w:rPr>
            </w:pPr>
            <w:r>
              <w:rPr>
                <w:szCs w:val="18"/>
              </w:rPr>
              <w:t>Select H</w:t>
            </w:r>
            <w:r w:rsidRPr="00743C89">
              <w:rPr>
                <w:szCs w:val="18"/>
              </w:rPr>
              <w:t>ighlight info</w:t>
            </w:r>
          </w:p>
          <w:p w14:paraId="0A2AD3A8" w14:textId="77777777" w:rsidR="00B24CF7" w:rsidRDefault="00B24CF7" w:rsidP="00B24CF7">
            <w:pPr>
              <w:pStyle w:val="ISOChange"/>
              <w:spacing w:before="60" w:after="60" w:line="240" w:lineRule="auto"/>
              <w:rPr>
                <w:szCs w:val="18"/>
              </w:rPr>
            </w:pPr>
            <w:r>
              <w:rPr>
                <w:szCs w:val="18"/>
              </w:rPr>
              <w:t>Select S</w:t>
            </w:r>
            <w:r w:rsidRPr="00743C89">
              <w:rPr>
                <w:szCs w:val="18"/>
              </w:rPr>
              <w:t>ymbolized boundaries</w:t>
            </w:r>
          </w:p>
          <w:p w14:paraId="1EA5E649" w14:textId="77777777" w:rsidR="00B24CF7" w:rsidRDefault="00B24CF7" w:rsidP="00B24CF7">
            <w:pPr>
              <w:pStyle w:val="ISOChange"/>
              <w:spacing w:before="60" w:after="60" w:line="240" w:lineRule="auto"/>
              <w:rPr>
                <w:szCs w:val="18"/>
              </w:rPr>
            </w:pPr>
            <w:r>
              <w:rPr>
                <w:szCs w:val="18"/>
              </w:rPr>
              <w:t>Set S</w:t>
            </w:r>
            <w:r w:rsidRPr="00743C89">
              <w:rPr>
                <w:szCs w:val="18"/>
              </w:rPr>
              <w:t xml:space="preserve">afety contour </w:t>
            </w:r>
            <w:r>
              <w:rPr>
                <w:szCs w:val="18"/>
              </w:rPr>
              <w:t xml:space="preserve">= </w:t>
            </w:r>
            <w:r w:rsidRPr="00743C89">
              <w:rPr>
                <w:szCs w:val="18"/>
              </w:rPr>
              <w:t xml:space="preserve">7m </w:t>
            </w:r>
          </w:p>
          <w:p w14:paraId="540A6CCA" w14:textId="33C7E5A2" w:rsidR="00B24CF7" w:rsidRDefault="00B24CF7" w:rsidP="00B24CF7">
            <w:pPr>
              <w:pStyle w:val="ISOChange"/>
              <w:spacing w:before="60" w:after="60" w:line="240" w:lineRule="auto"/>
            </w:pPr>
            <w:r>
              <w:rPr>
                <w:szCs w:val="18"/>
              </w:rPr>
              <w:t>Set Sa</w:t>
            </w:r>
            <w:r w:rsidRPr="00743C89">
              <w:rPr>
                <w:szCs w:val="18"/>
              </w:rPr>
              <w:t xml:space="preserve">fety depth </w:t>
            </w:r>
            <w:r>
              <w:rPr>
                <w:szCs w:val="18"/>
              </w:rPr>
              <w:t xml:space="preserve">= </w:t>
            </w:r>
            <w:r w:rsidRPr="00743C89">
              <w:rPr>
                <w:szCs w:val="18"/>
              </w:rPr>
              <w:t>7m</w:t>
            </w:r>
          </w:p>
        </w:tc>
        <w:tc>
          <w:tcPr>
            <w:tcW w:w="2010" w:type="dxa"/>
            <w:tcBorders>
              <w:top w:val="single" w:sz="6" w:space="0" w:color="auto"/>
              <w:bottom w:val="single" w:sz="6" w:space="0" w:color="auto"/>
            </w:tcBorders>
          </w:tcPr>
          <w:p w14:paraId="2EFC58D3" w14:textId="77777777" w:rsidR="00B24CF7" w:rsidRDefault="00B24CF7" w:rsidP="00B24CF7">
            <w:pPr>
              <w:pStyle w:val="ISOSecretObservations"/>
              <w:spacing w:before="60" w:after="60" w:line="240" w:lineRule="auto"/>
            </w:pPr>
          </w:p>
        </w:tc>
      </w:tr>
      <w:tr w:rsidR="00B24CF7" w14:paraId="6C7D8571" w14:textId="77777777" w:rsidTr="00E71958">
        <w:trPr>
          <w:jc w:val="center"/>
        </w:trPr>
        <w:tc>
          <w:tcPr>
            <w:tcW w:w="559" w:type="dxa"/>
            <w:tcBorders>
              <w:top w:val="single" w:sz="6" w:space="0" w:color="auto"/>
              <w:bottom w:val="single" w:sz="6" w:space="0" w:color="auto"/>
            </w:tcBorders>
          </w:tcPr>
          <w:p w14:paraId="1F29662A"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24111FB"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55B90EA" w14:textId="26753C82" w:rsidR="00B24CF7" w:rsidRPr="00743C89" w:rsidRDefault="00B24CF7" w:rsidP="00B24CF7">
            <w:pPr>
              <w:pStyle w:val="ISOClause"/>
              <w:spacing w:before="60" w:after="60" w:line="240" w:lineRule="auto"/>
            </w:pPr>
            <w:r>
              <w:t>3.7.2</w:t>
            </w:r>
          </w:p>
        </w:tc>
        <w:tc>
          <w:tcPr>
            <w:tcW w:w="1134" w:type="dxa"/>
            <w:tcBorders>
              <w:top w:val="single" w:sz="6" w:space="0" w:color="auto"/>
              <w:bottom w:val="single" w:sz="6" w:space="0" w:color="auto"/>
            </w:tcBorders>
          </w:tcPr>
          <w:p w14:paraId="04D34CD5" w14:textId="55EBCCB4" w:rsidR="00B24CF7" w:rsidRDefault="00B24CF7" w:rsidP="00B24CF7">
            <w:pPr>
              <w:pStyle w:val="ISOParagraph"/>
              <w:spacing w:before="60" w:after="60" w:line="240" w:lineRule="auto"/>
            </w:pPr>
            <w:r>
              <w:t>Action</w:t>
            </w:r>
          </w:p>
        </w:tc>
        <w:tc>
          <w:tcPr>
            <w:tcW w:w="709" w:type="dxa"/>
            <w:tcBorders>
              <w:top w:val="single" w:sz="6" w:space="0" w:color="auto"/>
              <w:bottom w:val="single" w:sz="6" w:space="0" w:color="auto"/>
            </w:tcBorders>
          </w:tcPr>
          <w:p w14:paraId="39374977" w14:textId="5218FA8B"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F7EAB1B" w14:textId="77777777" w:rsidR="00B24CF7" w:rsidRDefault="00B24CF7" w:rsidP="00B24CF7">
            <w:pPr>
              <w:pStyle w:val="ISOComments"/>
              <w:spacing w:before="60" w:after="60" w:line="240" w:lineRule="auto"/>
              <w:rPr>
                <w:b/>
              </w:rPr>
            </w:pPr>
            <w:r>
              <w:rPr>
                <w:b/>
              </w:rPr>
              <w:t>Incomplete test instructions</w:t>
            </w:r>
          </w:p>
          <w:p w14:paraId="6A473701" w14:textId="77777777" w:rsidR="00B24CF7" w:rsidRDefault="00B24CF7" w:rsidP="00B24CF7">
            <w:pPr>
              <w:pStyle w:val="ISOComments"/>
              <w:spacing w:before="60" w:after="60" w:line="240" w:lineRule="auto"/>
            </w:pPr>
            <w:r>
              <w:t>The indication of the larger scale available is based on a display in which own ship is displayed over an ENC which is not the largest scale chart available for the position of the own ship.</w:t>
            </w:r>
          </w:p>
          <w:p w14:paraId="190A3C04" w14:textId="1C9FECE8" w:rsidR="00B24CF7" w:rsidRPr="006D4306" w:rsidRDefault="00B24CF7" w:rsidP="00B24CF7">
            <w:pPr>
              <w:pStyle w:val="ISOComments"/>
              <w:spacing w:before="60" w:after="60" w:line="240" w:lineRule="auto"/>
            </w:pPr>
            <w:r>
              <w:t>Second problem is that the name of the required indication is larger scale available instead of more detailed navigation purpose data is available.</w:t>
            </w:r>
          </w:p>
        </w:tc>
        <w:tc>
          <w:tcPr>
            <w:tcW w:w="4961" w:type="dxa"/>
            <w:tcBorders>
              <w:top w:val="single" w:sz="6" w:space="0" w:color="auto"/>
              <w:bottom w:val="single" w:sz="6" w:space="0" w:color="auto"/>
            </w:tcBorders>
          </w:tcPr>
          <w:p w14:paraId="7EC4AE8D" w14:textId="77777777" w:rsidR="00B24CF7" w:rsidRDefault="00B24CF7" w:rsidP="00B24CF7">
            <w:pPr>
              <w:pStyle w:val="ISOChange"/>
              <w:spacing w:before="60" w:after="60" w:line="240" w:lineRule="auto"/>
              <w:rPr>
                <w:szCs w:val="18"/>
              </w:rPr>
            </w:pPr>
            <w:r>
              <w:rPr>
                <w:szCs w:val="18"/>
              </w:rPr>
              <w:t>Replace</w:t>
            </w:r>
          </w:p>
          <w:p w14:paraId="382DE814" w14:textId="77777777" w:rsidR="00B24CF7" w:rsidRDefault="00B24CF7" w:rsidP="00B24CF7">
            <w:pPr>
              <w:pStyle w:val="ISOChange"/>
              <w:spacing w:before="60" w:after="60" w:line="240" w:lineRule="auto"/>
              <w:rPr>
                <w:szCs w:val="18"/>
              </w:rPr>
            </w:pPr>
            <w:r w:rsidRPr="00885084">
              <w:rPr>
                <w:szCs w:val="18"/>
              </w:rPr>
              <w:t xml:space="preserve">Confirm that an indication is provided that </w:t>
            </w:r>
            <w:r w:rsidRPr="001075CE">
              <w:rPr>
                <w:color w:val="FF0000"/>
                <w:szCs w:val="18"/>
              </w:rPr>
              <w:t>more detailed navigational purpose data is available</w:t>
            </w:r>
          </w:p>
          <w:p w14:paraId="542D08AD" w14:textId="77777777" w:rsidR="00B24CF7" w:rsidRDefault="00B24CF7" w:rsidP="00B24CF7">
            <w:pPr>
              <w:pStyle w:val="ISOChange"/>
              <w:spacing w:before="60" w:after="60" w:line="240" w:lineRule="auto"/>
              <w:rPr>
                <w:szCs w:val="18"/>
              </w:rPr>
            </w:pPr>
            <w:r>
              <w:rPr>
                <w:szCs w:val="18"/>
              </w:rPr>
              <w:t>By</w:t>
            </w:r>
          </w:p>
          <w:p w14:paraId="38AD1A81" w14:textId="5022AB64" w:rsidR="00B24CF7" w:rsidRDefault="00B24CF7" w:rsidP="00B24CF7">
            <w:pPr>
              <w:pStyle w:val="ISOChange"/>
              <w:spacing w:before="60" w:after="60" w:line="240" w:lineRule="auto"/>
              <w:rPr>
                <w:szCs w:val="18"/>
              </w:rPr>
            </w:pPr>
            <w:r w:rsidRPr="001075CE">
              <w:rPr>
                <w:color w:val="FF0000"/>
                <w:szCs w:val="18"/>
              </w:rPr>
              <w:t>Position the displayed area over the own ship.</w:t>
            </w:r>
            <w:r>
              <w:rPr>
                <w:szCs w:val="18"/>
              </w:rPr>
              <w:t xml:space="preserve">  </w:t>
            </w:r>
            <w:r w:rsidRPr="00885084">
              <w:rPr>
                <w:szCs w:val="18"/>
              </w:rPr>
              <w:t xml:space="preserve">Confirm that an indication is provided that </w:t>
            </w:r>
            <w:r w:rsidRPr="001075CE">
              <w:rPr>
                <w:color w:val="FF0000"/>
                <w:szCs w:val="18"/>
              </w:rPr>
              <w:t>larger scale is available</w:t>
            </w:r>
            <w:r>
              <w:rPr>
                <w:szCs w:val="18"/>
              </w:rPr>
              <w:t>.</w:t>
            </w:r>
          </w:p>
        </w:tc>
        <w:tc>
          <w:tcPr>
            <w:tcW w:w="2010" w:type="dxa"/>
            <w:tcBorders>
              <w:top w:val="single" w:sz="6" w:space="0" w:color="auto"/>
              <w:bottom w:val="single" w:sz="6" w:space="0" w:color="auto"/>
            </w:tcBorders>
          </w:tcPr>
          <w:p w14:paraId="63DE916A" w14:textId="1CBC6EAF" w:rsidR="00B24CF7" w:rsidRDefault="00B24CF7" w:rsidP="00B24CF7">
            <w:pPr>
              <w:pStyle w:val="ISOSecretObservations"/>
              <w:spacing w:before="60" w:after="60" w:line="240" w:lineRule="auto"/>
            </w:pPr>
          </w:p>
        </w:tc>
      </w:tr>
      <w:tr w:rsidR="00B24CF7" w14:paraId="6D847190" w14:textId="77777777" w:rsidTr="00E71958">
        <w:trPr>
          <w:jc w:val="center"/>
        </w:trPr>
        <w:tc>
          <w:tcPr>
            <w:tcW w:w="559" w:type="dxa"/>
            <w:tcBorders>
              <w:top w:val="single" w:sz="6" w:space="0" w:color="auto"/>
              <w:bottom w:val="single" w:sz="6" w:space="0" w:color="auto"/>
            </w:tcBorders>
          </w:tcPr>
          <w:p w14:paraId="65B00370"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C80CAF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3F80394" w14:textId="0D058139" w:rsidR="00B24CF7" w:rsidRDefault="00B24CF7" w:rsidP="00B24CF7">
            <w:pPr>
              <w:pStyle w:val="ISOClause"/>
              <w:spacing w:before="60" w:after="60" w:line="240" w:lineRule="auto"/>
            </w:pPr>
            <w:r>
              <w:t>3.7.3</w:t>
            </w:r>
          </w:p>
        </w:tc>
        <w:tc>
          <w:tcPr>
            <w:tcW w:w="1134" w:type="dxa"/>
            <w:tcBorders>
              <w:top w:val="single" w:sz="6" w:space="0" w:color="auto"/>
              <w:bottom w:val="single" w:sz="6" w:space="0" w:color="auto"/>
            </w:tcBorders>
          </w:tcPr>
          <w:p w14:paraId="3CAE4365" w14:textId="273B2E5E"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045C527C" w14:textId="246E8AA4"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614322D" w14:textId="412BB69B" w:rsidR="00B24CF7" w:rsidRPr="00962F16" w:rsidRDefault="00B24CF7" w:rsidP="00B24CF7">
            <w:pPr>
              <w:pStyle w:val="ISOComments"/>
              <w:spacing w:before="60" w:after="60" w:line="240" w:lineRule="auto"/>
              <w:rPr>
                <w:b/>
              </w:rPr>
            </w:pPr>
            <w:r w:rsidRPr="00962F16">
              <w:rPr>
                <w:b/>
              </w:rPr>
              <w:t>In</w:t>
            </w:r>
            <w:r>
              <w:rPr>
                <w:b/>
              </w:rPr>
              <w:t>complete instruction in setup</w:t>
            </w:r>
          </w:p>
          <w:p w14:paraId="48513C2F" w14:textId="77777777" w:rsidR="00B24CF7" w:rsidRDefault="00B24CF7" w:rsidP="00B24CF7">
            <w:pPr>
              <w:pStyle w:val="ISOComments"/>
              <w:spacing w:before="60" w:after="60" w:line="240" w:lineRule="auto"/>
            </w:pPr>
            <w:r w:rsidRPr="00080D73">
              <w:t>Current setup just selection of test charts without specifying viewing group selectors.</w:t>
            </w:r>
          </w:p>
          <w:p w14:paraId="1846C54C" w14:textId="77777777" w:rsidR="00B24CF7" w:rsidRDefault="00B24CF7" w:rsidP="00B24CF7">
            <w:pPr>
              <w:pStyle w:val="ISOComments"/>
              <w:spacing w:before="60" w:after="60" w:line="240" w:lineRule="auto"/>
            </w:pPr>
            <w:r>
              <w:t>This proposed setup is proper for the updated picture in results.</w:t>
            </w:r>
          </w:p>
          <w:p w14:paraId="64D51BE3" w14:textId="44E0695D" w:rsidR="00B24CF7" w:rsidRPr="00080D73"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16428037" w14:textId="77777777" w:rsidR="00B24CF7" w:rsidRDefault="00B24CF7" w:rsidP="00B24CF7">
            <w:pPr>
              <w:pStyle w:val="ISOChange"/>
              <w:spacing w:before="60" w:after="60" w:line="240" w:lineRule="auto"/>
              <w:rPr>
                <w:szCs w:val="18"/>
              </w:rPr>
            </w:pPr>
            <w:r>
              <w:rPr>
                <w:szCs w:val="18"/>
              </w:rPr>
              <w:t>Add into Setup</w:t>
            </w:r>
          </w:p>
          <w:p w14:paraId="103D8730" w14:textId="65734F8B" w:rsidR="00B24CF7" w:rsidRPr="00D667CD" w:rsidRDefault="00B24CF7" w:rsidP="00B24CF7">
            <w:pPr>
              <w:pStyle w:val="ISOChange"/>
              <w:spacing w:before="60" w:after="60"/>
              <w:rPr>
                <w:szCs w:val="18"/>
              </w:rPr>
            </w:pPr>
            <w:r>
              <w:rPr>
                <w:szCs w:val="18"/>
              </w:rPr>
              <w:t>Select Display base</w:t>
            </w:r>
          </w:p>
          <w:p w14:paraId="5E9BC02F" w14:textId="3E50509B" w:rsidR="00B24CF7" w:rsidRDefault="00B24CF7" w:rsidP="00B24CF7">
            <w:pPr>
              <w:pStyle w:val="ISOChange"/>
              <w:spacing w:before="60" w:after="60" w:line="240" w:lineRule="auto"/>
              <w:rPr>
                <w:szCs w:val="18"/>
              </w:rPr>
            </w:pPr>
            <w:r>
              <w:rPr>
                <w:szCs w:val="18"/>
              </w:rPr>
              <w:t>Select Chart scale boundaries</w:t>
            </w:r>
          </w:p>
        </w:tc>
        <w:tc>
          <w:tcPr>
            <w:tcW w:w="2010" w:type="dxa"/>
            <w:tcBorders>
              <w:top w:val="single" w:sz="6" w:space="0" w:color="auto"/>
              <w:bottom w:val="single" w:sz="6" w:space="0" w:color="auto"/>
            </w:tcBorders>
          </w:tcPr>
          <w:p w14:paraId="1828BA6C" w14:textId="77777777" w:rsidR="00B24CF7" w:rsidRDefault="00B24CF7" w:rsidP="00B24CF7">
            <w:pPr>
              <w:pStyle w:val="ISOSecretObservations"/>
              <w:spacing w:before="60" w:after="60" w:line="240" w:lineRule="auto"/>
            </w:pPr>
          </w:p>
        </w:tc>
      </w:tr>
      <w:tr w:rsidR="00B24CF7" w14:paraId="76E6A342" w14:textId="77777777" w:rsidTr="00E71958">
        <w:trPr>
          <w:jc w:val="center"/>
        </w:trPr>
        <w:tc>
          <w:tcPr>
            <w:tcW w:w="559" w:type="dxa"/>
            <w:tcBorders>
              <w:top w:val="single" w:sz="6" w:space="0" w:color="auto"/>
              <w:bottom w:val="single" w:sz="6" w:space="0" w:color="auto"/>
            </w:tcBorders>
          </w:tcPr>
          <w:p w14:paraId="449B0DC3"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B6BBD4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3F49BCB7" w14:textId="09120754" w:rsidR="00B24CF7" w:rsidRDefault="00B24CF7" w:rsidP="00B24CF7">
            <w:pPr>
              <w:pStyle w:val="ISOClause"/>
              <w:spacing w:before="60" w:after="60" w:line="240" w:lineRule="auto"/>
            </w:pPr>
            <w:r>
              <w:t>3.7.3</w:t>
            </w:r>
          </w:p>
        </w:tc>
        <w:tc>
          <w:tcPr>
            <w:tcW w:w="1134" w:type="dxa"/>
            <w:tcBorders>
              <w:top w:val="single" w:sz="6" w:space="0" w:color="auto"/>
              <w:bottom w:val="single" w:sz="6" w:space="0" w:color="auto"/>
            </w:tcBorders>
          </w:tcPr>
          <w:p w14:paraId="0AD9837D" w14:textId="13AFC7CF"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5595FF11" w14:textId="5990FCB5"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0D6E289" w14:textId="32813556" w:rsidR="00B24CF7" w:rsidRDefault="00B24CF7" w:rsidP="00B24CF7">
            <w:pPr>
              <w:pStyle w:val="ISOComments"/>
              <w:spacing w:before="60" w:after="60" w:line="240" w:lineRule="auto"/>
              <w:rPr>
                <w:b/>
              </w:rPr>
            </w:pPr>
            <w:r>
              <w:rPr>
                <w:b/>
              </w:rPr>
              <w:t>Confusing picture - show boundary of an administrative area instead of compilation scale</w:t>
            </w:r>
          </w:p>
          <w:p w14:paraId="22DC57E5" w14:textId="6D109222" w:rsidR="00B24CF7" w:rsidRDefault="00B24CF7" w:rsidP="00B24CF7">
            <w:pPr>
              <w:pStyle w:val="ISOComments"/>
              <w:spacing w:before="60" w:after="60" w:line="240" w:lineRule="auto"/>
            </w:pPr>
            <w:r>
              <w:t>The test is for compilation scale areas and the line between different compilation scales while the picture display boundary of an administrative area.</w:t>
            </w:r>
          </w:p>
          <w:p w14:paraId="766712E7" w14:textId="3285A6AF" w:rsidR="00B24CF7" w:rsidRPr="00080D73" w:rsidRDefault="00B24CF7" w:rsidP="00B24CF7">
            <w:pPr>
              <w:pStyle w:val="ISOComments"/>
              <w:spacing w:before="60" w:after="60" w:line="240" w:lineRule="auto"/>
            </w:pPr>
            <w:r w:rsidRPr="00080D73">
              <w:rPr>
                <w:noProof/>
                <w:lang w:eastAsia="en-GB"/>
              </w:rPr>
              <w:drawing>
                <wp:inline distT="0" distB="0" distL="0" distR="0" wp14:anchorId="048B7A0E" wp14:editId="64A00B61">
                  <wp:extent cx="2682816" cy="1732007"/>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90258" cy="1736811"/>
                          </a:xfrm>
                          <a:prstGeom prst="rect">
                            <a:avLst/>
                          </a:prstGeom>
                          <a:noFill/>
                          <a:ln>
                            <a:noFill/>
                          </a:ln>
                        </pic:spPr>
                      </pic:pic>
                    </a:graphicData>
                  </a:graphic>
                </wp:inline>
              </w:drawing>
            </w:r>
          </w:p>
        </w:tc>
        <w:tc>
          <w:tcPr>
            <w:tcW w:w="4961" w:type="dxa"/>
            <w:tcBorders>
              <w:top w:val="single" w:sz="6" w:space="0" w:color="auto"/>
              <w:bottom w:val="single" w:sz="6" w:space="0" w:color="auto"/>
            </w:tcBorders>
          </w:tcPr>
          <w:p w14:paraId="3CD86277" w14:textId="77777777"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511B65C9" w14:textId="77777777" w:rsidR="00B24CF7" w:rsidRDefault="00B24CF7" w:rsidP="00B24CF7">
            <w:pPr>
              <w:pStyle w:val="ISOChange"/>
              <w:spacing w:before="60" w:after="60" w:line="240" w:lineRule="auto"/>
              <w:rPr>
                <w:szCs w:val="18"/>
              </w:rPr>
            </w:pPr>
            <w:r>
              <w:rPr>
                <w:szCs w:val="18"/>
              </w:rPr>
              <w:t>3.7.3 picture 1.PNG</w:t>
            </w:r>
          </w:p>
          <w:p w14:paraId="1BEBF921" w14:textId="77777777" w:rsidR="00B24CF7" w:rsidRDefault="00B24CF7" w:rsidP="00B24CF7">
            <w:pPr>
              <w:pStyle w:val="ISOChange"/>
              <w:spacing w:before="60" w:after="60" w:line="240" w:lineRule="auto"/>
              <w:rPr>
                <w:szCs w:val="18"/>
              </w:rPr>
            </w:pPr>
          </w:p>
          <w:p w14:paraId="46C12DB8" w14:textId="77777777" w:rsidR="00B24CF7" w:rsidRDefault="00B24CF7" w:rsidP="00B24CF7">
            <w:pPr>
              <w:pStyle w:val="ISOChange"/>
              <w:spacing w:before="60" w:after="60" w:line="240" w:lineRule="auto"/>
              <w:rPr>
                <w:szCs w:val="18"/>
              </w:rPr>
            </w:pPr>
          </w:p>
          <w:p w14:paraId="6B4D1F0D" w14:textId="73D7C59C" w:rsidR="00B24CF7" w:rsidRDefault="00163E4A" w:rsidP="00B24CF7">
            <w:pPr>
              <w:pStyle w:val="ISOChange"/>
              <w:spacing w:before="60" w:after="60" w:line="240" w:lineRule="auto"/>
              <w:rPr>
                <w:szCs w:val="18"/>
              </w:rPr>
            </w:pPr>
            <w:r>
              <w:object w:dxaOrig="8273" w:dyaOrig="5760" w14:anchorId="231CA4EA">
                <v:shape id="_x0000_i1045" type="#_x0000_t75" style="width:205.95pt;height:143.15pt" o:ole="">
                  <v:imagedata r:id="rId91" o:title=""/>
                </v:shape>
                <o:OLEObject Type="Embed" ProgID="PBrush" ShapeID="_x0000_i1045" DrawAspect="Content" ObjectID="_1514808198" r:id="rId92"/>
              </w:object>
            </w:r>
          </w:p>
        </w:tc>
        <w:tc>
          <w:tcPr>
            <w:tcW w:w="2010" w:type="dxa"/>
            <w:tcBorders>
              <w:top w:val="single" w:sz="6" w:space="0" w:color="auto"/>
              <w:bottom w:val="single" w:sz="6" w:space="0" w:color="auto"/>
            </w:tcBorders>
          </w:tcPr>
          <w:p w14:paraId="08AD2EBC" w14:textId="77777777" w:rsidR="00B24CF7" w:rsidRDefault="00B24CF7" w:rsidP="00B24CF7">
            <w:pPr>
              <w:pStyle w:val="ISOSecretObservations"/>
              <w:spacing w:before="60" w:after="60" w:line="240" w:lineRule="auto"/>
            </w:pPr>
          </w:p>
        </w:tc>
      </w:tr>
      <w:tr w:rsidR="00B24CF7" w14:paraId="5BBEF9EE" w14:textId="77777777" w:rsidTr="00E71958">
        <w:trPr>
          <w:jc w:val="center"/>
        </w:trPr>
        <w:tc>
          <w:tcPr>
            <w:tcW w:w="559" w:type="dxa"/>
            <w:tcBorders>
              <w:top w:val="single" w:sz="6" w:space="0" w:color="auto"/>
              <w:bottom w:val="single" w:sz="6" w:space="0" w:color="auto"/>
            </w:tcBorders>
          </w:tcPr>
          <w:p w14:paraId="608C7B0D" w14:textId="7D3FB84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8599C3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70CB5C98" w14:textId="488706A3" w:rsidR="00B24CF7" w:rsidRPr="000530C5" w:rsidRDefault="00B24CF7" w:rsidP="00B24CF7">
            <w:pPr>
              <w:pStyle w:val="ISOClause"/>
              <w:spacing w:before="60" w:after="60" w:line="240" w:lineRule="auto"/>
            </w:pPr>
            <w:r w:rsidRPr="000530C5">
              <w:t>3.7.3</w:t>
            </w:r>
          </w:p>
        </w:tc>
        <w:tc>
          <w:tcPr>
            <w:tcW w:w="1134" w:type="dxa"/>
            <w:tcBorders>
              <w:top w:val="single" w:sz="6" w:space="0" w:color="auto"/>
              <w:bottom w:val="single" w:sz="6" w:space="0" w:color="auto"/>
            </w:tcBorders>
          </w:tcPr>
          <w:p w14:paraId="44AC3944" w14:textId="519DFE98"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1E1DBDE5" w14:textId="353CDD2B"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6E51C33" w14:textId="58120353" w:rsidR="00B24CF7" w:rsidRPr="000A094F" w:rsidRDefault="00B24CF7" w:rsidP="00B24CF7">
            <w:pPr>
              <w:pStyle w:val="ISOComments"/>
              <w:spacing w:before="60" w:after="60" w:line="240" w:lineRule="auto"/>
              <w:rPr>
                <w:b/>
              </w:rPr>
            </w:pPr>
            <w:r w:rsidRPr="000A094F">
              <w:rPr>
                <w:b/>
              </w:rPr>
              <w:t>Incomplete</w:t>
            </w:r>
            <w:r>
              <w:rPr>
                <w:b/>
              </w:rPr>
              <w:t xml:space="preserve"> title and</w:t>
            </w:r>
            <w:r w:rsidRPr="000A094F">
              <w:rPr>
                <w:b/>
              </w:rPr>
              <w:t xml:space="preserve"> instructions for </w:t>
            </w:r>
            <w:r>
              <w:rPr>
                <w:b/>
              </w:rPr>
              <w:t xml:space="preserve">added test of </w:t>
            </w:r>
            <w:proofErr w:type="spellStart"/>
            <w:r w:rsidRPr="000A094F">
              <w:rPr>
                <w:b/>
              </w:rPr>
              <w:t>overscale</w:t>
            </w:r>
            <w:proofErr w:type="spellEnd"/>
            <w:r w:rsidRPr="000A094F">
              <w:rPr>
                <w:b/>
              </w:rPr>
              <w:t xml:space="preserve"> indication</w:t>
            </w:r>
          </w:p>
          <w:p w14:paraId="7E77CE2E" w14:textId="77777777" w:rsidR="00B24CF7" w:rsidRDefault="00B24CF7" w:rsidP="00B24CF7">
            <w:pPr>
              <w:pStyle w:val="ISOComments"/>
              <w:spacing w:before="60" w:after="60" w:line="240" w:lineRule="auto"/>
            </w:pPr>
            <w:r>
              <w:t>Second sentence in results is:</w:t>
            </w:r>
          </w:p>
          <w:p w14:paraId="542C6E6A" w14:textId="5D409C0E" w:rsidR="00B24CF7" w:rsidRPr="000A094F" w:rsidRDefault="00B24CF7" w:rsidP="00B24CF7">
            <w:pPr>
              <w:pStyle w:val="ISOComments"/>
              <w:spacing w:before="60" w:after="60"/>
              <w:ind w:left="184"/>
              <w:rPr>
                <w:i/>
              </w:rPr>
            </w:pPr>
            <w:r w:rsidRPr="000A094F">
              <w:rPr>
                <w:i/>
              </w:rPr>
              <w:t xml:space="preserve">Also confirm that the </w:t>
            </w:r>
            <w:proofErr w:type="spellStart"/>
            <w:r w:rsidRPr="000A094F">
              <w:rPr>
                <w:i/>
              </w:rPr>
              <w:t>overscale</w:t>
            </w:r>
            <w:proofErr w:type="spellEnd"/>
            <w:r w:rsidRPr="000A094F">
              <w:rPr>
                <w:i/>
              </w:rPr>
              <w:t xml:space="preserve"> indication is provided </w:t>
            </w:r>
            <w:r w:rsidRPr="000A094F">
              <w:rPr>
                <w:i/>
                <w:highlight w:val="yellow"/>
              </w:rPr>
              <w:t>for the area in which compilation scale is 1:52 000</w:t>
            </w:r>
            <w:r w:rsidRPr="000A094F">
              <w:rPr>
                <w:i/>
              </w:rPr>
              <w:t>.</w:t>
            </w:r>
          </w:p>
          <w:p w14:paraId="09777A0C" w14:textId="77777777" w:rsidR="00B24CF7" w:rsidRDefault="00B24CF7" w:rsidP="00B24CF7">
            <w:pPr>
              <w:pStyle w:val="ISOComments"/>
              <w:spacing w:before="60" w:after="60" w:line="240" w:lineRule="auto"/>
            </w:pPr>
            <w:r>
              <w:t xml:space="preserve">The yellow colour of this required result indicate that it has been added in a hurry for this test which was originally only for boundary line between different compilation scales (S-52 clause 10.1.9.1).  Obviously the yellow highlight should be removed, but the real problem is that there are no clear instructions how the </w:t>
            </w:r>
            <w:proofErr w:type="spellStart"/>
            <w:r>
              <w:t>overscale</w:t>
            </w:r>
            <w:proofErr w:type="spellEnd"/>
            <w:r>
              <w:t xml:space="preserve"> indication should look like and where it should be available.  Further the title is silent about testing also the </w:t>
            </w:r>
            <w:proofErr w:type="spellStart"/>
            <w:r>
              <w:t>overscale</w:t>
            </w:r>
            <w:proofErr w:type="spellEnd"/>
            <w:r>
              <w:t xml:space="preserve"> indication.  Finally the IHO reference should also include reference to the </w:t>
            </w:r>
            <w:proofErr w:type="spellStart"/>
            <w:r>
              <w:t>overscale</w:t>
            </w:r>
            <w:proofErr w:type="spellEnd"/>
            <w:r>
              <w:t xml:space="preserve"> indication (S-52 10.1.10.1)</w:t>
            </w:r>
          </w:p>
          <w:p w14:paraId="4791DB6D" w14:textId="77777777" w:rsidR="00B24CF7" w:rsidRDefault="00B24CF7" w:rsidP="00B24CF7">
            <w:pPr>
              <w:pStyle w:val="ISOComments"/>
              <w:spacing w:before="60" w:after="60" w:line="240" w:lineRule="auto"/>
            </w:pPr>
          </w:p>
          <w:p w14:paraId="419BBFDC" w14:textId="77777777" w:rsidR="00B24CF7" w:rsidRDefault="00B24CF7" w:rsidP="00B24CF7">
            <w:pPr>
              <w:pStyle w:val="ISOComments"/>
              <w:spacing w:before="60" w:after="60" w:line="240" w:lineRule="auto"/>
            </w:pPr>
          </w:p>
          <w:p w14:paraId="0F1C3DE8" w14:textId="77777777" w:rsidR="00B24CF7" w:rsidRDefault="00B24CF7" w:rsidP="00B24CF7">
            <w:pPr>
              <w:pStyle w:val="ISOComments"/>
              <w:spacing w:before="60" w:after="60" w:line="240" w:lineRule="auto"/>
            </w:pPr>
          </w:p>
          <w:p w14:paraId="497F9EBC" w14:textId="77777777" w:rsidR="00B24CF7" w:rsidRDefault="00B24CF7" w:rsidP="00B24CF7">
            <w:pPr>
              <w:pStyle w:val="ISOComments"/>
              <w:spacing w:before="60" w:after="60" w:line="240" w:lineRule="auto"/>
            </w:pPr>
          </w:p>
          <w:p w14:paraId="3FF967A4" w14:textId="77777777" w:rsidR="00B24CF7" w:rsidRDefault="00B24CF7" w:rsidP="00B24CF7">
            <w:pPr>
              <w:pStyle w:val="ISOComments"/>
              <w:spacing w:before="60" w:after="60" w:line="240" w:lineRule="auto"/>
            </w:pPr>
          </w:p>
          <w:p w14:paraId="5E09D425" w14:textId="77777777" w:rsidR="00B24CF7" w:rsidRDefault="00B24CF7" w:rsidP="00B24CF7">
            <w:pPr>
              <w:pStyle w:val="ISOComments"/>
              <w:spacing w:before="60" w:after="60" w:line="240" w:lineRule="auto"/>
            </w:pPr>
          </w:p>
          <w:p w14:paraId="3A1C79EA" w14:textId="77777777" w:rsidR="00B24CF7" w:rsidRDefault="00B24CF7" w:rsidP="00B24CF7">
            <w:pPr>
              <w:pStyle w:val="ISOComments"/>
              <w:spacing w:before="60" w:after="60" w:line="240" w:lineRule="auto"/>
            </w:pPr>
          </w:p>
          <w:p w14:paraId="717DE41D" w14:textId="77777777" w:rsidR="00B24CF7" w:rsidRDefault="00B24CF7" w:rsidP="00B24CF7">
            <w:pPr>
              <w:pStyle w:val="ISOComments"/>
              <w:spacing w:before="60" w:after="60" w:line="240" w:lineRule="auto"/>
            </w:pPr>
          </w:p>
          <w:p w14:paraId="05A53223" w14:textId="77777777" w:rsidR="00B24CF7" w:rsidRDefault="00B24CF7" w:rsidP="00B24CF7">
            <w:pPr>
              <w:pStyle w:val="ISOComments"/>
              <w:spacing w:before="60" w:after="60" w:line="240" w:lineRule="auto"/>
            </w:pPr>
          </w:p>
          <w:p w14:paraId="2D811719" w14:textId="77777777" w:rsidR="00B24CF7" w:rsidRDefault="00B24CF7" w:rsidP="00B24CF7">
            <w:pPr>
              <w:pStyle w:val="ISOComments"/>
              <w:spacing w:before="60" w:after="60" w:line="240" w:lineRule="auto"/>
            </w:pPr>
          </w:p>
          <w:p w14:paraId="4C5FDE44" w14:textId="77777777" w:rsidR="00B24CF7" w:rsidRDefault="00B24CF7" w:rsidP="00B24CF7">
            <w:pPr>
              <w:pStyle w:val="ISOComments"/>
              <w:spacing w:before="60" w:after="60" w:line="240" w:lineRule="auto"/>
            </w:pPr>
          </w:p>
          <w:p w14:paraId="14DEBBC9" w14:textId="77777777" w:rsidR="00B24CF7" w:rsidRDefault="00B24CF7" w:rsidP="00B24CF7">
            <w:pPr>
              <w:pStyle w:val="ISOComments"/>
              <w:spacing w:before="60" w:after="60" w:line="240" w:lineRule="auto"/>
            </w:pPr>
          </w:p>
          <w:p w14:paraId="760ACC03" w14:textId="1B09F5AA" w:rsidR="00B24CF7"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682236A0" w14:textId="77777777" w:rsidR="00B24CF7" w:rsidRPr="000530C5" w:rsidRDefault="00B24CF7" w:rsidP="00B24CF7">
            <w:pPr>
              <w:pStyle w:val="ISOChange"/>
              <w:spacing w:before="60" w:after="60"/>
              <w:rPr>
                <w:u w:val="single"/>
              </w:rPr>
            </w:pPr>
            <w:r w:rsidRPr="000530C5">
              <w:rPr>
                <w:u w:val="single"/>
              </w:rPr>
              <w:t>For title</w:t>
            </w:r>
          </w:p>
          <w:p w14:paraId="3E5F79BD" w14:textId="77777777" w:rsidR="00B24CF7" w:rsidRDefault="00B24CF7" w:rsidP="00B24CF7">
            <w:pPr>
              <w:pStyle w:val="ISOChange"/>
              <w:spacing w:before="60" w:after="60"/>
            </w:pPr>
            <w:r>
              <w:t>Replace</w:t>
            </w:r>
          </w:p>
          <w:p w14:paraId="50B46B02" w14:textId="1B961D04" w:rsidR="00B24CF7" w:rsidRDefault="00B24CF7" w:rsidP="00B24CF7">
            <w:pPr>
              <w:pStyle w:val="ISOChange"/>
              <w:spacing w:before="60" w:after="60"/>
            </w:pPr>
            <w:r w:rsidRPr="000530C5">
              <w:t>3.7.3 Boundaries between compilation scales</w:t>
            </w:r>
          </w:p>
          <w:p w14:paraId="4AFD3D46" w14:textId="77777777" w:rsidR="00B24CF7" w:rsidRDefault="00B24CF7" w:rsidP="00B24CF7">
            <w:pPr>
              <w:pStyle w:val="ISOChange"/>
              <w:spacing w:before="60" w:after="60"/>
            </w:pPr>
            <w:r>
              <w:t>By</w:t>
            </w:r>
          </w:p>
          <w:p w14:paraId="70248D9A" w14:textId="786218FB" w:rsidR="00B24CF7" w:rsidRDefault="00B24CF7" w:rsidP="00B24CF7">
            <w:pPr>
              <w:pStyle w:val="ISOChange"/>
              <w:spacing w:before="60" w:after="60"/>
            </w:pPr>
            <w:r w:rsidRPr="000530C5">
              <w:t>3.7.3 Boundaries between compilation scales</w:t>
            </w:r>
            <w:r>
              <w:t xml:space="preserve"> and </w:t>
            </w:r>
            <w:proofErr w:type="spellStart"/>
            <w:r>
              <w:t>overscale</w:t>
            </w:r>
            <w:proofErr w:type="spellEnd"/>
            <w:r>
              <w:t xml:space="preserve"> indication</w:t>
            </w:r>
          </w:p>
          <w:p w14:paraId="039676FD" w14:textId="77777777" w:rsidR="00B24CF7" w:rsidRDefault="00B24CF7" w:rsidP="00B24CF7">
            <w:pPr>
              <w:pStyle w:val="ISOChange"/>
              <w:spacing w:before="60" w:after="60"/>
            </w:pPr>
          </w:p>
          <w:p w14:paraId="66653AA2" w14:textId="77777777" w:rsidR="00B24CF7" w:rsidRPr="000530C5" w:rsidRDefault="00B24CF7" w:rsidP="00B24CF7">
            <w:pPr>
              <w:pStyle w:val="ISOChange"/>
              <w:spacing w:before="60" w:after="60"/>
              <w:rPr>
                <w:u w:val="single"/>
              </w:rPr>
            </w:pPr>
            <w:r w:rsidRPr="000530C5">
              <w:rPr>
                <w:u w:val="single"/>
              </w:rPr>
              <w:t>For IHO reference</w:t>
            </w:r>
          </w:p>
          <w:p w14:paraId="548756F4" w14:textId="77777777" w:rsidR="00B24CF7" w:rsidRDefault="00B24CF7" w:rsidP="00B24CF7">
            <w:pPr>
              <w:pStyle w:val="ISOChange"/>
              <w:spacing w:before="60" w:after="60"/>
            </w:pPr>
            <w:r>
              <w:t>Add</w:t>
            </w:r>
          </w:p>
          <w:p w14:paraId="489739ED" w14:textId="2E645DA9" w:rsidR="00B24CF7" w:rsidRDefault="00B24CF7" w:rsidP="00B24CF7">
            <w:pPr>
              <w:pStyle w:val="ISOChange"/>
              <w:spacing w:before="60" w:after="60"/>
            </w:pPr>
            <w:r>
              <w:t>S-52 10.1.10.1</w:t>
            </w:r>
          </w:p>
          <w:p w14:paraId="56D116CB" w14:textId="77777777" w:rsidR="00B24CF7" w:rsidRDefault="00B24CF7" w:rsidP="00B24CF7">
            <w:pPr>
              <w:pStyle w:val="ISOChange"/>
              <w:spacing w:before="60" w:after="60"/>
            </w:pPr>
          </w:p>
          <w:p w14:paraId="5B69F628" w14:textId="0B154D9A" w:rsidR="00B24CF7" w:rsidRPr="000530C5" w:rsidRDefault="00B24CF7" w:rsidP="00B24CF7">
            <w:pPr>
              <w:pStyle w:val="ISOChange"/>
              <w:spacing w:before="60" w:after="60"/>
              <w:rPr>
                <w:u w:val="single"/>
              </w:rPr>
            </w:pPr>
            <w:r w:rsidRPr="000530C5">
              <w:rPr>
                <w:u w:val="single"/>
              </w:rPr>
              <w:t>For results</w:t>
            </w:r>
          </w:p>
          <w:p w14:paraId="026685D6" w14:textId="77777777" w:rsidR="00B24CF7" w:rsidRDefault="00B24CF7" w:rsidP="00B24CF7">
            <w:pPr>
              <w:pStyle w:val="ISOChange"/>
              <w:spacing w:before="60" w:after="60"/>
              <w:rPr>
                <w:szCs w:val="18"/>
              </w:rPr>
            </w:pPr>
            <w:r>
              <w:t>Replace</w:t>
            </w:r>
          </w:p>
          <w:p w14:paraId="26548ECA" w14:textId="77777777" w:rsidR="00B24CF7" w:rsidRDefault="00B24CF7" w:rsidP="00B24CF7">
            <w:pPr>
              <w:pStyle w:val="ISOChange"/>
              <w:spacing w:before="60" w:after="60"/>
              <w:rPr>
                <w:szCs w:val="18"/>
              </w:rPr>
            </w:pPr>
            <w:r w:rsidRPr="000A094F">
              <w:rPr>
                <w:szCs w:val="18"/>
              </w:rPr>
              <w:t xml:space="preserve">Also confirm that the </w:t>
            </w:r>
            <w:proofErr w:type="spellStart"/>
            <w:r w:rsidRPr="000A094F">
              <w:rPr>
                <w:szCs w:val="18"/>
              </w:rPr>
              <w:t>overscale</w:t>
            </w:r>
            <w:proofErr w:type="spellEnd"/>
            <w:r w:rsidRPr="000A094F">
              <w:rPr>
                <w:szCs w:val="18"/>
              </w:rPr>
              <w:t xml:space="preserve"> indication is provided </w:t>
            </w:r>
            <w:r w:rsidRPr="000530C5">
              <w:rPr>
                <w:szCs w:val="18"/>
                <w:highlight w:val="yellow"/>
              </w:rPr>
              <w:t>for the area in which compilation scale is 1:52 000</w:t>
            </w:r>
            <w:r w:rsidRPr="000A094F">
              <w:rPr>
                <w:szCs w:val="18"/>
              </w:rPr>
              <w:t>.</w:t>
            </w:r>
          </w:p>
          <w:p w14:paraId="14F6AE8E" w14:textId="77777777" w:rsidR="00B24CF7" w:rsidRDefault="00B24CF7" w:rsidP="00B24CF7">
            <w:pPr>
              <w:pStyle w:val="ISOChange"/>
              <w:spacing w:before="60" w:after="60"/>
              <w:rPr>
                <w:szCs w:val="18"/>
              </w:rPr>
            </w:pPr>
            <w:r>
              <w:rPr>
                <w:szCs w:val="18"/>
              </w:rPr>
              <w:t>By</w:t>
            </w:r>
          </w:p>
          <w:p w14:paraId="1741766B" w14:textId="352ED550" w:rsidR="00B24CF7" w:rsidRDefault="00B24CF7" w:rsidP="00B24CF7">
            <w:pPr>
              <w:pStyle w:val="ISOChange"/>
              <w:spacing w:before="60" w:after="60"/>
              <w:rPr>
                <w:szCs w:val="18"/>
              </w:rPr>
            </w:pPr>
            <w:r w:rsidRPr="000A094F">
              <w:rPr>
                <w:szCs w:val="18"/>
              </w:rPr>
              <w:t xml:space="preserve">Also confirm that the </w:t>
            </w:r>
            <w:proofErr w:type="spellStart"/>
            <w:r w:rsidRPr="000A094F">
              <w:rPr>
                <w:szCs w:val="18"/>
              </w:rPr>
              <w:t>overscale</w:t>
            </w:r>
            <w:proofErr w:type="spellEnd"/>
            <w:r w:rsidRPr="000A094F">
              <w:rPr>
                <w:szCs w:val="18"/>
              </w:rPr>
              <w:t xml:space="preserve"> indication is provided for the area in which compilation scale is</w:t>
            </w:r>
            <w:r>
              <w:rPr>
                <w:szCs w:val="18"/>
              </w:rPr>
              <w:t xml:space="preserve"> </w:t>
            </w:r>
            <w:r w:rsidRPr="000A094F">
              <w:rPr>
                <w:szCs w:val="18"/>
              </w:rPr>
              <w:t>1:52 000</w:t>
            </w:r>
            <w:r>
              <w:rPr>
                <w:szCs w:val="18"/>
              </w:rPr>
              <w:t xml:space="preserve"> by moving cursor over this area.  The expected indication in orange colour is "</w:t>
            </w:r>
            <w:r w:rsidRPr="000530C5">
              <w:rPr>
                <w:color w:val="FF9933"/>
                <w:szCs w:val="18"/>
              </w:rPr>
              <w:t>X1.2</w:t>
            </w:r>
            <w:r>
              <w:rPr>
                <w:szCs w:val="18"/>
              </w:rPr>
              <w:t xml:space="preserve">".  The expected indication should be available in the same display as the chart but it could be outside the chart area itself. </w:t>
            </w:r>
            <w:r w:rsidRPr="000A094F">
              <w:rPr>
                <w:szCs w:val="18"/>
              </w:rPr>
              <w:t>.</w:t>
            </w:r>
          </w:p>
        </w:tc>
        <w:tc>
          <w:tcPr>
            <w:tcW w:w="2010" w:type="dxa"/>
            <w:tcBorders>
              <w:top w:val="single" w:sz="6" w:space="0" w:color="auto"/>
              <w:bottom w:val="single" w:sz="6" w:space="0" w:color="auto"/>
            </w:tcBorders>
          </w:tcPr>
          <w:p w14:paraId="4568ACEE" w14:textId="77777777" w:rsidR="00B24CF7" w:rsidRDefault="00B24CF7" w:rsidP="00B24CF7">
            <w:pPr>
              <w:pStyle w:val="ISOSecretObservations"/>
              <w:spacing w:before="60" w:after="60" w:line="240" w:lineRule="auto"/>
            </w:pPr>
          </w:p>
        </w:tc>
      </w:tr>
      <w:tr w:rsidR="00B24CF7" w14:paraId="54CB9CF0" w14:textId="77777777" w:rsidTr="00312F89">
        <w:trPr>
          <w:jc w:val="center"/>
        </w:trPr>
        <w:tc>
          <w:tcPr>
            <w:tcW w:w="559" w:type="dxa"/>
            <w:tcBorders>
              <w:top w:val="single" w:sz="6" w:space="0" w:color="auto"/>
              <w:bottom w:val="single" w:sz="6" w:space="0" w:color="auto"/>
            </w:tcBorders>
          </w:tcPr>
          <w:p w14:paraId="57DB1761"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B1CB8F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7F15FBB" w14:textId="61D47333" w:rsidR="00B24CF7" w:rsidRDefault="00B24CF7" w:rsidP="00B24CF7">
            <w:pPr>
              <w:pStyle w:val="ISOClause"/>
              <w:spacing w:before="60" w:after="60" w:line="240" w:lineRule="auto"/>
            </w:pPr>
            <w:r w:rsidRPr="0009568A">
              <w:t>3.7.4 a)</w:t>
            </w:r>
          </w:p>
        </w:tc>
        <w:tc>
          <w:tcPr>
            <w:tcW w:w="1134" w:type="dxa"/>
            <w:tcBorders>
              <w:top w:val="single" w:sz="6" w:space="0" w:color="auto"/>
              <w:bottom w:val="single" w:sz="6" w:space="0" w:color="auto"/>
            </w:tcBorders>
          </w:tcPr>
          <w:p w14:paraId="31F26E03"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3C734434"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0EE5DD63" w14:textId="77777777" w:rsidR="00B24CF7" w:rsidRPr="00312306" w:rsidRDefault="00B24CF7" w:rsidP="00B24CF7">
            <w:pPr>
              <w:pStyle w:val="ISOComments"/>
              <w:spacing w:before="60" w:after="60" w:line="240" w:lineRule="auto"/>
              <w:rPr>
                <w:b/>
              </w:rPr>
            </w:pPr>
            <w:r>
              <w:rPr>
                <w:b/>
              </w:rPr>
              <w:t>Confusing picture - based on different edition of test chart and different viewing group selection</w:t>
            </w:r>
          </w:p>
          <w:p w14:paraId="236AC601" w14:textId="77777777" w:rsidR="00B24CF7" w:rsidRDefault="00B24CF7" w:rsidP="00B24CF7">
            <w:pPr>
              <w:pStyle w:val="ISOComments"/>
              <w:spacing w:before="60" w:after="60" w:line="240" w:lineRule="auto"/>
            </w:pPr>
            <w:r>
              <w:t>This could be fixed by changing setup instruction for detailed selection and adding of the cell GB5X01SW (2</w:t>
            </w:r>
            <w:r w:rsidRPr="0009568A">
              <w:rPr>
                <w:vertAlign w:val="superscript"/>
              </w:rPr>
              <w:t>nd</w:t>
            </w:r>
            <w:r>
              <w:t xml:space="preserve"> edition).</w:t>
            </w:r>
          </w:p>
          <w:p w14:paraId="37B78ABF" w14:textId="77777777" w:rsidR="00B24CF7" w:rsidRDefault="00B24CF7" w:rsidP="00B24CF7">
            <w:pPr>
              <w:pStyle w:val="ISOComments"/>
              <w:spacing w:before="60" w:after="60" w:line="240" w:lineRule="auto"/>
            </w:pPr>
            <w:r>
              <w:t>Our opinion is that the better method is to keep original setup instructions and just replace picture based on the original setup.</w:t>
            </w:r>
          </w:p>
          <w:p w14:paraId="1AF2CDB3" w14:textId="5F75B9DF" w:rsidR="00B24CF7" w:rsidRDefault="00B24CF7" w:rsidP="00B24CF7">
            <w:pPr>
              <w:pStyle w:val="ISOComments"/>
              <w:spacing w:before="60" w:after="60" w:line="240" w:lineRule="auto"/>
            </w:pPr>
            <w:r w:rsidRPr="005F5504">
              <w:rPr>
                <w:noProof/>
                <w:lang w:eastAsia="en-GB"/>
              </w:rPr>
              <w:drawing>
                <wp:inline distT="0" distB="0" distL="0" distR="0" wp14:anchorId="27042137" wp14:editId="616F22C2">
                  <wp:extent cx="2786333" cy="2563631"/>
                  <wp:effectExtent l="0" t="0" r="0" b="8255"/>
                  <wp:docPr id="45" name="Picture 45" descr="C:\msdokut\STANDARDIT\IHO\S64\Work 2015\S-64 original pictures as PGN\3.7.4a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msdokut\STANDARDIT\IHO\S64\Work 2015\S-64 original pictures as PGN\3.7.4a picture 1.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0328" cy="2576507"/>
                          </a:xfrm>
                          <a:prstGeom prst="rect">
                            <a:avLst/>
                          </a:prstGeom>
                          <a:noFill/>
                          <a:ln>
                            <a:noFill/>
                          </a:ln>
                        </pic:spPr>
                      </pic:pic>
                    </a:graphicData>
                  </a:graphic>
                </wp:inline>
              </w:drawing>
            </w:r>
          </w:p>
          <w:p w14:paraId="3623C981" w14:textId="77777777" w:rsidR="00B24CF7" w:rsidRDefault="00B24CF7" w:rsidP="00B24CF7">
            <w:pPr>
              <w:pStyle w:val="ISOComments"/>
              <w:spacing w:before="60" w:after="60" w:line="240" w:lineRule="auto"/>
            </w:pPr>
          </w:p>
          <w:p w14:paraId="1025CD11" w14:textId="77777777" w:rsidR="00B24CF7" w:rsidRDefault="00B24CF7" w:rsidP="00B24CF7">
            <w:pPr>
              <w:pStyle w:val="ISOComments"/>
              <w:spacing w:before="60" w:after="60" w:line="240" w:lineRule="auto"/>
            </w:pPr>
          </w:p>
          <w:p w14:paraId="1538CF82" w14:textId="77777777" w:rsidR="00B24CF7" w:rsidRDefault="00B24CF7" w:rsidP="00B24CF7">
            <w:pPr>
              <w:pStyle w:val="ISOComments"/>
              <w:spacing w:before="60" w:after="60" w:line="240" w:lineRule="auto"/>
            </w:pPr>
          </w:p>
          <w:p w14:paraId="492DFBA6" w14:textId="77777777" w:rsidR="00B24CF7" w:rsidRDefault="00B24CF7" w:rsidP="00B24CF7">
            <w:pPr>
              <w:pStyle w:val="ISOComments"/>
              <w:spacing w:before="60" w:after="60" w:line="240" w:lineRule="auto"/>
            </w:pPr>
          </w:p>
          <w:p w14:paraId="041BDCB6" w14:textId="77777777" w:rsidR="00B24CF7" w:rsidRDefault="00B24CF7" w:rsidP="00B24CF7">
            <w:pPr>
              <w:pStyle w:val="ISOComments"/>
              <w:spacing w:before="60" w:after="60" w:line="240" w:lineRule="auto"/>
            </w:pPr>
          </w:p>
          <w:p w14:paraId="6FCA0246" w14:textId="77777777" w:rsidR="00B24CF7" w:rsidRPr="00080D73"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33C624C0" w14:textId="77777777"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537CB430" w14:textId="272B7ABB" w:rsidR="00B24CF7" w:rsidRDefault="00B24CF7" w:rsidP="00B24CF7">
            <w:pPr>
              <w:pStyle w:val="ISOChange"/>
              <w:spacing w:before="60" w:after="60" w:line="240" w:lineRule="auto"/>
              <w:rPr>
                <w:szCs w:val="18"/>
              </w:rPr>
            </w:pPr>
            <w:r>
              <w:rPr>
                <w:szCs w:val="18"/>
              </w:rPr>
              <w:t>3.7.4 a) picture 1.PNG</w:t>
            </w:r>
          </w:p>
          <w:p w14:paraId="7219787D" w14:textId="77777777" w:rsidR="00B24CF7" w:rsidRDefault="00B24CF7" w:rsidP="00B24CF7">
            <w:pPr>
              <w:pStyle w:val="ISOChange"/>
              <w:spacing w:before="60" w:after="60" w:line="240" w:lineRule="auto"/>
              <w:rPr>
                <w:szCs w:val="18"/>
              </w:rPr>
            </w:pPr>
          </w:p>
          <w:p w14:paraId="6618B308" w14:textId="77777777" w:rsidR="00B24CF7" w:rsidRDefault="00B24CF7" w:rsidP="00B24CF7">
            <w:pPr>
              <w:pStyle w:val="ISOChange"/>
              <w:spacing w:before="60" w:after="60" w:line="240" w:lineRule="auto"/>
              <w:rPr>
                <w:szCs w:val="18"/>
              </w:rPr>
            </w:pPr>
          </w:p>
          <w:p w14:paraId="5C9926A0" w14:textId="77777777" w:rsidR="00B24CF7" w:rsidRDefault="00B24CF7" w:rsidP="00B24CF7">
            <w:pPr>
              <w:pStyle w:val="ISOChange"/>
              <w:spacing w:before="60" w:after="60" w:line="240" w:lineRule="auto"/>
              <w:rPr>
                <w:szCs w:val="18"/>
              </w:rPr>
            </w:pPr>
          </w:p>
          <w:p w14:paraId="7A6BB777" w14:textId="77777777" w:rsidR="00B24CF7" w:rsidRDefault="00B24CF7" w:rsidP="00B24CF7">
            <w:pPr>
              <w:pStyle w:val="ISOChange"/>
              <w:spacing w:before="60" w:after="60" w:line="240" w:lineRule="auto"/>
              <w:rPr>
                <w:szCs w:val="18"/>
              </w:rPr>
            </w:pPr>
          </w:p>
          <w:p w14:paraId="116A4D4A" w14:textId="77777777" w:rsidR="00B24CF7" w:rsidRDefault="00B24CF7" w:rsidP="00B24CF7">
            <w:pPr>
              <w:pStyle w:val="ISOChange"/>
              <w:spacing w:before="60" w:after="60" w:line="240" w:lineRule="auto"/>
              <w:rPr>
                <w:szCs w:val="18"/>
              </w:rPr>
            </w:pPr>
          </w:p>
          <w:p w14:paraId="5630588F" w14:textId="005DDE62" w:rsidR="00B24CF7" w:rsidRDefault="00B24CF7" w:rsidP="00B24CF7">
            <w:pPr>
              <w:pStyle w:val="ISOChange"/>
              <w:spacing w:before="60" w:after="60" w:line="240" w:lineRule="auto"/>
              <w:rPr>
                <w:szCs w:val="18"/>
              </w:rPr>
            </w:pPr>
            <w:r w:rsidRPr="003603C4">
              <w:rPr>
                <w:noProof/>
                <w:szCs w:val="18"/>
                <w:lang w:eastAsia="en-GB"/>
              </w:rPr>
              <w:drawing>
                <wp:inline distT="0" distB="0" distL="0" distR="0" wp14:anchorId="25DC7B24" wp14:editId="14418B1D">
                  <wp:extent cx="2820838" cy="2595379"/>
                  <wp:effectExtent l="0" t="0" r="0" b="0"/>
                  <wp:docPr id="44" name="Picture 44" descr="C:\msdokut\STANDARDIT\IHO\S64\Work 2015\S-64 findings by FFOY Aug2015\New picture originals\3.7.4a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msdokut\STANDARDIT\IHO\S64\Work 2015\S-64 findings by FFOY Aug2015\New picture originals\3.7.4a picture 1.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40665" cy="2613621"/>
                          </a:xfrm>
                          <a:prstGeom prst="rect">
                            <a:avLst/>
                          </a:prstGeom>
                          <a:noFill/>
                          <a:ln>
                            <a:noFill/>
                          </a:ln>
                        </pic:spPr>
                      </pic:pic>
                    </a:graphicData>
                  </a:graphic>
                </wp:inline>
              </w:drawing>
            </w:r>
          </w:p>
          <w:p w14:paraId="17C23740" w14:textId="29354127" w:rsidR="00B24CF7" w:rsidRDefault="00B24CF7" w:rsidP="00B24CF7">
            <w:pPr>
              <w:pStyle w:val="ISOChange"/>
              <w:spacing w:before="60" w:after="60" w:line="240" w:lineRule="auto"/>
              <w:rPr>
                <w:szCs w:val="18"/>
              </w:rPr>
            </w:pPr>
          </w:p>
        </w:tc>
        <w:tc>
          <w:tcPr>
            <w:tcW w:w="2010" w:type="dxa"/>
            <w:tcBorders>
              <w:top w:val="single" w:sz="6" w:space="0" w:color="auto"/>
              <w:bottom w:val="single" w:sz="6" w:space="0" w:color="auto"/>
            </w:tcBorders>
          </w:tcPr>
          <w:p w14:paraId="10CE48CD" w14:textId="77777777" w:rsidR="00B24CF7" w:rsidRDefault="00B24CF7" w:rsidP="00B24CF7">
            <w:pPr>
              <w:pStyle w:val="ISOSecretObservations"/>
              <w:spacing w:before="60" w:after="60" w:line="240" w:lineRule="auto"/>
            </w:pPr>
          </w:p>
        </w:tc>
      </w:tr>
      <w:tr w:rsidR="00B24CF7" w14:paraId="6E295063" w14:textId="77777777" w:rsidTr="009556A4">
        <w:trPr>
          <w:jc w:val="center"/>
        </w:trPr>
        <w:tc>
          <w:tcPr>
            <w:tcW w:w="559" w:type="dxa"/>
            <w:tcBorders>
              <w:top w:val="single" w:sz="6" w:space="0" w:color="auto"/>
              <w:bottom w:val="single" w:sz="6" w:space="0" w:color="auto"/>
            </w:tcBorders>
          </w:tcPr>
          <w:p w14:paraId="5DD7B904" w14:textId="2C3BFB04"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37E1B435"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8CB225A" w14:textId="77777777" w:rsidR="00B24CF7" w:rsidRPr="00F360A8" w:rsidRDefault="00B24CF7" w:rsidP="00B24CF7">
            <w:pPr>
              <w:pStyle w:val="ISOClause"/>
              <w:spacing w:before="60" w:after="60" w:line="240" w:lineRule="auto"/>
            </w:pPr>
            <w:r w:rsidRPr="00F360A8">
              <w:t>3.7.6</w:t>
            </w:r>
          </w:p>
        </w:tc>
        <w:tc>
          <w:tcPr>
            <w:tcW w:w="1134" w:type="dxa"/>
            <w:tcBorders>
              <w:top w:val="single" w:sz="6" w:space="0" w:color="auto"/>
              <w:bottom w:val="single" w:sz="6" w:space="0" w:color="auto"/>
            </w:tcBorders>
          </w:tcPr>
          <w:p w14:paraId="53F1D360" w14:textId="7F3A804D" w:rsidR="00B24CF7" w:rsidRDefault="00B24CF7" w:rsidP="00B24CF7">
            <w:pPr>
              <w:pStyle w:val="ISOParagraph"/>
              <w:spacing w:before="60" w:after="60" w:line="240" w:lineRule="auto"/>
            </w:pPr>
            <w:r>
              <w:t>Action</w:t>
            </w:r>
          </w:p>
        </w:tc>
        <w:tc>
          <w:tcPr>
            <w:tcW w:w="709" w:type="dxa"/>
            <w:tcBorders>
              <w:top w:val="single" w:sz="6" w:space="0" w:color="auto"/>
              <w:bottom w:val="single" w:sz="6" w:space="0" w:color="auto"/>
            </w:tcBorders>
          </w:tcPr>
          <w:p w14:paraId="7F46ED4D" w14:textId="564A6611"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0258F9EB" w14:textId="0F9BE034" w:rsidR="00B24CF7" w:rsidRPr="00F360A8" w:rsidRDefault="00B24CF7" w:rsidP="00B24CF7">
            <w:pPr>
              <w:pStyle w:val="ISOComments"/>
              <w:spacing w:before="60" w:after="60" w:line="240" w:lineRule="auto"/>
              <w:rPr>
                <w:b/>
              </w:rPr>
            </w:pPr>
            <w:r w:rsidRPr="00F360A8">
              <w:rPr>
                <w:b/>
              </w:rPr>
              <w:t>Inaccurate test i</w:t>
            </w:r>
            <w:r>
              <w:rPr>
                <w:b/>
              </w:rPr>
              <w:t>nstruction - Alternative methods</w:t>
            </w:r>
            <w:r w:rsidRPr="00F360A8">
              <w:rPr>
                <w:b/>
              </w:rPr>
              <w:t xml:space="preserve"> specified by IMO are missing</w:t>
            </w:r>
          </w:p>
          <w:p w14:paraId="1168FA97" w14:textId="77777777" w:rsidR="00B24CF7" w:rsidRDefault="00B24CF7" w:rsidP="00B24CF7">
            <w:pPr>
              <w:pStyle w:val="ISOComments"/>
              <w:spacing w:before="60" w:after="60" w:line="240" w:lineRule="auto"/>
            </w:pPr>
            <w:r>
              <w:t>This test is not based on IHO S-52 but on IMO MSC 232(82) clause 5.7:</w:t>
            </w:r>
          </w:p>
          <w:p w14:paraId="5F0AA499" w14:textId="08377D23" w:rsidR="00B24CF7" w:rsidRDefault="00B24CF7" w:rsidP="00B24CF7">
            <w:pPr>
              <w:pStyle w:val="ISOComments"/>
              <w:spacing w:before="60" w:after="60"/>
              <w:ind w:left="326"/>
            </w:pPr>
            <w:r w:rsidRPr="00F360A8">
              <w:rPr>
                <w:i/>
              </w:rPr>
              <w:t>It should be possible to change the display scale by appropriate steps e.g. by means of either chart scale values or ranges in nautical miles</w:t>
            </w:r>
          </w:p>
        </w:tc>
        <w:tc>
          <w:tcPr>
            <w:tcW w:w="4961" w:type="dxa"/>
            <w:tcBorders>
              <w:top w:val="single" w:sz="6" w:space="0" w:color="auto"/>
              <w:bottom w:val="single" w:sz="6" w:space="0" w:color="auto"/>
            </w:tcBorders>
          </w:tcPr>
          <w:p w14:paraId="365964B7" w14:textId="77777777" w:rsidR="00B24CF7" w:rsidRDefault="00B24CF7" w:rsidP="00B24CF7">
            <w:pPr>
              <w:pStyle w:val="ISOChange"/>
              <w:spacing w:before="60" w:after="60" w:line="240" w:lineRule="auto"/>
              <w:rPr>
                <w:szCs w:val="18"/>
              </w:rPr>
            </w:pPr>
            <w:r>
              <w:rPr>
                <w:szCs w:val="18"/>
              </w:rPr>
              <w:t>Replace</w:t>
            </w:r>
          </w:p>
          <w:p w14:paraId="69F4D7EC" w14:textId="4316E4BD" w:rsidR="00B24CF7" w:rsidRDefault="00B24CF7" w:rsidP="00B24CF7">
            <w:pPr>
              <w:pStyle w:val="ISOChange"/>
              <w:spacing w:before="60" w:after="60"/>
              <w:rPr>
                <w:szCs w:val="18"/>
              </w:rPr>
            </w:pPr>
            <w:r w:rsidRPr="00F360A8">
              <w:rPr>
                <w:szCs w:val="18"/>
              </w:rPr>
              <w:t>Change of display scale by chart scale values and by increments of displayed range values in nautical</w:t>
            </w:r>
            <w:r>
              <w:rPr>
                <w:szCs w:val="18"/>
              </w:rPr>
              <w:t xml:space="preserve"> </w:t>
            </w:r>
            <w:r w:rsidRPr="00F360A8">
              <w:rPr>
                <w:szCs w:val="18"/>
              </w:rPr>
              <w:t>miles.</w:t>
            </w:r>
          </w:p>
          <w:p w14:paraId="01BCF816" w14:textId="49861213" w:rsidR="00B24CF7" w:rsidRDefault="00B24CF7" w:rsidP="00B24CF7">
            <w:pPr>
              <w:pStyle w:val="ISOChange"/>
              <w:spacing w:before="60" w:after="60" w:line="240" w:lineRule="auto"/>
              <w:rPr>
                <w:szCs w:val="18"/>
              </w:rPr>
            </w:pPr>
            <w:r>
              <w:rPr>
                <w:szCs w:val="18"/>
              </w:rPr>
              <w:t>By</w:t>
            </w:r>
          </w:p>
          <w:p w14:paraId="38533DDA" w14:textId="6E993FF5" w:rsidR="00B24CF7" w:rsidRDefault="00B24CF7" w:rsidP="00B24CF7">
            <w:pPr>
              <w:pStyle w:val="ISOChange"/>
              <w:spacing w:before="60" w:after="60"/>
              <w:rPr>
                <w:szCs w:val="18"/>
              </w:rPr>
            </w:pPr>
            <w:r w:rsidRPr="00F360A8">
              <w:rPr>
                <w:szCs w:val="18"/>
              </w:rPr>
              <w:t xml:space="preserve">Change of display scale by chart scale values </w:t>
            </w:r>
            <w:r>
              <w:rPr>
                <w:szCs w:val="18"/>
              </w:rPr>
              <w:t>or</w:t>
            </w:r>
            <w:r w:rsidRPr="00F360A8">
              <w:rPr>
                <w:szCs w:val="18"/>
              </w:rPr>
              <w:t xml:space="preserve"> by increments of displayed range values in nautical</w:t>
            </w:r>
            <w:r>
              <w:rPr>
                <w:szCs w:val="18"/>
              </w:rPr>
              <w:t xml:space="preserve"> </w:t>
            </w:r>
            <w:r w:rsidRPr="00F360A8">
              <w:rPr>
                <w:szCs w:val="18"/>
              </w:rPr>
              <w:t>miles.</w:t>
            </w:r>
          </w:p>
        </w:tc>
        <w:tc>
          <w:tcPr>
            <w:tcW w:w="2010" w:type="dxa"/>
            <w:tcBorders>
              <w:top w:val="single" w:sz="6" w:space="0" w:color="auto"/>
              <w:bottom w:val="single" w:sz="6" w:space="0" w:color="auto"/>
            </w:tcBorders>
          </w:tcPr>
          <w:p w14:paraId="6C78B79F" w14:textId="77777777" w:rsidR="00B24CF7" w:rsidRDefault="00B24CF7" w:rsidP="00B24CF7">
            <w:pPr>
              <w:pStyle w:val="ISOSecretObservations"/>
              <w:spacing w:before="60" w:after="60" w:line="240" w:lineRule="auto"/>
            </w:pPr>
          </w:p>
        </w:tc>
      </w:tr>
      <w:tr w:rsidR="00B24CF7" w14:paraId="2EAA322B" w14:textId="77777777" w:rsidTr="00E71958">
        <w:trPr>
          <w:jc w:val="center"/>
        </w:trPr>
        <w:tc>
          <w:tcPr>
            <w:tcW w:w="559" w:type="dxa"/>
            <w:tcBorders>
              <w:top w:val="single" w:sz="6" w:space="0" w:color="auto"/>
              <w:bottom w:val="single" w:sz="6" w:space="0" w:color="auto"/>
            </w:tcBorders>
          </w:tcPr>
          <w:p w14:paraId="48489CDC"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4B66E67"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05B62E07" w14:textId="52535F81" w:rsidR="00B24CF7" w:rsidRPr="00CA2F5D" w:rsidRDefault="00B24CF7" w:rsidP="00B24CF7">
            <w:pPr>
              <w:pStyle w:val="ISOClause"/>
              <w:spacing w:before="60" w:after="60" w:line="240" w:lineRule="auto"/>
            </w:pPr>
            <w:r w:rsidRPr="00CA2F5D">
              <w:t>3.8.2</w:t>
            </w:r>
          </w:p>
        </w:tc>
        <w:tc>
          <w:tcPr>
            <w:tcW w:w="1134" w:type="dxa"/>
            <w:tcBorders>
              <w:top w:val="single" w:sz="6" w:space="0" w:color="auto"/>
              <w:bottom w:val="single" w:sz="6" w:space="0" w:color="auto"/>
            </w:tcBorders>
          </w:tcPr>
          <w:p w14:paraId="39107665" w14:textId="6383C76E" w:rsidR="00B24CF7" w:rsidRPr="00CA2F5D" w:rsidRDefault="00B24CF7" w:rsidP="00B24CF7">
            <w:pPr>
              <w:pStyle w:val="ISOParagraph"/>
              <w:spacing w:before="60" w:after="60" w:line="240" w:lineRule="auto"/>
            </w:pPr>
            <w:r w:rsidRPr="00CA2F5D">
              <w:t>IHO reference</w:t>
            </w:r>
          </w:p>
        </w:tc>
        <w:tc>
          <w:tcPr>
            <w:tcW w:w="709" w:type="dxa"/>
            <w:tcBorders>
              <w:top w:val="single" w:sz="6" w:space="0" w:color="auto"/>
              <w:bottom w:val="single" w:sz="6" w:space="0" w:color="auto"/>
            </w:tcBorders>
          </w:tcPr>
          <w:p w14:paraId="479ACED7" w14:textId="5186B28F" w:rsidR="00B24CF7" w:rsidRPr="00CA2F5D" w:rsidRDefault="00B24CF7" w:rsidP="00B24CF7">
            <w:pPr>
              <w:pStyle w:val="ISOCommType"/>
              <w:spacing w:before="60" w:after="60" w:line="240" w:lineRule="auto"/>
            </w:pPr>
            <w:proofErr w:type="spellStart"/>
            <w:r w:rsidRPr="00CA2F5D">
              <w:t>ed</w:t>
            </w:r>
            <w:proofErr w:type="spellEnd"/>
          </w:p>
        </w:tc>
        <w:tc>
          <w:tcPr>
            <w:tcW w:w="4536" w:type="dxa"/>
            <w:gridSpan w:val="2"/>
            <w:tcBorders>
              <w:top w:val="single" w:sz="6" w:space="0" w:color="auto"/>
              <w:bottom w:val="single" w:sz="6" w:space="0" w:color="auto"/>
            </w:tcBorders>
          </w:tcPr>
          <w:p w14:paraId="377CEB7F" w14:textId="18EC3A39" w:rsidR="00B24CF7" w:rsidRPr="00CA2F5D" w:rsidRDefault="00B24CF7" w:rsidP="00B24CF7">
            <w:pPr>
              <w:pStyle w:val="ISOComments"/>
              <w:spacing w:before="60" w:after="60" w:line="240" w:lineRule="auto"/>
              <w:rPr>
                <w:b/>
              </w:rPr>
            </w:pPr>
            <w:r w:rsidRPr="00CA2F5D">
              <w:rPr>
                <w:b/>
              </w:rPr>
              <w:t>Typo in reference</w:t>
            </w:r>
          </w:p>
          <w:p w14:paraId="18FDF941" w14:textId="2CF373BE" w:rsidR="00B24CF7" w:rsidRPr="00CA2F5D" w:rsidRDefault="00B24CF7" w:rsidP="00B24CF7">
            <w:pPr>
              <w:pStyle w:val="ISOComments"/>
              <w:spacing w:before="60" w:after="60" w:line="240" w:lineRule="auto"/>
            </w:pPr>
            <w:r w:rsidRPr="00CA2F5D">
              <w:t>The rule not to allow tidal adjustment is in S-52 main document instead of the S-52 Part II</w:t>
            </w:r>
          </w:p>
        </w:tc>
        <w:tc>
          <w:tcPr>
            <w:tcW w:w="4961" w:type="dxa"/>
            <w:tcBorders>
              <w:top w:val="single" w:sz="6" w:space="0" w:color="auto"/>
              <w:bottom w:val="single" w:sz="6" w:space="0" w:color="auto"/>
            </w:tcBorders>
          </w:tcPr>
          <w:p w14:paraId="1F41A810" w14:textId="77777777" w:rsidR="00B24CF7" w:rsidRDefault="00B24CF7" w:rsidP="00B24CF7">
            <w:pPr>
              <w:pStyle w:val="ISOChange"/>
              <w:spacing w:before="60" w:after="60" w:line="240" w:lineRule="auto"/>
            </w:pPr>
            <w:r>
              <w:t>Replace</w:t>
            </w:r>
          </w:p>
          <w:p w14:paraId="34D92509" w14:textId="4E99A2BC" w:rsidR="00B24CF7" w:rsidRDefault="00B24CF7" w:rsidP="00B24CF7">
            <w:pPr>
              <w:pStyle w:val="ISOChange"/>
              <w:spacing w:before="60" w:after="60" w:line="240" w:lineRule="auto"/>
            </w:pPr>
            <w:r w:rsidRPr="0007056A">
              <w:t>S-52 Part II</w:t>
            </w:r>
          </w:p>
          <w:p w14:paraId="096E9F18" w14:textId="77777777" w:rsidR="00B24CF7" w:rsidRDefault="00B24CF7" w:rsidP="00B24CF7">
            <w:pPr>
              <w:pStyle w:val="ISOChange"/>
              <w:spacing w:before="60" w:after="60" w:line="240" w:lineRule="auto"/>
            </w:pPr>
            <w:r>
              <w:t>By</w:t>
            </w:r>
          </w:p>
          <w:p w14:paraId="625002B6" w14:textId="18A0FBF4" w:rsidR="00B24CF7" w:rsidRDefault="00B24CF7" w:rsidP="00B24CF7">
            <w:pPr>
              <w:pStyle w:val="ISOChange"/>
              <w:spacing w:before="60" w:after="60" w:line="240" w:lineRule="auto"/>
              <w:rPr>
                <w:szCs w:val="18"/>
              </w:rPr>
            </w:pPr>
            <w:r>
              <w:t>S-52 Main document Ed 6.1.0, 1.2 (f)</w:t>
            </w:r>
          </w:p>
        </w:tc>
        <w:tc>
          <w:tcPr>
            <w:tcW w:w="2010" w:type="dxa"/>
            <w:tcBorders>
              <w:top w:val="single" w:sz="6" w:space="0" w:color="auto"/>
              <w:bottom w:val="single" w:sz="6" w:space="0" w:color="auto"/>
            </w:tcBorders>
          </w:tcPr>
          <w:p w14:paraId="3284E0A0" w14:textId="77777777" w:rsidR="00B24CF7" w:rsidRDefault="00B24CF7" w:rsidP="00B24CF7">
            <w:pPr>
              <w:pStyle w:val="ISOSecretObservations"/>
              <w:spacing w:before="60" w:after="60" w:line="240" w:lineRule="auto"/>
            </w:pPr>
          </w:p>
        </w:tc>
      </w:tr>
      <w:tr w:rsidR="00B24CF7" w14:paraId="743BC34F" w14:textId="77777777" w:rsidTr="00E71958">
        <w:trPr>
          <w:jc w:val="center"/>
        </w:trPr>
        <w:tc>
          <w:tcPr>
            <w:tcW w:w="559" w:type="dxa"/>
            <w:tcBorders>
              <w:top w:val="single" w:sz="6" w:space="0" w:color="auto"/>
              <w:bottom w:val="single" w:sz="6" w:space="0" w:color="auto"/>
            </w:tcBorders>
          </w:tcPr>
          <w:p w14:paraId="77B5C174" w14:textId="4E632EEB"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2CB7109"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21BC1D58" w14:textId="33C0A762" w:rsidR="00B24CF7" w:rsidRPr="00CA2F5D" w:rsidRDefault="00B24CF7" w:rsidP="00B24CF7">
            <w:pPr>
              <w:pStyle w:val="ISOClause"/>
              <w:spacing w:before="60" w:after="60" w:line="240" w:lineRule="auto"/>
            </w:pPr>
            <w:r w:rsidRPr="00CA2F5D">
              <w:t>3.9</w:t>
            </w:r>
          </w:p>
        </w:tc>
        <w:tc>
          <w:tcPr>
            <w:tcW w:w="1134" w:type="dxa"/>
            <w:tcBorders>
              <w:top w:val="single" w:sz="6" w:space="0" w:color="auto"/>
              <w:bottom w:val="single" w:sz="6" w:space="0" w:color="auto"/>
            </w:tcBorders>
          </w:tcPr>
          <w:p w14:paraId="48BE7FDA" w14:textId="77777777" w:rsidR="00B24CF7" w:rsidRDefault="00B24CF7" w:rsidP="00B24CF7">
            <w:pPr>
              <w:pStyle w:val="ISOParagraph"/>
              <w:spacing w:before="60" w:after="60" w:line="240" w:lineRule="auto"/>
            </w:pPr>
          </w:p>
        </w:tc>
        <w:tc>
          <w:tcPr>
            <w:tcW w:w="709" w:type="dxa"/>
            <w:tcBorders>
              <w:top w:val="single" w:sz="6" w:space="0" w:color="auto"/>
              <w:bottom w:val="single" w:sz="6" w:space="0" w:color="auto"/>
            </w:tcBorders>
          </w:tcPr>
          <w:p w14:paraId="4F3BA197" w14:textId="10BCD8B1"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37D1A74A" w14:textId="094B021D" w:rsidR="00B24CF7" w:rsidRPr="00CA2F5D" w:rsidRDefault="00B24CF7" w:rsidP="00B24CF7">
            <w:pPr>
              <w:pStyle w:val="ISOComments"/>
              <w:spacing w:before="60" w:after="60" w:line="240" w:lineRule="auto"/>
              <w:rPr>
                <w:b/>
              </w:rPr>
            </w:pPr>
            <w:r w:rsidRPr="00CA2F5D">
              <w:rPr>
                <w:b/>
              </w:rPr>
              <w:t>Wrong general instruction for how to execute tests</w:t>
            </w:r>
          </w:p>
          <w:p w14:paraId="3DB2FE10" w14:textId="4754A0E0" w:rsidR="00B24CF7" w:rsidRDefault="00B24CF7" w:rsidP="00B24CF7">
            <w:pPr>
              <w:pStyle w:val="ISOComments"/>
              <w:spacing w:before="60" w:after="60" w:line="240" w:lineRule="auto"/>
            </w:pPr>
            <w:r>
              <w:t>There is an introduction for both test 3.9.1 and 3.9.2.  This specify that both 3.9.1 and 3.9.2 are only valid for an ECDIS declared to be able to operate in Polar regions.  This is not true as every ECDIS shall pass test 3.9.1 and only test 3.9.2 is limited for those being able to operate in polar areas</w:t>
            </w:r>
          </w:p>
        </w:tc>
        <w:tc>
          <w:tcPr>
            <w:tcW w:w="4961" w:type="dxa"/>
            <w:tcBorders>
              <w:top w:val="single" w:sz="6" w:space="0" w:color="auto"/>
              <w:bottom w:val="single" w:sz="6" w:space="0" w:color="auto"/>
            </w:tcBorders>
          </w:tcPr>
          <w:p w14:paraId="577FBEFA" w14:textId="77777777" w:rsidR="00B24CF7" w:rsidRDefault="00B24CF7" w:rsidP="00B24CF7">
            <w:pPr>
              <w:pStyle w:val="ISOChange"/>
              <w:spacing w:before="60" w:after="60" w:line="240" w:lineRule="auto"/>
            </w:pPr>
            <w:r>
              <w:t>Replace</w:t>
            </w:r>
          </w:p>
          <w:p w14:paraId="5ACE56A8" w14:textId="4A9D56C8" w:rsidR="00B24CF7" w:rsidRDefault="00B24CF7" w:rsidP="00B24CF7">
            <w:pPr>
              <w:pStyle w:val="ISOChange"/>
              <w:spacing w:before="60" w:after="60"/>
            </w:pPr>
            <w:r>
              <w:t>The following tests are optional and should only be carried out on ECDIS claiming to be approved to function in Polar regions.</w:t>
            </w:r>
          </w:p>
          <w:p w14:paraId="38DF6311" w14:textId="77777777" w:rsidR="00B24CF7" w:rsidRDefault="00B24CF7" w:rsidP="00B24CF7">
            <w:pPr>
              <w:pStyle w:val="ISOChange"/>
              <w:spacing w:before="60" w:after="60" w:line="240" w:lineRule="auto"/>
            </w:pPr>
            <w:r>
              <w:t>By</w:t>
            </w:r>
          </w:p>
          <w:p w14:paraId="16C98E59" w14:textId="4D157103" w:rsidR="00B24CF7" w:rsidRDefault="00B24CF7" w:rsidP="00B24CF7">
            <w:pPr>
              <w:pStyle w:val="ISOChange"/>
              <w:spacing w:before="60" w:after="60"/>
              <w:rPr>
                <w:szCs w:val="18"/>
              </w:rPr>
            </w:pPr>
            <w:r>
              <w:t>The test 3.9.1 is for all ECDIS. The test 3.92 is optional and should only be carried out on ECDIS claiming to be approved to function in Polar Regions.</w:t>
            </w:r>
          </w:p>
        </w:tc>
        <w:tc>
          <w:tcPr>
            <w:tcW w:w="2010" w:type="dxa"/>
            <w:tcBorders>
              <w:top w:val="single" w:sz="6" w:space="0" w:color="auto"/>
              <w:bottom w:val="single" w:sz="6" w:space="0" w:color="auto"/>
            </w:tcBorders>
          </w:tcPr>
          <w:p w14:paraId="4D669A56" w14:textId="77777777" w:rsidR="00B24CF7" w:rsidRDefault="00B24CF7" w:rsidP="00B24CF7">
            <w:pPr>
              <w:pStyle w:val="ISOSecretObservations"/>
              <w:spacing w:before="60" w:after="60" w:line="240" w:lineRule="auto"/>
            </w:pPr>
          </w:p>
        </w:tc>
      </w:tr>
      <w:tr w:rsidR="00B24CF7" w14:paraId="6DEBD7DB" w14:textId="77777777" w:rsidTr="00E71958">
        <w:trPr>
          <w:jc w:val="center"/>
        </w:trPr>
        <w:tc>
          <w:tcPr>
            <w:tcW w:w="559" w:type="dxa"/>
            <w:tcBorders>
              <w:top w:val="single" w:sz="6" w:space="0" w:color="auto"/>
              <w:bottom w:val="single" w:sz="6" w:space="0" w:color="auto"/>
            </w:tcBorders>
          </w:tcPr>
          <w:p w14:paraId="3AC30AFC"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67893A10"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68573D2" w14:textId="0BC4D816" w:rsidR="00B24CF7" w:rsidRPr="00CA2F5D" w:rsidRDefault="00B24CF7" w:rsidP="00B24CF7">
            <w:pPr>
              <w:pStyle w:val="ISOClause"/>
              <w:spacing w:before="60" w:after="60" w:line="240" w:lineRule="auto"/>
            </w:pPr>
            <w:r>
              <w:t>3.9.1</w:t>
            </w:r>
          </w:p>
        </w:tc>
        <w:tc>
          <w:tcPr>
            <w:tcW w:w="1134" w:type="dxa"/>
            <w:tcBorders>
              <w:top w:val="single" w:sz="6" w:space="0" w:color="auto"/>
              <w:bottom w:val="single" w:sz="6" w:space="0" w:color="auto"/>
            </w:tcBorders>
          </w:tcPr>
          <w:p w14:paraId="18B90A5F" w14:textId="6E2D8996"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0DCF9224" w14:textId="64042DA3"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4C205CD" w14:textId="77777777" w:rsidR="00B24CF7" w:rsidRPr="00312306" w:rsidRDefault="00B24CF7" w:rsidP="00B24CF7">
            <w:pPr>
              <w:pStyle w:val="ISOComments"/>
              <w:spacing w:before="60" w:after="60" w:line="240" w:lineRule="auto"/>
              <w:rPr>
                <w:b/>
              </w:rPr>
            </w:pPr>
            <w:r w:rsidRPr="00312306">
              <w:rPr>
                <w:b/>
              </w:rPr>
              <w:t xml:space="preserve">Typo in setup - Miss instruction </w:t>
            </w:r>
            <w:r>
              <w:rPr>
                <w:b/>
              </w:rPr>
              <w:t>to select correct settings</w:t>
            </w:r>
          </w:p>
          <w:p w14:paraId="6F262852" w14:textId="149042E6" w:rsidR="00B24CF7" w:rsidRPr="009532D5" w:rsidRDefault="00B24CF7" w:rsidP="00B24CF7">
            <w:pPr>
              <w:pStyle w:val="ISOComments"/>
              <w:spacing w:before="60" w:after="60" w:line="240" w:lineRule="auto"/>
            </w:pPr>
            <w:r>
              <w:t>The setup instruction miss selections</w:t>
            </w:r>
          </w:p>
        </w:tc>
        <w:tc>
          <w:tcPr>
            <w:tcW w:w="4961" w:type="dxa"/>
            <w:tcBorders>
              <w:top w:val="single" w:sz="6" w:space="0" w:color="auto"/>
              <w:bottom w:val="single" w:sz="6" w:space="0" w:color="auto"/>
            </w:tcBorders>
          </w:tcPr>
          <w:p w14:paraId="78A48A77" w14:textId="77777777" w:rsidR="00B24CF7" w:rsidRDefault="00B24CF7" w:rsidP="00B24CF7">
            <w:pPr>
              <w:pStyle w:val="ISOChange"/>
              <w:spacing w:before="60" w:after="60" w:line="240" w:lineRule="auto"/>
              <w:rPr>
                <w:szCs w:val="18"/>
              </w:rPr>
            </w:pPr>
            <w:r>
              <w:rPr>
                <w:szCs w:val="18"/>
              </w:rPr>
              <w:t>Add into Setup:</w:t>
            </w:r>
          </w:p>
          <w:p w14:paraId="5B61006C" w14:textId="2FBB09B9" w:rsidR="00B24CF7" w:rsidRDefault="00B24CF7" w:rsidP="00B24CF7">
            <w:pPr>
              <w:pStyle w:val="ISOChange"/>
              <w:spacing w:before="60" w:after="60" w:line="240" w:lineRule="auto"/>
              <w:rPr>
                <w:szCs w:val="18"/>
              </w:rPr>
            </w:pPr>
            <w:r>
              <w:rPr>
                <w:szCs w:val="18"/>
              </w:rPr>
              <w:t>Select Accuracy</w:t>
            </w:r>
          </w:p>
          <w:p w14:paraId="25E5C94D" w14:textId="7D632075" w:rsidR="00B24CF7" w:rsidRDefault="00B24CF7" w:rsidP="00B24CF7">
            <w:pPr>
              <w:pStyle w:val="ISOChange"/>
              <w:spacing w:before="60" w:after="60" w:line="240" w:lineRule="auto"/>
            </w:pPr>
            <w:r>
              <w:rPr>
                <w:szCs w:val="18"/>
              </w:rPr>
              <w:t>Select Contour labels</w:t>
            </w:r>
          </w:p>
        </w:tc>
        <w:tc>
          <w:tcPr>
            <w:tcW w:w="2010" w:type="dxa"/>
            <w:tcBorders>
              <w:top w:val="single" w:sz="6" w:space="0" w:color="auto"/>
              <w:bottom w:val="single" w:sz="6" w:space="0" w:color="auto"/>
            </w:tcBorders>
          </w:tcPr>
          <w:p w14:paraId="7B685E05" w14:textId="77777777" w:rsidR="00B24CF7" w:rsidRDefault="00B24CF7" w:rsidP="00B24CF7">
            <w:pPr>
              <w:pStyle w:val="ISOSecretObservations"/>
              <w:spacing w:before="60" w:after="60" w:line="240" w:lineRule="auto"/>
            </w:pPr>
          </w:p>
        </w:tc>
      </w:tr>
      <w:tr w:rsidR="00B24CF7" w14:paraId="69EB49DF" w14:textId="77777777" w:rsidTr="00E057D4">
        <w:trPr>
          <w:jc w:val="center"/>
        </w:trPr>
        <w:tc>
          <w:tcPr>
            <w:tcW w:w="559" w:type="dxa"/>
            <w:tcBorders>
              <w:top w:val="single" w:sz="6" w:space="0" w:color="auto"/>
              <w:bottom w:val="single" w:sz="6" w:space="0" w:color="auto"/>
            </w:tcBorders>
          </w:tcPr>
          <w:p w14:paraId="0EA7C0A4"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4960508"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A4BD941" w14:textId="77777777" w:rsidR="00B24CF7" w:rsidRDefault="00B24CF7" w:rsidP="00B24CF7">
            <w:pPr>
              <w:pStyle w:val="ISOClause"/>
              <w:spacing w:before="60" w:after="60" w:line="240" w:lineRule="auto"/>
            </w:pPr>
            <w:r>
              <w:t>3.9.1</w:t>
            </w:r>
          </w:p>
        </w:tc>
        <w:tc>
          <w:tcPr>
            <w:tcW w:w="1134" w:type="dxa"/>
            <w:tcBorders>
              <w:top w:val="single" w:sz="6" w:space="0" w:color="auto"/>
              <w:bottom w:val="single" w:sz="6" w:space="0" w:color="auto"/>
            </w:tcBorders>
          </w:tcPr>
          <w:p w14:paraId="6ADA41D1"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521BD966"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16FFC3E" w14:textId="77777777" w:rsidR="00B24CF7" w:rsidRPr="00312306" w:rsidRDefault="00B24CF7" w:rsidP="00B24CF7">
            <w:pPr>
              <w:pStyle w:val="ISOComments"/>
              <w:spacing w:before="60" w:after="60" w:line="240" w:lineRule="auto"/>
              <w:rPr>
                <w:b/>
              </w:rPr>
            </w:pPr>
            <w:r w:rsidRPr="00312306">
              <w:rPr>
                <w:b/>
              </w:rPr>
              <w:t>Typo in results - Wrong projection named once</w:t>
            </w:r>
          </w:p>
          <w:p w14:paraId="14AC8599" w14:textId="77777777" w:rsidR="00B24CF7" w:rsidRDefault="00B24CF7" w:rsidP="00B24CF7">
            <w:pPr>
              <w:pStyle w:val="ISOComments"/>
              <w:spacing w:before="60" w:after="60" w:line="240" w:lineRule="auto"/>
            </w:pPr>
            <w:r>
              <w:t>In text for 3</w:t>
            </w:r>
            <w:r w:rsidRPr="00C9779E">
              <w:rPr>
                <w:vertAlign w:val="superscript"/>
              </w:rPr>
              <w:t>rd</w:t>
            </w:r>
            <w:r>
              <w:t xml:space="preserve"> picture there is a typo</w:t>
            </w:r>
          </w:p>
          <w:p w14:paraId="398DF85A" w14:textId="77777777" w:rsidR="00B24CF7" w:rsidRDefault="00B24CF7" w:rsidP="00B24CF7">
            <w:pPr>
              <w:pStyle w:val="ISOComments"/>
              <w:spacing w:before="60" w:after="60" w:line="240" w:lineRule="auto"/>
            </w:pPr>
          </w:p>
          <w:p w14:paraId="167D7043" w14:textId="77777777" w:rsidR="00B24CF7" w:rsidRDefault="00B24CF7" w:rsidP="00B24CF7">
            <w:pPr>
              <w:pStyle w:val="ISOComments"/>
              <w:spacing w:before="60" w:after="60" w:line="240" w:lineRule="auto"/>
            </w:pPr>
          </w:p>
          <w:p w14:paraId="65486C77" w14:textId="77777777" w:rsidR="00B24CF7" w:rsidRDefault="00B24CF7" w:rsidP="00B24CF7">
            <w:pPr>
              <w:pStyle w:val="ISOComments"/>
              <w:spacing w:before="60" w:after="60" w:line="240" w:lineRule="auto"/>
            </w:pPr>
          </w:p>
          <w:p w14:paraId="01DBB671" w14:textId="37B57C52" w:rsidR="00B24CF7" w:rsidRPr="006534AA"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64F2C59F" w14:textId="77777777" w:rsidR="00B24CF7" w:rsidRDefault="00B24CF7" w:rsidP="00B24CF7">
            <w:pPr>
              <w:pStyle w:val="ISOChange"/>
              <w:spacing w:before="60" w:after="60" w:line="240" w:lineRule="auto"/>
            </w:pPr>
            <w:r>
              <w:t>Replace</w:t>
            </w:r>
          </w:p>
          <w:p w14:paraId="509443EC" w14:textId="77777777" w:rsidR="00B24CF7" w:rsidRDefault="00B24CF7" w:rsidP="00B24CF7">
            <w:pPr>
              <w:pStyle w:val="ISOChange"/>
              <w:spacing w:before="60" w:after="60" w:line="240" w:lineRule="auto"/>
            </w:pPr>
            <w:r>
              <w:t>Display is based on polar projection</w:t>
            </w:r>
          </w:p>
          <w:p w14:paraId="62FE9970" w14:textId="77777777" w:rsidR="00B24CF7" w:rsidRDefault="00B24CF7" w:rsidP="00B24CF7">
            <w:pPr>
              <w:pStyle w:val="ISOChange"/>
              <w:spacing w:before="60" w:after="60" w:line="240" w:lineRule="auto"/>
            </w:pPr>
            <w:r>
              <w:t>By</w:t>
            </w:r>
          </w:p>
          <w:p w14:paraId="5C513C52" w14:textId="77777777" w:rsidR="00B24CF7" w:rsidRDefault="00B24CF7" w:rsidP="00B24CF7">
            <w:pPr>
              <w:pStyle w:val="ISOChange"/>
              <w:spacing w:before="60" w:after="60" w:line="240" w:lineRule="auto"/>
            </w:pPr>
            <w:r>
              <w:t>Display is based on Mercator projection</w:t>
            </w:r>
          </w:p>
        </w:tc>
        <w:tc>
          <w:tcPr>
            <w:tcW w:w="2010" w:type="dxa"/>
            <w:tcBorders>
              <w:top w:val="single" w:sz="6" w:space="0" w:color="auto"/>
              <w:bottom w:val="single" w:sz="6" w:space="0" w:color="auto"/>
            </w:tcBorders>
          </w:tcPr>
          <w:p w14:paraId="3383FF70" w14:textId="77777777" w:rsidR="00B24CF7" w:rsidRDefault="00B24CF7" w:rsidP="00B24CF7">
            <w:pPr>
              <w:pStyle w:val="ISOSecretObservations"/>
              <w:spacing w:before="60" w:after="60" w:line="240" w:lineRule="auto"/>
            </w:pPr>
          </w:p>
        </w:tc>
      </w:tr>
      <w:tr w:rsidR="00B24CF7" w14:paraId="09D403C7" w14:textId="77777777" w:rsidTr="00E71958">
        <w:trPr>
          <w:jc w:val="center"/>
        </w:trPr>
        <w:tc>
          <w:tcPr>
            <w:tcW w:w="559" w:type="dxa"/>
            <w:tcBorders>
              <w:top w:val="single" w:sz="6" w:space="0" w:color="auto"/>
              <w:bottom w:val="single" w:sz="6" w:space="0" w:color="auto"/>
            </w:tcBorders>
          </w:tcPr>
          <w:p w14:paraId="200F1741"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DFBCDE3"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01673ED" w14:textId="25A1A9E2" w:rsidR="00B24CF7" w:rsidRPr="00CA2F5D" w:rsidRDefault="00B24CF7" w:rsidP="00B24CF7">
            <w:pPr>
              <w:pStyle w:val="ISOClause"/>
              <w:spacing w:before="60" w:after="60" w:line="240" w:lineRule="auto"/>
            </w:pPr>
            <w:r>
              <w:t>3.9.1</w:t>
            </w:r>
          </w:p>
        </w:tc>
        <w:tc>
          <w:tcPr>
            <w:tcW w:w="1134" w:type="dxa"/>
            <w:tcBorders>
              <w:top w:val="single" w:sz="6" w:space="0" w:color="auto"/>
              <w:bottom w:val="single" w:sz="6" w:space="0" w:color="auto"/>
            </w:tcBorders>
          </w:tcPr>
          <w:p w14:paraId="386A2BAE" w14:textId="45FF0C9B"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5C1A9138" w14:textId="6493776A"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085906F0" w14:textId="77777777" w:rsidR="00B24CF7" w:rsidRDefault="00B24CF7" w:rsidP="00B24CF7">
            <w:pPr>
              <w:pStyle w:val="ISOComments"/>
              <w:spacing w:before="60" w:after="60" w:line="240" w:lineRule="auto"/>
              <w:rPr>
                <w:b/>
              </w:rPr>
            </w:pPr>
            <w:r>
              <w:rPr>
                <w:b/>
              </w:rPr>
              <w:t>Typo in results - Wrong projection</w:t>
            </w:r>
          </w:p>
          <w:p w14:paraId="0241F77A" w14:textId="0B2C0193" w:rsidR="00B24CF7" w:rsidRPr="0002568D" w:rsidRDefault="00B24CF7" w:rsidP="00B24CF7">
            <w:pPr>
              <w:pStyle w:val="ISOComments"/>
              <w:spacing w:before="60" w:after="60" w:line="240" w:lineRule="auto"/>
            </w:pPr>
            <w:r>
              <w:t>Test 3.9.1 is for all parts based on Mercator projection.  The text below the 3</w:t>
            </w:r>
            <w:r w:rsidRPr="0002568D">
              <w:rPr>
                <w:vertAlign w:val="superscript"/>
              </w:rPr>
              <w:t>rd</w:t>
            </w:r>
            <w:r>
              <w:t xml:space="preserve"> and 4</w:t>
            </w:r>
            <w:r w:rsidRPr="0002568D">
              <w:rPr>
                <w:vertAlign w:val="superscript"/>
              </w:rPr>
              <w:t>th</w:t>
            </w:r>
            <w:r>
              <w:t xml:space="preserve"> pictures have wrong name of projection. </w:t>
            </w:r>
          </w:p>
        </w:tc>
        <w:tc>
          <w:tcPr>
            <w:tcW w:w="4961" w:type="dxa"/>
            <w:tcBorders>
              <w:top w:val="single" w:sz="6" w:space="0" w:color="auto"/>
              <w:bottom w:val="single" w:sz="6" w:space="0" w:color="auto"/>
            </w:tcBorders>
          </w:tcPr>
          <w:p w14:paraId="27DDFE28" w14:textId="6FF5BE45" w:rsidR="00B24CF7" w:rsidRPr="0002568D" w:rsidRDefault="00B24CF7" w:rsidP="00B24CF7">
            <w:pPr>
              <w:pStyle w:val="ISOChange"/>
              <w:spacing w:before="60" w:after="60" w:line="240" w:lineRule="auto"/>
              <w:rPr>
                <w:u w:val="single"/>
              </w:rPr>
            </w:pPr>
            <w:r w:rsidRPr="0002568D">
              <w:rPr>
                <w:u w:val="single"/>
              </w:rPr>
              <w:t>For 3</w:t>
            </w:r>
            <w:r w:rsidRPr="0002568D">
              <w:rPr>
                <w:u w:val="single"/>
                <w:vertAlign w:val="superscript"/>
              </w:rPr>
              <w:t>rd</w:t>
            </w:r>
            <w:r w:rsidRPr="0002568D">
              <w:rPr>
                <w:u w:val="single"/>
              </w:rPr>
              <w:t xml:space="preserve"> picture</w:t>
            </w:r>
          </w:p>
          <w:p w14:paraId="5EF3CBDC" w14:textId="77777777" w:rsidR="00B24CF7" w:rsidRDefault="00B24CF7" w:rsidP="00B24CF7">
            <w:pPr>
              <w:pStyle w:val="ISOChange"/>
              <w:spacing w:before="60" w:after="60" w:line="240" w:lineRule="auto"/>
            </w:pPr>
            <w:r>
              <w:t>Replace</w:t>
            </w:r>
          </w:p>
          <w:p w14:paraId="49E0A4FE" w14:textId="647BD03D" w:rsidR="00B24CF7" w:rsidRDefault="00B24CF7" w:rsidP="00B24CF7">
            <w:pPr>
              <w:pStyle w:val="ISOChange"/>
              <w:spacing w:before="60" w:after="60" w:line="240" w:lineRule="auto"/>
            </w:pPr>
            <w:r w:rsidRPr="001A6DDC">
              <w:t>Display is based on polar projection</w:t>
            </w:r>
          </w:p>
          <w:p w14:paraId="4A267798" w14:textId="77777777" w:rsidR="00B24CF7" w:rsidRDefault="00B24CF7" w:rsidP="00B24CF7">
            <w:pPr>
              <w:pStyle w:val="ISOChange"/>
              <w:spacing w:before="60" w:after="60" w:line="240" w:lineRule="auto"/>
            </w:pPr>
            <w:r>
              <w:t>By</w:t>
            </w:r>
          </w:p>
          <w:p w14:paraId="419144FE" w14:textId="79306AC0" w:rsidR="00B24CF7" w:rsidRDefault="00B24CF7" w:rsidP="00B24CF7">
            <w:pPr>
              <w:pStyle w:val="ISOChange"/>
              <w:spacing w:before="60" w:after="60" w:line="240" w:lineRule="auto"/>
            </w:pPr>
            <w:r w:rsidRPr="001A6DDC">
              <w:t xml:space="preserve">Display is based on </w:t>
            </w:r>
            <w:r>
              <w:t xml:space="preserve">Mercator </w:t>
            </w:r>
            <w:r w:rsidRPr="001A6DDC">
              <w:t>projection</w:t>
            </w:r>
          </w:p>
          <w:p w14:paraId="7D109BB6" w14:textId="77777777" w:rsidR="00B24CF7" w:rsidRDefault="00B24CF7" w:rsidP="00B24CF7">
            <w:pPr>
              <w:pStyle w:val="ISOChange"/>
              <w:spacing w:before="60" w:after="60" w:line="240" w:lineRule="auto"/>
            </w:pPr>
          </w:p>
          <w:p w14:paraId="0111DF58" w14:textId="29EEFCEC" w:rsidR="00B24CF7" w:rsidRPr="0002568D" w:rsidRDefault="00B24CF7" w:rsidP="00B24CF7">
            <w:pPr>
              <w:pStyle w:val="ISOChange"/>
              <w:spacing w:before="60" w:after="60" w:line="240" w:lineRule="auto"/>
              <w:rPr>
                <w:u w:val="single"/>
              </w:rPr>
            </w:pPr>
            <w:r w:rsidRPr="0002568D">
              <w:rPr>
                <w:u w:val="single"/>
              </w:rPr>
              <w:t xml:space="preserve">For </w:t>
            </w:r>
            <w:r>
              <w:rPr>
                <w:u w:val="single"/>
              </w:rPr>
              <w:t>4</w:t>
            </w:r>
            <w:r w:rsidRPr="001A6DDC">
              <w:rPr>
                <w:u w:val="single"/>
                <w:vertAlign w:val="superscript"/>
              </w:rPr>
              <w:t>th</w:t>
            </w:r>
            <w:r>
              <w:rPr>
                <w:u w:val="single"/>
              </w:rPr>
              <w:t xml:space="preserve"> </w:t>
            </w:r>
            <w:r w:rsidRPr="0002568D">
              <w:rPr>
                <w:u w:val="single"/>
              </w:rPr>
              <w:t>picture</w:t>
            </w:r>
          </w:p>
          <w:p w14:paraId="25B1E1E0" w14:textId="77777777" w:rsidR="00B24CF7" w:rsidRDefault="00B24CF7" w:rsidP="00B24CF7">
            <w:pPr>
              <w:pStyle w:val="ISOChange"/>
              <w:spacing w:before="60" w:after="60" w:line="240" w:lineRule="auto"/>
            </w:pPr>
            <w:r>
              <w:t>Replace</w:t>
            </w:r>
          </w:p>
          <w:p w14:paraId="34331CFA" w14:textId="77777777" w:rsidR="00B24CF7" w:rsidRDefault="00B24CF7" w:rsidP="00B24CF7">
            <w:pPr>
              <w:pStyle w:val="ISOChange"/>
              <w:spacing w:before="60" w:after="60" w:line="240" w:lineRule="auto"/>
            </w:pPr>
            <w:r w:rsidRPr="001A6DDC">
              <w:t>Display is based on polar projection</w:t>
            </w:r>
          </w:p>
          <w:p w14:paraId="27EB768E" w14:textId="77777777" w:rsidR="00B24CF7" w:rsidRDefault="00B24CF7" w:rsidP="00B24CF7">
            <w:pPr>
              <w:pStyle w:val="ISOChange"/>
              <w:spacing w:before="60" w:after="60" w:line="240" w:lineRule="auto"/>
            </w:pPr>
            <w:r>
              <w:t>By</w:t>
            </w:r>
          </w:p>
          <w:p w14:paraId="37BFA68A" w14:textId="5069A647" w:rsidR="00B24CF7" w:rsidRDefault="00B24CF7" w:rsidP="00B24CF7">
            <w:pPr>
              <w:pStyle w:val="ISOChange"/>
              <w:spacing w:before="60" w:after="60" w:line="240" w:lineRule="auto"/>
            </w:pPr>
            <w:r w:rsidRPr="001A6DDC">
              <w:t xml:space="preserve">Display is based on </w:t>
            </w:r>
            <w:r>
              <w:t xml:space="preserve">Mercator </w:t>
            </w:r>
            <w:r w:rsidRPr="001A6DDC">
              <w:t>projection</w:t>
            </w:r>
          </w:p>
        </w:tc>
        <w:tc>
          <w:tcPr>
            <w:tcW w:w="2010" w:type="dxa"/>
            <w:tcBorders>
              <w:top w:val="single" w:sz="6" w:space="0" w:color="auto"/>
              <w:bottom w:val="single" w:sz="6" w:space="0" w:color="auto"/>
            </w:tcBorders>
          </w:tcPr>
          <w:p w14:paraId="4E64BDD9" w14:textId="77777777" w:rsidR="00B24CF7" w:rsidRDefault="00B24CF7" w:rsidP="00B24CF7">
            <w:pPr>
              <w:pStyle w:val="ISOSecretObservations"/>
              <w:spacing w:before="60" w:after="60" w:line="240" w:lineRule="auto"/>
            </w:pPr>
          </w:p>
        </w:tc>
      </w:tr>
      <w:tr w:rsidR="00B24CF7" w14:paraId="62E6B8B7" w14:textId="77777777" w:rsidTr="00E71958">
        <w:trPr>
          <w:jc w:val="center"/>
        </w:trPr>
        <w:tc>
          <w:tcPr>
            <w:tcW w:w="559" w:type="dxa"/>
            <w:tcBorders>
              <w:top w:val="single" w:sz="6" w:space="0" w:color="auto"/>
              <w:bottom w:val="single" w:sz="6" w:space="0" w:color="auto"/>
            </w:tcBorders>
          </w:tcPr>
          <w:p w14:paraId="039B543A" w14:textId="5A6BC81A"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8FADB5B"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ABE2B4B" w14:textId="484936F9" w:rsidR="00B24CF7" w:rsidRPr="0002568D" w:rsidRDefault="00B24CF7" w:rsidP="00B24CF7">
            <w:pPr>
              <w:pStyle w:val="ISOClause"/>
              <w:spacing w:before="60" w:after="60" w:line="240" w:lineRule="auto"/>
            </w:pPr>
            <w:r w:rsidRPr="0002568D">
              <w:t>3.9.1</w:t>
            </w:r>
          </w:p>
        </w:tc>
        <w:tc>
          <w:tcPr>
            <w:tcW w:w="1134" w:type="dxa"/>
            <w:tcBorders>
              <w:top w:val="single" w:sz="6" w:space="0" w:color="auto"/>
              <w:bottom w:val="single" w:sz="6" w:space="0" w:color="auto"/>
            </w:tcBorders>
          </w:tcPr>
          <w:p w14:paraId="7C8FB22F" w14:textId="7626C4BB" w:rsidR="00B24CF7" w:rsidRPr="0002568D" w:rsidRDefault="00B24CF7" w:rsidP="00B24CF7">
            <w:pPr>
              <w:pStyle w:val="ISOParagraph"/>
              <w:spacing w:before="60" w:after="60" w:line="240" w:lineRule="auto"/>
            </w:pPr>
            <w:r w:rsidRPr="0002568D">
              <w:t>Test material</w:t>
            </w:r>
          </w:p>
        </w:tc>
        <w:tc>
          <w:tcPr>
            <w:tcW w:w="709" w:type="dxa"/>
            <w:tcBorders>
              <w:top w:val="single" w:sz="6" w:space="0" w:color="auto"/>
              <w:bottom w:val="single" w:sz="6" w:space="0" w:color="auto"/>
            </w:tcBorders>
          </w:tcPr>
          <w:p w14:paraId="2FB3C264" w14:textId="77777777" w:rsidR="00B24CF7" w:rsidRPr="0002568D" w:rsidRDefault="00B24CF7" w:rsidP="00B24CF7">
            <w:pPr>
              <w:pStyle w:val="ISOCommType"/>
              <w:spacing w:before="60" w:after="60" w:line="240" w:lineRule="auto"/>
            </w:pPr>
          </w:p>
        </w:tc>
        <w:tc>
          <w:tcPr>
            <w:tcW w:w="4536" w:type="dxa"/>
            <w:gridSpan w:val="2"/>
            <w:tcBorders>
              <w:top w:val="single" w:sz="6" w:space="0" w:color="auto"/>
              <w:bottom w:val="single" w:sz="6" w:space="0" w:color="auto"/>
            </w:tcBorders>
          </w:tcPr>
          <w:p w14:paraId="7D8389DE" w14:textId="77777777" w:rsidR="00B24CF7" w:rsidRPr="0002568D" w:rsidRDefault="00B24CF7" w:rsidP="00B24CF7">
            <w:pPr>
              <w:pStyle w:val="ISOComments"/>
              <w:spacing w:before="60" w:after="60" w:line="240" w:lineRule="auto"/>
              <w:rPr>
                <w:b/>
              </w:rPr>
            </w:pPr>
            <w:r w:rsidRPr="0002568D">
              <w:rPr>
                <w:b/>
              </w:rPr>
              <w:t>Included test material is not the final version agreed for this test</w:t>
            </w:r>
          </w:p>
          <w:p w14:paraId="1E353FFC" w14:textId="5B41EEBF" w:rsidR="00B24CF7" w:rsidRPr="0002568D" w:rsidRDefault="00B24CF7" w:rsidP="00B24CF7">
            <w:pPr>
              <w:pStyle w:val="ISOComments"/>
              <w:spacing w:before="60" w:after="60" w:line="240" w:lineRule="auto"/>
            </w:pPr>
            <w:r w:rsidRPr="0002568D">
              <w:t xml:space="preserve">The test charts seems to be the ones before the IHO Dec 2013 workshop in Monaco where it was agreed that there is a need for added simple box shaped area objects to check what exactly happen with high latitudes.  The correct ones were edited during the </w:t>
            </w:r>
            <w:proofErr w:type="spellStart"/>
            <w:r w:rsidRPr="0002568D">
              <w:t>workshp</w:t>
            </w:r>
            <w:proofErr w:type="spellEnd"/>
          </w:p>
        </w:tc>
        <w:tc>
          <w:tcPr>
            <w:tcW w:w="4961" w:type="dxa"/>
            <w:tcBorders>
              <w:top w:val="single" w:sz="6" w:space="0" w:color="auto"/>
              <w:bottom w:val="single" w:sz="6" w:space="0" w:color="auto"/>
            </w:tcBorders>
          </w:tcPr>
          <w:p w14:paraId="7BE46F39" w14:textId="2AEB0A37" w:rsidR="00B24CF7" w:rsidRDefault="00B24CF7" w:rsidP="00B24CF7">
            <w:pPr>
              <w:pStyle w:val="ISOChange"/>
              <w:spacing w:before="60" w:after="60" w:line="240" w:lineRule="auto"/>
              <w:rPr>
                <w:szCs w:val="18"/>
              </w:rPr>
            </w:pPr>
            <w:r>
              <w:rPr>
                <w:szCs w:val="18"/>
              </w:rPr>
              <w:t>Fix the test data set</w:t>
            </w:r>
          </w:p>
        </w:tc>
        <w:tc>
          <w:tcPr>
            <w:tcW w:w="2010" w:type="dxa"/>
            <w:tcBorders>
              <w:top w:val="single" w:sz="6" w:space="0" w:color="auto"/>
              <w:bottom w:val="single" w:sz="6" w:space="0" w:color="auto"/>
            </w:tcBorders>
          </w:tcPr>
          <w:p w14:paraId="058BE542" w14:textId="77777777" w:rsidR="00B24CF7" w:rsidRDefault="00B24CF7" w:rsidP="00B24CF7">
            <w:pPr>
              <w:pStyle w:val="ISOSecretObservations"/>
              <w:spacing w:before="60" w:after="60" w:line="240" w:lineRule="auto"/>
            </w:pPr>
          </w:p>
        </w:tc>
      </w:tr>
      <w:tr w:rsidR="00B24CF7" w14:paraId="72BDD619" w14:textId="77777777" w:rsidTr="00415937">
        <w:trPr>
          <w:jc w:val="center"/>
        </w:trPr>
        <w:tc>
          <w:tcPr>
            <w:tcW w:w="559" w:type="dxa"/>
            <w:tcBorders>
              <w:top w:val="single" w:sz="6" w:space="0" w:color="auto"/>
              <w:bottom w:val="single" w:sz="6" w:space="0" w:color="auto"/>
            </w:tcBorders>
          </w:tcPr>
          <w:p w14:paraId="6C78DFB5" w14:textId="3A4D0B0D"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42B0A14"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322EA49E" w14:textId="4BAD164B" w:rsidR="00B24CF7" w:rsidRDefault="00B24CF7" w:rsidP="00B24CF7">
            <w:pPr>
              <w:pStyle w:val="ISOClause"/>
              <w:spacing w:before="60" w:after="60" w:line="240" w:lineRule="auto"/>
            </w:pPr>
            <w:r>
              <w:t>4.4</w:t>
            </w:r>
          </w:p>
        </w:tc>
        <w:tc>
          <w:tcPr>
            <w:tcW w:w="1134" w:type="dxa"/>
            <w:tcBorders>
              <w:top w:val="single" w:sz="6" w:space="0" w:color="auto"/>
              <w:bottom w:val="single" w:sz="6" w:space="0" w:color="auto"/>
            </w:tcBorders>
          </w:tcPr>
          <w:p w14:paraId="426E04E9" w14:textId="4A3D21F9"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11BF2B60" w14:textId="264D286C"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6D944A0" w14:textId="44A5E9C5" w:rsidR="00B24CF7" w:rsidRPr="00BF43D9" w:rsidRDefault="00B24CF7" w:rsidP="00B24CF7">
            <w:pPr>
              <w:pStyle w:val="ISOComments"/>
              <w:spacing w:before="60" w:after="60" w:line="240" w:lineRule="auto"/>
              <w:rPr>
                <w:b/>
              </w:rPr>
            </w:pPr>
            <w:r w:rsidRPr="00BF43D9">
              <w:rPr>
                <w:b/>
              </w:rPr>
              <w:t>Incomplete setup instructions</w:t>
            </w:r>
          </w:p>
          <w:p w14:paraId="6DEFB559" w14:textId="56991B1E" w:rsidR="00B24CF7" w:rsidRPr="006534AA" w:rsidRDefault="00B24CF7" w:rsidP="00B24CF7">
            <w:pPr>
              <w:pStyle w:val="ISOComments"/>
              <w:spacing w:before="60" w:after="60" w:line="240" w:lineRule="auto"/>
            </w:pPr>
            <w:r>
              <w:t xml:space="preserve">Setup is "As for test 4.3".  But test 4.3 select display mode as BASE, after which it is impossible to cursor pick objects like </w:t>
            </w:r>
            <w:r w:rsidRPr="00476E32">
              <w:t>buoy, light</w:t>
            </w:r>
            <w:r>
              <w:t>, etc.  This test requires display mode OTHER</w:t>
            </w:r>
          </w:p>
        </w:tc>
        <w:tc>
          <w:tcPr>
            <w:tcW w:w="4961" w:type="dxa"/>
            <w:tcBorders>
              <w:top w:val="single" w:sz="6" w:space="0" w:color="auto"/>
              <w:bottom w:val="single" w:sz="6" w:space="0" w:color="auto"/>
            </w:tcBorders>
          </w:tcPr>
          <w:p w14:paraId="562DBCCB" w14:textId="01504302" w:rsidR="00B24CF7" w:rsidRDefault="00B24CF7" w:rsidP="00B24CF7">
            <w:pPr>
              <w:pStyle w:val="ISOChange"/>
              <w:spacing w:before="60" w:after="60" w:line="240" w:lineRule="auto"/>
            </w:pPr>
            <w:r>
              <w:t>Replace</w:t>
            </w:r>
          </w:p>
          <w:p w14:paraId="16F942BD" w14:textId="77777777" w:rsidR="00B24CF7" w:rsidRDefault="00B24CF7" w:rsidP="00B24CF7">
            <w:pPr>
              <w:pStyle w:val="ISOChange"/>
              <w:spacing w:before="60" w:after="60" w:line="240" w:lineRule="auto"/>
            </w:pPr>
            <w:r>
              <w:t>As for test 4.3</w:t>
            </w:r>
          </w:p>
          <w:p w14:paraId="7F274D88" w14:textId="77777777" w:rsidR="00B24CF7" w:rsidRDefault="00B24CF7" w:rsidP="00B24CF7">
            <w:pPr>
              <w:pStyle w:val="ISOChange"/>
              <w:spacing w:before="60" w:after="60" w:line="240" w:lineRule="auto"/>
            </w:pPr>
            <w:r>
              <w:t>By</w:t>
            </w:r>
          </w:p>
          <w:p w14:paraId="396A186C" w14:textId="77777777" w:rsidR="00B24CF7" w:rsidRDefault="00B24CF7" w:rsidP="00B24CF7">
            <w:pPr>
              <w:pStyle w:val="ISOChange"/>
              <w:spacing w:before="60" w:after="60" w:line="240" w:lineRule="auto"/>
            </w:pPr>
            <w:r>
              <w:t>Load the cells from 2.1.1 Power Up\ENC_ROOT</w:t>
            </w:r>
          </w:p>
          <w:p w14:paraId="200D0F5F" w14:textId="2AE9C12D" w:rsidR="00B24CF7" w:rsidRDefault="00B24CF7" w:rsidP="00B24CF7">
            <w:pPr>
              <w:pStyle w:val="ISOChange"/>
              <w:spacing w:before="60" w:after="60" w:line="240" w:lineRule="auto"/>
            </w:pPr>
            <w:r w:rsidRPr="00476E32">
              <w:t>Select Viewing group layer Other</w:t>
            </w:r>
          </w:p>
        </w:tc>
        <w:tc>
          <w:tcPr>
            <w:tcW w:w="2010" w:type="dxa"/>
            <w:tcBorders>
              <w:top w:val="single" w:sz="6" w:space="0" w:color="auto"/>
              <w:bottom w:val="single" w:sz="6" w:space="0" w:color="auto"/>
            </w:tcBorders>
          </w:tcPr>
          <w:p w14:paraId="301362B0" w14:textId="77777777" w:rsidR="00B24CF7" w:rsidRDefault="00B24CF7" w:rsidP="00B24CF7">
            <w:pPr>
              <w:pStyle w:val="ISOSecretObservations"/>
              <w:spacing w:before="60" w:after="60" w:line="240" w:lineRule="auto"/>
            </w:pPr>
          </w:p>
        </w:tc>
      </w:tr>
      <w:tr w:rsidR="00B24CF7" w14:paraId="21C9FDB4" w14:textId="77777777" w:rsidTr="00415937">
        <w:trPr>
          <w:jc w:val="center"/>
        </w:trPr>
        <w:tc>
          <w:tcPr>
            <w:tcW w:w="559" w:type="dxa"/>
            <w:tcBorders>
              <w:top w:val="single" w:sz="6" w:space="0" w:color="auto"/>
              <w:bottom w:val="single" w:sz="6" w:space="0" w:color="auto"/>
            </w:tcBorders>
          </w:tcPr>
          <w:p w14:paraId="3F25E71A"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C1FACF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563BFF89" w14:textId="017BB1FD" w:rsidR="00B24CF7" w:rsidRDefault="00B24CF7" w:rsidP="00B24CF7">
            <w:pPr>
              <w:pStyle w:val="ISOClause"/>
              <w:spacing w:before="60" w:after="60" w:line="240" w:lineRule="auto"/>
            </w:pPr>
            <w:r>
              <w:t>4.4 a)</w:t>
            </w:r>
          </w:p>
        </w:tc>
        <w:tc>
          <w:tcPr>
            <w:tcW w:w="1134" w:type="dxa"/>
            <w:tcBorders>
              <w:top w:val="single" w:sz="6" w:space="0" w:color="auto"/>
              <w:bottom w:val="single" w:sz="6" w:space="0" w:color="auto"/>
            </w:tcBorders>
          </w:tcPr>
          <w:p w14:paraId="56C70941" w14:textId="48C1FD53" w:rsidR="00B24CF7" w:rsidRDefault="00B24CF7" w:rsidP="00B24CF7">
            <w:pPr>
              <w:pStyle w:val="ISOParagraph"/>
              <w:spacing w:before="60" w:after="60" w:line="240" w:lineRule="auto"/>
            </w:pPr>
            <w:r>
              <w:t>Result</w:t>
            </w:r>
          </w:p>
        </w:tc>
        <w:tc>
          <w:tcPr>
            <w:tcW w:w="709" w:type="dxa"/>
            <w:tcBorders>
              <w:top w:val="single" w:sz="6" w:space="0" w:color="auto"/>
              <w:bottom w:val="single" w:sz="6" w:space="0" w:color="auto"/>
            </w:tcBorders>
          </w:tcPr>
          <w:p w14:paraId="2CBADE54" w14:textId="77777777" w:rsidR="00B24CF7" w:rsidRDefault="00B24CF7" w:rsidP="00B24CF7">
            <w:pPr>
              <w:pStyle w:val="ISOCommType"/>
              <w:spacing w:before="60" w:after="60" w:line="240" w:lineRule="auto"/>
            </w:pPr>
          </w:p>
        </w:tc>
        <w:tc>
          <w:tcPr>
            <w:tcW w:w="4536" w:type="dxa"/>
            <w:gridSpan w:val="2"/>
            <w:tcBorders>
              <w:top w:val="single" w:sz="6" w:space="0" w:color="auto"/>
              <w:bottom w:val="single" w:sz="6" w:space="0" w:color="auto"/>
            </w:tcBorders>
          </w:tcPr>
          <w:p w14:paraId="55204233" w14:textId="5000FCFC" w:rsidR="00B24CF7" w:rsidRPr="004737F5" w:rsidRDefault="00B24CF7" w:rsidP="00B24CF7">
            <w:pPr>
              <w:pStyle w:val="ISOComments"/>
              <w:spacing w:before="60" w:after="60" w:line="240" w:lineRule="auto"/>
              <w:rPr>
                <w:b/>
              </w:rPr>
            </w:pPr>
            <w:r w:rsidRPr="004737F5">
              <w:rPr>
                <w:b/>
              </w:rPr>
              <w:t>Confusing result - cannot test with provided test cell</w:t>
            </w:r>
          </w:p>
          <w:p w14:paraId="17EFFC95" w14:textId="49D32F5B" w:rsidR="00B24CF7" w:rsidRPr="004737F5" w:rsidRDefault="00B24CF7" w:rsidP="00B24CF7">
            <w:pPr>
              <w:pStyle w:val="ISOComments"/>
              <w:spacing w:before="60" w:after="60" w:line="240" w:lineRule="auto"/>
            </w:pPr>
            <w:r w:rsidRPr="004737F5">
              <w:t>Description of the result e) is confusing as the test chart contain no examples of category "C" feature attributes</w:t>
            </w:r>
          </w:p>
        </w:tc>
        <w:tc>
          <w:tcPr>
            <w:tcW w:w="4961" w:type="dxa"/>
            <w:tcBorders>
              <w:top w:val="single" w:sz="6" w:space="0" w:color="auto"/>
              <w:bottom w:val="single" w:sz="6" w:space="0" w:color="auto"/>
            </w:tcBorders>
          </w:tcPr>
          <w:p w14:paraId="6CB99F37" w14:textId="06AD54B6" w:rsidR="00B24CF7" w:rsidRDefault="00B24CF7" w:rsidP="00B24CF7">
            <w:pPr>
              <w:pStyle w:val="ISOChange"/>
              <w:spacing w:before="60" w:after="60" w:line="240" w:lineRule="auto"/>
            </w:pPr>
            <w:r>
              <w:t>Remove item e) from the results</w:t>
            </w:r>
          </w:p>
        </w:tc>
        <w:tc>
          <w:tcPr>
            <w:tcW w:w="2010" w:type="dxa"/>
            <w:tcBorders>
              <w:top w:val="single" w:sz="6" w:space="0" w:color="auto"/>
              <w:bottom w:val="single" w:sz="6" w:space="0" w:color="auto"/>
            </w:tcBorders>
          </w:tcPr>
          <w:p w14:paraId="281DFEF0" w14:textId="77777777" w:rsidR="00B24CF7" w:rsidRDefault="00B24CF7" w:rsidP="00B24CF7">
            <w:pPr>
              <w:pStyle w:val="ISOSecretObservations"/>
              <w:spacing w:before="60" w:after="60" w:line="240" w:lineRule="auto"/>
            </w:pPr>
          </w:p>
        </w:tc>
      </w:tr>
      <w:tr w:rsidR="00B24CF7" w14:paraId="0672F861" w14:textId="77777777" w:rsidTr="00415937">
        <w:trPr>
          <w:jc w:val="center"/>
        </w:trPr>
        <w:tc>
          <w:tcPr>
            <w:tcW w:w="559" w:type="dxa"/>
            <w:tcBorders>
              <w:top w:val="single" w:sz="6" w:space="0" w:color="auto"/>
              <w:bottom w:val="single" w:sz="6" w:space="0" w:color="auto"/>
            </w:tcBorders>
          </w:tcPr>
          <w:p w14:paraId="062A4B75"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F9D6EEB"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75B4F5AD" w14:textId="03AF5ED5" w:rsidR="00B24CF7" w:rsidRDefault="00B24CF7" w:rsidP="00B24CF7">
            <w:pPr>
              <w:pStyle w:val="ISOClause"/>
              <w:spacing w:before="60" w:after="60" w:line="240" w:lineRule="auto"/>
            </w:pPr>
            <w:r>
              <w:t>4.4 f)</w:t>
            </w:r>
          </w:p>
        </w:tc>
        <w:tc>
          <w:tcPr>
            <w:tcW w:w="1134" w:type="dxa"/>
            <w:tcBorders>
              <w:top w:val="single" w:sz="6" w:space="0" w:color="auto"/>
              <w:bottom w:val="single" w:sz="6" w:space="0" w:color="auto"/>
            </w:tcBorders>
          </w:tcPr>
          <w:p w14:paraId="3A41D28D" w14:textId="79D5D0B1" w:rsidR="00B24CF7" w:rsidRDefault="00B24CF7" w:rsidP="00B24CF7">
            <w:pPr>
              <w:pStyle w:val="ISOParagraph"/>
              <w:spacing w:before="60" w:after="60" w:line="240" w:lineRule="auto"/>
            </w:pPr>
            <w:r>
              <w:t>Result</w:t>
            </w:r>
          </w:p>
        </w:tc>
        <w:tc>
          <w:tcPr>
            <w:tcW w:w="709" w:type="dxa"/>
            <w:tcBorders>
              <w:top w:val="single" w:sz="6" w:space="0" w:color="auto"/>
              <w:bottom w:val="single" w:sz="6" w:space="0" w:color="auto"/>
            </w:tcBorders>
          </w:tcPr>
          <w:p w14:paraId="0A3749DC" w14:textId="1AB402CD"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06DC268D" w14:textId="77777777" w:rsidR="00B24CF7" w:rsidRDefault="00B24CF7" w:rsidP="00B24CF7">
            <w:pPr>
              <w:pStyle w:val="ISOComments"/>
              <w:spacing w:before="60" w:after="60" w:line="240" w:lineRule="auto"/>
              <w:rPr>
                <w:b/>
              </w:rPr>
            </w:pPr>
            <w:r>
              <w:rPr>
                <w:b/>
              </w:rPr>
              <w:t>Incomplete instructions in result</w:t>
            </w:r>
          </w:p>
          <w:p w14:paraId="06194036" w14:textId="5AA4ACB2" w:rsidR="00B24CF7" w:rsidRPr="007E193D" w:rsidRDefault="00B24CF7" w:rsidP="00B24CF7">
            <w:pPr>
              <w:pStyle w:val="ISOComments"/>
              <w:spacing w:before="60" w:after="60" w:line="240" w:lineRule="auto"/>
            </w:pPr>
            <w:r w:rsidRPr="007E193D">
              <w:t>Current instruction for step 2a leaves too much open</w:t>
            </w:r>
            <w:r>
              <w:t>.  We recommend to use the example given in S-57 Ed 3.1.  See also comment for test material of the 4.4. f)</w:t>
            </w:r>
          </w:p>
        </w:tc>
        <w:tc>
          <w:tcPr>
            <w:tcW w:w="4961" w:type="dxa"/>
            <w:tcBorders>
              <w:top w:val="single" w:sz="6" w:space="0" w:color="auto"/>
              <w:bottom w:val="single" w:sz="6" w:space="0" w:color="auto"/>
            </w:tcBorders>
          </w:tcPr>
          <w:p w14:paraId="6732DDC3" w14:textId="77777777" w:rsidR="00B24CF7" w:rsidRDefault="00B24CF7" w:rsidP="00B24CF7">
            <w:pPr>
              <w:pStyle w:val="ISOChange"/>
              <w:spacing w:before="60" w:after="60" w:line="240" w:lineRule="auto"/>
            </w:pPr>
            <w:r>
              <w:t>Replace</w:t>
            </w:r>
          </w:p>
          <w:p w14:paraId="32B156B0" w14:textId="10C517D4" w:rsidR="00B24CF7" w:rsidRDefault="00B24CF7" w:rsidP="00B24CF7">
            <w:pPr>
              <w:pStyle w:val="ISOChange"/>
              <w:spacing w:before="60" w:after="60"/>
            </w:pPr>
            <w:r>
              <w:t>2a. The data must be displayed in a way that it can be easily read and is logically presented, for example by displaying the data as it might appear on a paper chart;</w:t>
            </w:r>
          </w:p>
          <w:p w14:paraId="58577AC6" w14:textId="77777777" w:rsidR="00B24CF7" w:rsidRDefault="00B24CF7" w:rsidP="00B24CF7">
            <w:pPr>
              <w:pStyle w:val="ISOChange"/>
              <w:spacing w:before="60" w:after="60" w:line="240" w:lineRule="auto"/>
            </w:pPr>
            <w:r>
              <w:t>By</w:t>
            </w:r>
          </w:p>
          <w:p w14:paraId="093BEAD8" w14:textId="69DCD9ED" w:rsidR="00B24CF7" w:rsidRDefault="00B24CF7" w:rsidP="00B24CF7">
            <w:pPr>
              <w:pStyle w:val="ISOChange"/>
              <w:spacing w:before="60" w:after="60"/>
            </w:pPr>
            <w:r>
              <w:t>2a. The data must be displayed in a way that it can be easily read and is logically presented, in a format as follows:</w:t>
            </w:r>
          </w:p>
          <w:p w14:paraId="11C10F71" w14:textId="78683369" w:rsidR="00B24CF7" w:rsidRDefault="00B24CF7" w:rsidP="00B24CF7">
            <w:pPr>
              <w:pStyle w:val="ISOChange"/>
              <w:spacing w:before="60" w:after="60" w:line="240" w:lineRule="auto"/>
            </w:pPr>
            <w:r>
              <w:object w:dxaOrig="8884" w:dyaOrig="4537" w14:anchorId="129E2957">
                <v:shape id="_x0000_i1046" type="#_x0000_t75" style="width:165.75pt;height:84.55pt" o:ole="">
                  <v:imagedata r:id="rId95" o:title=""/>
                </v:shape>
                <o:OLEObject Type="Embed" ProgID="PBrush" ShapeID="_x0000_i1046" DrawAspect="Content" ObjectID="_1514808199" r:id="rId96"/>
              </w:object>
            </w:r>
          </w:p>
        </w:tc>
        <w:tc>
          <w:tcPr>
            <w:tcW w:w="2010" w:type="dxa"/>
            <w:tcBorders>
              <w:top w:val="single" w:sz="6" w:space="0" w:color="auto"/>
              <w:bottom w:val="single" w:sz="6" w:space="0" w:color="auto"/>
            </w:tcBorders>
          </w:tcPr>
          <w:p w14:paraId="367A21E4" w14:textId="03EEFFE7" w:rsidR="00B24CF7" w:rsidRDefault="00B24CF7" w:rsidP="00B24CF7">
            <w:pPr>
              <w:pStyle w:val="ISOSecretObservations"/>
              <w:spacing w:before="60" w:after="60" w:line="240" w:lineRule="auto"/>
            </w:pPr>
          </w:p>
        </w:tc>
      </w:tr>
      <w:tr w:rsidR="00B24CF7" w14:paraId="596EF4ED" w14:textId="77777777" w:rsidTr="00415937">
        <w:trPr>
          <w:jc w:val="center"/>
        </w:trPr>
        <w:tc>
          <w:tcPr>
            <w:tcW w:w="559" w:type="dxa"/>
            <w:tcBorders>
              <w:top w:val="single" w:sz="6" w:space="0" w:color="auto"/>
              <w:bottom w:val="single" w:sz="6" w:space="0" w:color="auto"/>
            </w:tcBorders>
          </w:tcPr>
          <w:p w14:paraId="5BA27E86" w14:textId="2F0DD9CB"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3DCB113"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481E9F0" w14:textId="10B7193E" w:rsidR="00B24CF7" w:rsidRDefault="00B24CF7" w:rsidP="00B24CF7">
            <w:pPr>
              <w:pStyle w:val="ISOClause"/>
              <w:spacing w:before="60" w:after="60" w:line="240" w:lineRule="auto"/>
            </w:pPr>
            <w:r>
              <w:t>4.4. f)</w:t>
            </w:r>
          </w:p>
        </w:tc>
        <w:tc>
          <w:tcPr>
            <w:tcW w:w="1134" w:type="dxa"/>
            <w:tcBorders>
              <w:top w:val="single" w:sz="6" w:space="0" w:color="auto"/>
              <w:bottom w:val="single" w:sz="6" w:space="0" w:color="auto"/>
            </w:tcBorders>
          </w:tcPr>
          <w:p w14:paraId="46F87354" w14:textId="5B501DA3" w:rsidR="00B24CF7" w:rsidRDefault="00B24CF7" w:rsidP="00B24CF7">
            <w:pPr>
              <w:pStyle w:val="ISOParagraph"/>
              <w:spacing w:before="60" w:after="60" w:line="240" w:lineRule="auto"/>
            </w:pPr>
            <w:r>
              <w:t>Test material</w:t>
            </w:r>
          </w:p>
        </w:tc>
        <w:tc>
          <w:tcPr>
            <w:tcW w:w="709" w:type="dxa"/>
            <w:tcBorders>
              <w:top w:val="single" w:sz="6" w:space="0" w:color="auto"/>
              <w:bottom w:val="single" w:sz="6" w:space="0" w:color="auto"/>
            </w:tcBorders>
          </w:tcPr>
          <w:p w14:paraId="446D40DF" w14:textId="2B8DE64F"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47306876" w14:textId="77777777" w:rsidR="00B24CF7" w:rsidRDefault="00B24CF7" w:rsidP="00B24CF7">
            <w:pPr>
              <w:pStyle w:val="ISOComments"/>
              <w:spacing w:before="60" w:after="60" w:line="240" w:lineRule="auto"/>
              <w:rPr>
                <w:b/>
              </w:rPr>
            </w:pPr>
            <w:r>
              <w:rPr>
                <w:b/>
              </w:rPr>
              <w:t>T_VAHC attribute for TH_PRH is an empty string</w:t>
            </w:r>
          </w:p>
          <w:p w14:paraId="6F088851" w14:textId="77777777" w:rsidR="00B24CF7" w:rsidRDefault="00B24CF7" w:rsidP="00B24CF7">
            <w:pPr>
              <w:pStyle w:val="ISOComments"/>
              <w:spacing w:before="60" w:after="60" w:line="240" w:lineRule="auto"/>
            </w:pPr>
            <w:r>
              <w:t>This empty string prevent any meaningful testing.  We recommend to fill the T_VAHC with the example given in S-57 Ed 3.1</w:t>
            </w:r>
          </w:p>
          <w:p w14:paraId="35627A05" w14:textId="77777777" w:rsidR="00B24CF7" w:rsidRDefault="00B24CF7" w:rsidP="00B24CF7">
            <w:pPr>
              <w:pStyle w:val="ISOComments"/>
              <w:spacing w:before="60" w:after="60" w:line="240" w:lineRule="auto"/>
            </w:pPr>
          </w:p>
          <w:p w14:paraId="1DEFEF8E" w14:textId="77777777" w:rsidR="00B24CF7" w:rsidRDefault="00B24CF7" w:rsidP="00B24CF7">
            <w:pPr>
              <w:pStyle w:val="ISOComments"/>
              <w:spacing w:before="60" w:after="60" w:line="240" w:lineRule="auto"/>
            </w:pPr>
          </w:p>
          <w:p w14:paraId="18C5D6FB" w14:textId="77777777" w:rsidR="00B24CF7" w:rsidRDefault="00B24CF7" w:rsidP="00B24CF7">
            <w:pPr>
              <w:pStyle w:val="ISOComments"/>
              <w:spacing w:before="60" w:after="60" w:line="240" w:lineRule="auto"/>
            </w:pPr>
          </w:p>
          <w:p w14:paraId="78D51E17" w14:textId="77777777" w:rsidR="00B24CF7" w:rsidRDefault="00B24CF7" w:rsidP="00B24CF7">
            <w:pPr>
              <w:pStyle w:val="ISOComments"/>
              <w:spacing w:before="60" w:after="60" w:line="240" w:lineRule="auto"/>
            </w:pPr>
          </w:p>
          <w:p w14:paraId="22F0606D" w14:textId="77777777" w:rsidR="00B24CF7" w:rsidRDefault="00B24CF7" w:rsidP="00B24CF7">
            <w:pPr>
              <w:pStyle w:val="ISOComments"/>
              <w:spacing w:before="60" w:after="60" w:line="240" w:lineRule="auto"/>
            </w:pPr>
          </w:p>
          <w:p w14:paraId="7AB00A0A" w14:textId="77777777" w:rsidR="00B24CF7" w:rsidRDefault="00B24CF7" w:rsidP="00B24CF7">
            <w:pPr>
              <w:pStyle w:val="ISOComments"/>
              <w:spacing w:before="60" w:after="60" w:line="240" w:lineRule="auto"/>
            </w:pPr>
          </w:p>
          <w:p w14:paraId="4E7E16AC" w14:textId="77777777" w:rsidR="00B24CF7" w:rsidRDefault="00B24CF7" w:rsidP="00B24CF7">
            <w:pPr>
              <w:pStyle w:val="ISOComments"/>
              <w:spacing w:before="60" w:after="60" w:line="240" w:lineRule="auto"/>
            </w:pPr>
          </w:p>
          <w:p w14:paraId="563893D5" w14:textId="77777777" w:rsidR="00B24CF7" w:rsidRDefault="00B24CF7" w:rsidP="00B24CF7">
            <w:pPr>
              <w:pStyle w:val="ISOComments"/>
              <w:spacing w:before="60" w:after="60" w:line="240" w:lineRule="auto"/>
            </w:pPr>
          </w:p>
          <w:p w14:paraId="538C39EE" w14:textId="77777777" w:rsidR="00B24CF7" w:rsidRDefault="00B24CF7" w:rsidP="00B24CF7">
            <w:pPr>
              <w:pStyle w:val="ISOComments"/>
              <w:spacing w:before="60" w:after="60" w:line="240" w:lineRule="auto"/>
            </w:pPr>
          </w:p>
          <w:p w14:paraId="2E5E7F4F" w14:textId="5C6AA3C1" w:rsidR="00B24CF7" w:rsidRPr="007E193D"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02190D11" w14:textId="58A14884" w:rsidR="00B24CF7" w:rsidRDefault="00B24CF7" w:rsidP="00B24CF7">
            <w:pPr>
              <w:pStyle w:val="ISOChange"/>
              <w:spacing w:before="60" w:after="60" w:line="240" w:lineRule="auto"/>
            </w:pPr>
            <w:r>
              <w:t>Fill T_VAHC of TH_PRH by</w:t>
            </w:r>
          </w:p>
          <w:p w14:paraId="7A46BA6F" w14:textId="2B79E173" w:rsidR="00B24CF7" w:rsidRDefault="00B24CF7" w:rsidP="00B24CF7">
            <w:pPr>
              <w:pStyle w:val="ISOChange"/>
              <w:spacing w:before="60" w:after="60" w:line="240" w:lineRule="auto"/>
            </w:pPr>
            <w:r w:rsidRPr="007E193D">
              <w:t>2,4,amplitude,phase,M2,S2,K1,O1,0.962,165,0.361,243,1.223,097,0.875,143</w:t>
            </w:r>
          </w:p>
        </w:tc>
        <w:tc>
          <w:tcPr>
            <w:tcW w:w="2010" w:type="dxa"/>
            <w:tcBorders>
              <w:top w:val="single" w:sz="6" w:space="0" w:color="auto"/>
              <w:bottom w:val="single" w:sz="6" w:space="0" w:color="auto"/>
            </w:tcBorders>
          </w:tcPr>
          <w:p w14:paraId="066B3222" w14:textId="77777777" w:rsidR="00B24CF7" w:rsidRDefault="00B24CF7" w:rsidP="00B24CF7">
            <w:pPr>
              <w:pStyle w:val="ISOSecretObservations"/>
              <w:spacing w:before="60" w:after="60" w:line="240" w:lineRule="auto"/>
            </w:pPr>
          </w:p>
        </w:tc>
      </w:tr>
      <w:tr w:rsidR="00B24CF7" w14:paraId="1F084CA8" w14:textId="77777777" w:rsidTr="00415937">
        <w:trPr>
          <w:jc w:val="center"/>
        </w:trPr>
        <w:tc>
          <w:tcPr>
            <w:tcW w:w="559" w:type="dxa"/>
            <w:tcBorders>
              <w:top w:val="single" w:sz="6" w:space="0" w:color="auto"/>
              <w:bottom w:val="single" w:sz="6" w:space="0" w:color="auto"/>
            </w:tcBorders>
          </w:tcPr>
          <w:p w14:paraId="28C7C28E"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27F992E"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4243A26" w14:textId="0A96BE91" w:rsidR="00B24CF7" w:rsidRDefault="00B24CF7" w:rsidP="00B24CF7">
            <w:pPr>
              <w:pStyle w:val="ISOClause"/>
              <w:spacing w:before="60" w:after="60" w:line="240" w:lineRule="auto"/>
            </w:pPr>
            <w:r>
              <w:t>4.5 a)</w:t>
            </w:r>
          </w:p>
        </w:tc>
        <w:tc>
          <w:tcPr>
            <w:tcW w:w="1134" w:type="dxa"/>
            <w:tcBorders>
              <w:top w:val="single" w:sz="6" w:space="0" w:color="auto"/>
              <w:bottom w:val="single" w:sz="6" w:space="0" w:color="auto"/>
            </w:tcBorders>
          </w:tcPr>
          <w:p w14:paraId="3CD7A5BD" w14:textId="724FCDE5"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37FE06A6" w14:textId="55749BA0"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2C3DE019" w14:textId="682B2DCC" w:rsidR="00B24CF7" w:rsidRDefault="00B24CF7" w:rsidP="00B24CF7">
            <w:pPr>
              <w:pStyle w:val="ISOComments"/>
              <w:spacing w:before="60" w:after="60" w:line="240" w:lineRule="auto"/>
              <w:rPr>
                <w:b/>
              </w:rPr>
            </w:pPr>
            <w:r>
              <w:rPr>
                <w:b/>
              </w:rPr>
              <w:t>Incomplete test</w:t>
            </w:r>
            <w:r w:rsidRPr="00BF43D9">
              <w:rPr>
                <w:b/>
              </w:rPr>
              <w:t xml:space="preserve"> instructions</w:t>
            </w:r>
            <w:r>
              <w:rPr>
                <w:b/>
              </w:rPr>
              <w:t xml:space="preserve"> in results</w:t>
            </w:r>
          </w:p>
          <w:p w14:paraId="6523D14C" w14:textId="77777777" w:rsidR="00B24CF7" w:rsidRDefault="00B24CF7" w:rsidP="00B24CF7">
            <w:pPr>
              <w:pStyle w:val="ISOComments"/>
              <w:spacing w:before="60" w:after="60" w:line="240" w:lineRule="auto"/>
            </w:pPr>
            <w:r>
              <w:t>5</w:t>
            </w:r>
            <w:r w:rsidRPr="00312F89">
              <w:rPr>
                <w:vertAlign w:val="superscript"/>
              </w:rPr>
              <w:t>th</w:t>
            </w:r>
            <w:r>
              <w:t xml:space="preserve"> and 6</w:t>
            </w:r>
            <w:r w:rsidRPr="00312F89">
              <w:rPr>
                <w:vertAlign w:val="superscript"/>
              </w:rPr>
              <w:t>th</w:t>
            </w:r>
            <w:r>
              <w:t xml:space="preserve"> plot has Highlight info and Shallow water dangers as selected</w:t>
            </w:r>
          </w:p>
          <w:p w14:paraId="2A214C51" w14:textId="77777777" w:rsidR="00B24CF7" w:rsidRDefault="00B24CF7" w:rsidP="00B24CF7">
            <w:pPr>
              <w:pStyle w:val="ISOComments"/>
              <w:spacing w:before="60" w:after="60" w:line="240" w:lineRule="auto"/>
            </w:pPr>
          </w:p>
          <w:p w14:paraId="5A7994FE" w14:textId="77777777" w:rsidR="00B24CF7" w:rsidRDefault="00B24CF7" w:rsidP="00B24CF7">
            <w:pPr>
              <w:pStyle w:val="ISOComments"/>
              <w:spacing w:before="60" w:after="60" w:line="240" w:lineRule="auto"/>
            </w:pPr>
          </w:p>
          <w:p w14:paraId="0555BEC0" w14:textId="77777777" w:rsidR="00B24CF7" w:rsidRDefault="00B24CF7" w:rsidP="00B24CF7">
            <w:pPr>
              <w:pStyle w:val="ISOComments"/>
              <w:spacing w:before="60" w:after="60" w:line="240" w:lineRule="auto"/>
            </w:pPr>
          </w:p>
          <w:p w14:paraId="4583837F" w14:textId="77777777" w:rsidR="00B24CF7" w:rsidRDefault="00B24CF7" w:rsidP="00B24CF7">
            <w:pPr>
              <w:pStyle w:val="ISOComments"/>
              <w:spacing w:before="60" w:after="60" w:line="240" w:lineRule="auto"/>
            </w:pPr>
          </w:p>
          <w:p w14:paraId="61587E5E" w14:textId="77777777" w:rsidR="00B24CF7" w:rsidRDefault="00B24CF7" w:rsidP="00B24CF7">
            <w:pPr>
              <w:pStyle w:val="ISOComments"/>
              <w:spacing w:before="60" w:after="60" w:line="240" w:lineRule="auto"/>
            </w:pPr>
          </w:p>
          <w:p w14:paraId="1AF4D72F" w14:textId="77777777" w:rsidR="00B24CF7" w:rsidRDefault="00B24CF7" w:rsidP="00B24CF7">
            <w:pPr>
              <w:pStyle w:val="ISOComments"/>
              <w:spacing w:before="60" w:after="60" w:line="240" w:lineRule="auto"/>
            </w:pPr>
          </w:p>
          <w:p w14:paraId="3DEFE34B" w14:textId="77777777" w:rsidR="00B24CF7" w:rsidRDefault="00B24CF7" w:rsidP="00B24CF7">
            <w:pPr>
              <w:pStyle w:val="ISOComments"/>
              <w:spacing w:before="60" w:after="60" w:line="240" w:lineRule="auto"/>
            </w:pPr>
          </w:p>
          <w:p w14:paraId="36EF7715" w14:textId="77777777" w:rsidR="00B24CF7" w:rsidRDefault="00B24CF7" w:rsidP="00B24CF7">
            <w:pPr>
              <w:pStyle w:val="ISOComments"/>
              <w:spacing w:before="60" w:after="60" w:line="240" w:lineRule="auto"/>
            </w:pPr>
          </w:p>
          <w:p w14:paraId="1BB83B5F" w14:textId="77777777" w:rsidR="00B24CF7" w:rsidRDefault="00B24CF7" w:rsidP="00B24CF7">
            <w:pPr>
              <w:pStyle w:val="ISOComments"/>
              <w:spacing w:before="60" w:after="60" w:line="240" w:lineRule="auto"/>
            </w:pPr>
          </w:p>
          <w:p w14:paraId="05CA5DB8" w14:textId="77777777" w:rsidR="00B24CF7" w:rsidRDefault="00B24CF7" w:rsidP="00B24CF7">
            <w:pPr>
              <w:pStyle w:val="ISOComments"/>
              <w:spacing w:before="60" w:after="60" w:line="240" w:lineRule="auto"/>
            </w:pPr>
          </w:p>
          <w:p w14:paraId="3F7A03C8" w14:textId="77777777" w:rsidR="00B24CF7" w:rsidRDefault="00B24CF7" w:rsidP="00B24CF7">
            <w:pPr>
              <w:pStyle w:val="ISOComments"/>
              <w:spacing w:before="60" w:after="60" w:line="240" w:lineRule="auto"/>
            </w:pPr>
          </w:p>
          <w:p w14:paraId="46EFE261" w14:textId="77777777" w:rsidR="00B24CF7" w:rsidRDefault="00B24CF7" w:rsidP="00B24CF7">
            <w:pPr>
              <w:pStyle w:val="ISOComments"/>
              <w:spacing w:before="60" w:after="60" w:line="240" w:lineRule="auto"/>
            </w:pPr>
          </w:p>
          <w:p w14:paraId="7BCC6B17" w14:textId="77777777" w:rsidR="00B24CF7" w:rsidRDefault="00B24CF7" w:rsidP="00B24CF7">
            <w:pPr>
              <w:pStyle w:val="ISOComments"/>
              <w:spacing w:before="60" w:after="60" w:line="240" w:lineRule="auto"/>
            </w:pPr>
          </w:p>
          <w:p w14:paraId="6C3558F9" w14:textId="77777777" w:rsidR="00B24CF7" w:rsidRDefault="00B24CF7" w:rsidP="00B24CF7">
            <w:pPr>
              <w:pStyle w:val="ISOComments"/>
              <w:spacing w:before="60" w:after="60" w:line="240" w:lineRule="auto"/>
            </w:pPr>
          </w:p>
          <w:p w14:paraId="55A33FF7" w14:textId="77777777" w:rsidR="00B24CF7" w:rsidRDefault="00B24CF7" w:rsidP="00B24CF7">
            <w:pPr>
              <w:pStyle w:val="ISOComments"/>
              <w:spacing w:before="60" w:after="60" w:line="240" w:lineRule="auto"/>
            </w:pPr>
          </w:p>
          <w:p w14:paraId="72D9DC24" w14:textId="77777777" w:rsidR="00B24CF7" w:rsidRDefault="00B24CF7" w:rsidP="00B24CF7">
            <w:pPr>
              <w:pStyle w:val="ISOComments"/>
              <w:spacing w:before="60" w:after="60" w:line="240" w:lineRule="auto"/>
            </w:pPr>
          </w:p>
          <w:p w14:paraId="2ADF431F" w14:textId="77777777" w:rsidR="00B24CF7" w:rsidRDefault="00B24CF7" w:rsidP="00B24CF7">
            <w:pPr>
              <w:pStyle w:val="ISOComments"/>
              <w:spacing w:before="60" w:after="60" w:line="240" w:lineRule="auto"/>
            </w:pPr>
          </w:p>
          <w:p w14:paraId="521EC16B" w14:textId="77777777" w:rsidR="00B24CF7" w:rsidRDefault="00B24CF7" w:rsidP="00B24CF7">
            <w:pPr>
              <w:pStyle w:val="ISOComments"/>
              <w:spacing w:before="60" w:after="60" w:line="240" w:lineRule="auto"/>
            </w:pPr>
          </w:p>
          <w:p w14:paraId="00EF18D1" w14:textId="77777777" w:rsidR="00B24CF7" w:rsidRDefault="00B24CF7" w:rsidP="00B24CF7">
            <w:pPr>
              <w:pStyle w:val="ISOComments"/>
              <w:spacing w:before="60" w:after="60" w:line="240" w:lineRule="auto"/>
            </w:pPr>
          </w:p>
          <w:p w14:paraId="6F97AF76" w14:textId="77777777" w:rsidR="00B24CF7" w:rsidRDefault="00B24CF7" w:rsidP="00B24CF7">
            <w:pPr>
              <w:pStyle w:val="ISOComments"/>
              <w:spacing w:before="60" w:after="60" w:line="240" w:lineRule="auto"/>
            </w:pPr>
          </w:p>
          <w:p w14:paraId="29334226" w14:textId="77777777" w:rsidR="00B24CF7" w:rsidRDefault="00B24CF7" w:rsidP="00B24CF7">
            <w:pPr>
              <w:pStyle w:val="ISOComments"/>
              <w:spacing w:before="60" w:after="60" w:line="240" w:lineRule="auto"/>
            </w:pPr>
          </w:p>
          <w:p w14:paraId="2E7D699F" w14:textId="77777777" w:rsidR="00B24CF7" w:rsidRDefault="00B24CF7" w:rsidP="00B24CF7">
            <w:pPr>
              <w:pStyle w:val="ISOComments"/>
              <w:spacing w:before="60" w:after="60" w:line="240" w:lineRule="auto"/>
            </w:pPr>
          </w:p>
          <w:p w14:paraId="1C49CCFC" w14:textId="77777777" w:rsidR="00B24CF7" w:rsidRDefault="00B24CF7" w:rsidP="00B24CF7">
            <w:pPr>
              <w:pStyle w:val="ISOComments"/>
              <w:spacing w:before="60" w:after="60" w:line="240" w:lineRule="auto"/>
            </w:pPr>
          </w:p>
          <w:p w14:paraId="2751D09E" w14:textId="06E8C00E" w:rsidR="00B24CF7" w:rsidRPr="00312F89"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2041263A" w14:textId="257FB405" w:rsidR="00B24CF7" w:rsidRDefault="00B24CF7" w:rsidP="00B24CF7">
            <w:pPr>
              <w:pStyle w:val="ISOChange"/>
              <w:spacing w:before="60" w:after="60" w:line="240" w:lineRule="auto"/>
            </w:pPr>
            <w:r>
              <w:t>Replace for 5</w:t>
            </w:r>
            <w:r w:rsidRPr="00312F89">
              <w:rPr>
                <w:vertAlign w:val="superscript"/>
              </w:rPr>
              <w:t>th</w:t>
            </w:r>
            <w:r>
              <w:t xml:space="preserve"> plot</w:t>
            </w:r>
          </w:p>
          <w:p w14:paraId="7E6431DE" w14:textId="79EE11DF" w:rsidR="00B24CF7" w:rsidRDefault="00B24CF7" w:rsidP="00B24CF7">
            <w:pPr>
              <w:pStyle w:val="ISOChange"/>
              <w:spacing w:before="60" w:after="60" w:line="240" w:lineRule="auto"/>
            </w:pPr>
            <w:r w:rsidRPr="00312F89">
              <w:t>Day with very noisy radar echoes and tracked targets. Display mode “Other”</w:t>
            </w:r>
          </w:p>
          <w:p w14:paraId="64DA17B1" w14:textId="77777777" w:rsidR="00B24CF7" w:rsidRDefault="00B24CF7" w:rsidP="00B24CF7">
            <w:pPr>
              <w:pStyle w:val="ISOChange"/>
              <w:spacing w:before="60" w:after="60" w:line="240" w:lineRule="auto"/>
            </w:pPr>
            <w:r>
              <w:t>By</w:t>
            </w:r>
          </w:p>
          <w:p w14:paraId="551DBE4E" w14:textId="77777777" w:rsidR="00B24CF7" w:rsidRDefault="00B24CF7" w:rsidP="00B24CF7">
            <w:pPr>
              <w:pStyle w:val="ISOChange"/>
              <w:spacing w:before="60" w:after="60" w:line="240" w:lineRule="auto"/>
            </w:pPr>
            <w:r w:rsidRPr="00312F89">
              <w:t>Day with very noisy radar echoes and tracked targets. Display mode “Other”</w:t>
            </w:r>
            <w:r>
              <w:t>, Select Highlight info, Select Shallow water dangers.</w:t>
            </w:r>
          </w:p>
          <w:p w14:paraId="711A981D" w14:textId="77777777" w:rsidR="00B24CF7" w:rsidRDefault="00B24CF7" w:rsidP="00B24CF7">
            <w:pPr>
              <w:pStyle w:val="ISOChange"/>
              <w:spacing w:before="60" w:after="60" w:line="240" w:lineRule="auto"/>
            </w:pPr>
          </w:p>
          <w:p w14:paraId="06883D04" w14:textId="03B42863" w:rsidR="00B24CF7" w:rsidRDefault="00B24CF7" w:rsidP="00B24CF7">
            <w:pPr>
              <w:pStyle w:val="ISOChange"/>
              <w:spacing w:before="60" w:after="60" w:line="240" w:lineRule="auto"/>
            </w:pPr>
            <w:r>
              <w:t>Replace for 6</w:t>
            </w:r>
            <w:r w:rsidRPr="00312F89">
              <w:rPr>
                <w:vertAlign w:val="superscript"/>
              </w:rPr>
              <w:t>th</w:t>
            </w:r>
            <w:r>
              <w:t xml:space="preserve"> plot</w:t>
            </w:r>
          </w:p>
          <w:p w14:paraId="33997E06" w14:textId="4A5945C7" w:rsidR="00B24CF7" w:rsidRDefault="00B24CF7" w:rsidP="00B24CF7">
            <w:pPr>
              <w:pStyle w:val="ISOChange"/>
              <w:spacing w:before="60" w:after="60" w:line="240" w:lineRule="auto"/>
            </w:pPr>
            <w:r>
              <w:t>Dusk</w:t>
            </w:r>
            <w:r w:rsidRPr="00312F89">
              <w:t xml:space="preserve"> with very noisy radar echoes and tracked targets. Display mode “Other”</w:t>
            </w:r>
          </w:p>
          <w:p w14:paraId="22846F2B" w14:textId="77777777" w:rsidR="00B24CF7" w:rsidRDefault="00B24CF7" w:rsidP="00B24CF7">
            <w:pPr>
              <w:pStyle w:val="ISOChange"/>
              <w:spacing w:before="60" w:after="60" w:line="240" w:lineRule="auto"/>
            </w:pPr>
            <w:r>
              <w:t>By</w:t>
            </w:r>
          </w:p>
          <w:p w14:paraId="08BD0DBA" w14:textId="55A64ED5" w:rsidR="00B24CF7" w:rsidRDefault="00B24CF7" w:rsidP="00B24CF7">
            <w:pPr>
              <w:pStyle w:val="ISOChange"/>
              <w:spacing w:before="60" w:after="60" w:line="240" w:lineRule="auto"/>
            </w:pPr>
            <w:r>
              <w:t xml:space="preserve">Dusk </w:t>
            </w:r>
            <w:r w:rsidRPr="00312F89">
              <w:t>with very noisy radar echoes and tracked targets. Display mode “Other”</w:t>
            </w:r>
            <w:r>
              <w:t>, Select Highlight info, Select Shallow water dangers.</w:t>
            </w:r>
          </w:p>
        </w:tc>
        <w:tc>
          <w:tcPr>
            <w:tcW w:w="2010" w:type="dxa"/>
            <w:tcBorders>
              <w:top w:val="single" w:sz="6" w:space="0" w:color="auto"/>
              <w:bottom w:val="single" w:sz="6" w:space="0" w:color="auto"/>
            </w:tcBorders>
          </w:tcPr>
          <w:p w14:paraId="57C44141" w14:textId="77777777" w:rsidR="00B24CF7" w:rsidRDefault="00B24CF7" w:rsidP="00B24CF7">
            <w:pPr>
              <w:pStyle w:val="ISOSecretObservations"/>
              <w:spacing w:before="60" w:after="60" w:line="240" w:lineRule="auto"/>
            </w:pPr>
          </w:p>
        </w:tc>
      </w:tr>
      <w:tr w:rsidR="00B24CF7" w14:paraId="3C6C6FA5" w14:textId="77777777" w:rsidTr="00415937">
        <w:trPr>
          <w:jc w:val="center"/>
        </w:trPr>
        <w:tc>
          <w:tcPr>
            <w:tcW w:w="559" w:type="dxa"/>
            <w:tcBorders>
              <w:top w:val="single" w:sz="6" w:space="0" w:color="auto"/>
              <w:bottom w:val="single" w:sz="6" w:space="0" w:color="auto"/>
            </w:tcBorders>
          </w:tcPr>
          <w:p w14:paraId="3C822032" w14:textId="519891B1"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671A05A3"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C57387F" w14:textId="2703D7A6" w:rsidR="00B24CF7" w:rsidRPr="002C3F41" w:rsidRDefault="00B24CF7" w:rsidP="00B24CF7">
            <w:pPr>
              <w:pStyle w:val="ISOClause"/>
              <w:spacing w:before="60" w:after="60" w:line="240" w:lineRule="auto"/>
            </w:pPr>
            <w:r w:rsidRPr="002C3F41">
              <w:t>4.6.1</w:t>
            </w:r>
          </w:p>
        </w:tc>
        <w:tc>
          <w:tcPr>
            <w:tcW w:w="1134" w:type="dxa"/>
            <w:tcBorders>
              <w:top w:val="single" w:sz="6" w:space="0" w:color="auto"/>
              <w:bottom w:val="single" w:sz="6" w:space="0" w:color="auto"/>
            </w:tcBorders>
          </w:tcPr>
          <w:p w14:paraId="691F4AC2" w14:textId="2E74342A"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7083E098" w14:textId="3B02007B"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C22A38A" w14:textId="6A8A6546" w:rsidR="00B24CF7" w:rsidRPr="002C3F41" w:rsidRDefault="00B24CF7" w:rsidP="00B24CF7">
            <w:pPr>
              <w:pStyle w:val="ISOComments"/>
              <w:spacing w:before="60" w:after="60" w:line="240" w:lineRule="auto"/>
              <w:rPr>
                <w:b/>
              </w:rPr>
            </w:pPr>
            <w:r w:rsidRPr="002C3F41">
              <w:rPr>
                <w:b/>
              </w:rPr>
              <w:t>Confusing terminology - "Forward Bearing" and "Reverse Bearing"</w:t>
            </w:r>
          </w:p>
          <w:p w14:paraId="3EF1BF1A" w14:textId="77777777" w:rsidR="00B24CF7" w:rsidRDefault="00B24CF7" w:rsidP="00B24CF7">
            <w:pPr>
              <w:pStyle w:val="ISOComments"/>
              <w:spacing w:before="60" w:after="60" w:line="240" w:lineRule="auto"/>
            </w:pPr>
            <w:r>
              <w:t>The test introduces terms "Forward Bearing" and "Reverse Bearing".  This causes confusion as IMO use only "Bearing".  Use of terms "Forward Bearing" and "Reverse Bearing" cause easily that a type approval inspector is requesting the ECDIS to display values of both "Forward Bearing" and "Reverse Bearing".</w:t>
            </w:r>
          </w:p>
          <w:p w14:paraId="0E4C2B8C" w14:textId="5B3D2CF6" w:rsidR="00B24CF7" w:rsidRDefault="00B24CF7" w:rsidP="00B24CF7">
            <w:pPr>
              <w:pStyle w:val="ISOComments"/>
              <w:spacing w:before="60" w:after="60" w:line="240" w:lineRule="auto"/>
            </w:pPr>
            <w:r>
              <w:t>An improved version would make it clear that there is only "Bearing"</w:t>
            </w:r>
          </w:p>
        </w:tc>
        <w:tc>
          <w:tcPr>
            <w:tcW w:w="4961" w:type="dxa"/>
            <w:tcBorders>
              <w:top w:val="single" w:sz="6" w:space="0" w:color="auto"/>
              <w:bottom w:val="single" w:sz="6" w:space="0" w:color="auto"/>
            </w:tcBorders>
          </w:tcPr>
          <w:p w14:paraId="29CE49FF" w14:textId="69F996E6" w:rsidR="00B24CF7" w:rsidRPr="002C3F41" w:rsidRDefault="00B24CF7" w:rsidP="00B24CF7">
            <w:pPr>
              <w:pStyle w:val="ISOChange"/>
              <w:spacing w:before="60" w:after="60" w:line="240" w:lineRule="auto"/>
              <w:rPr>
                <w:u w:val="single"/>
              </w:rPr>
            </w:pPr>
            <w:r w:rsidRPr="002C3F41">
              <w:rPr>
                <w:u w:val="single"/>
              </w:rPr>
              <w:t>For 4.6.1 a)</w:t>
            </w:r>
          </w:p>
          <w:p w14:paraId="5EBB8434" w14:textId="77777777" w:rsidR="00B24CF7" w:rsidRDefault="00B24CF7" w:rsidP="00B24CF7">
            <w:pPr>
              <w:pStyle w:val="ISOChange"/>
              <w:spacing w:before="60" w:after="60" w:line="240" w:lineRule="auto"/>
            </w:pPr>
            <w:r>
              <w:t>Replace</w:t>
            </w:r>
          </w:p>
          <w:p w14:paraId="5B70F494" w14:textId="77777777" w:rsidR="00B24CF7" w:rsidRDefault="00B24CF7" w:rsidP="00B24CF7">
            <w:pPr>
              <w:pStyle w:val="ISOChange"/>
              <w:spacing w:before="60" w:after="60"/>
            </w:pPr>
            <w:r>
              <w:t>Forward Bearing 295.614 degrees</w:t>
            </w:r>
          </w:p>
          <w:p w14:paraId="5ACB9C2D" w14:textId="1763C04A" w:rsidR="00B24CF7" w:rsidRDefault="00B24CF7" w:rsidP="00B24CF7">
            <w:pPr>
              <w:pStyle w:val="ISOChange"/>
              <w:spacing w:before="60" w:after="60" w:line="240" w:lineRule="auto"/>
            </w:pPr>
            <w:r>
              <w:t>Reverse Bearing 115.785 degrees</w:t>
            </w:r>
          </w:p>
          <w:p w14:paraId="503349A8" w14:textId="77777777" w:rsidR="00B24CF7" w:rsidRDefault="00B24CF7" w:rsidP="00B24CF7">
            <w:pPr>
              <w:pStyle w:val="ISOChange"/>
              <w:spacing w:before="60" w:after="60" w:line="240" w:lineRule="auto"/>
            </w:pPr>
            <w:r>
              <w:t>By</w:t>
            </w:r>
          </w:p>
          <w:p w14:paraId="4D331E04" w14:textId="64AB87AF" w:rsidR="00B24CF7" w:rsidRDefault="00B24CF7" w:rsidP="00B24CF7">
            <w:pPr>
              <w:pStyle w:val="ISOChange"/>
              <w:spacing w:before="60" w:after="60"/>
            </w:pPr>
            <w:r>
              <w:t xml:space="preserve">Bearing from </w:t>
            </w:r>
            <w:r w:rsidRPr="002C3F41">
              <w:t>Viking 49/27-B</w:t>
            </w:r>
            <w:r>
              <w:t xml:space="preserve"> to </w:t>
            </w:r>
            <w:proofErr w:type="spellStart"/>
            <w:r w:rsidRPr="002C3F41">
              <w:t>Corund</w:t>
            </w:r>
            <w:proofErr w:type="spellEnd"/>
            <w:r w:rsidRPr="002C3F41">
              <w:t xml:space="preserve"> Cape Light</w:t>
            </w:r>
            <w:r>
              <w:t xml:space="preserve"> is 295.614 degrees</w:t>
            </w:r>
          </w:p>
          <w:p w14:paraId="238138A4" w14:textId="77777777" w:rsidR="00B24CF7" w:rsidRDefault="00B24CF7" w:rsidP="00B24CF7">
            <w:pPr>
              <w:pStyle w:val="ISOChange"/>
              <w:spacing w:before="60" w:after="60" w:line="240" w:lineRule="auto"/>
            </w:pPr>
            <w:r>
              <w:t xml:space="preserve">Bearing from </w:t>
            </w:r>
            <w:proofErr w:type="spellStart"/>
            <w:r w:rsidRPr="002C3F41">
              <w:t>Corund</w:t>
            </w:r>
            <w:proofErr w:type="spellEnd"/>
            <w:r w:rsidRPr="002C3F41">
              <w:t xml:space="preserve"> Cape Light</w:t>
            </w:r>
            <w:r>
              <w:t xml:space="preserve"> to </w:t>
            </w:r>
            <w:r w:rsidRPr="002C3F41">
              <w:t>Viking 49/27-B</w:t>
            </w:r>
            <w:r>
              <w:t xml:space="preserve"> is 115.785 degrees</w:t>
            </w:r>
          </w:p>
          <w:p w14:paraId="2F66ACEB" w14:textId="77777777" w:rsidR="00B24CF7" w:rsidRDefault="00B24CF7" w:rsidP="00B24CF7">
            <w:pPr>
              <w:pStyle w:val="ISOChange"/>
              <w:spacing w:before="60" w:after="60" w:line="240" w:lineRule="auto"/>
            </w:pPr>
          </w:p>
          <w:p w14:paraId="7837C3D0" w14:textId="610FC53C" w:rsidR="00B24CF7" w:rsidRPr="002C3F41" w:rsidRDefault="00B24CF7" w:rsidP="00B24CF7">
            <w:pPr>
              <w:pStyle w:val="ISOChange"/>
              <w:spacing w:before="60" w:after="60" w:line="240" w:lineRule="auto"/>
              <w:rPr>
                <w:u w:val="single"/>
              </w:rPr>
            </w:pPr>
            <w:r>
              <w:rPr>
                <w:u w:val="single"/>
              </w:rPr>
              <w:t>For 4.6.1 b</w:t>
            </w:r>
            <w:r w:rsidRPr="002C3F41">
              <w:rPr>
                <w:u w:val="single"/>
              </w:rPr>
              <w:t>)</w:t>
            </w:r>
          </w:p>
          <w:p w14:paraId="0E5FF4C2" w14:textId="77777777" w:rsidR="00B24CF7" w:rsidRDefault="00B24CF7" w:rsidP="00B24CF7">
            <w:pPr>
              <w:pStyle w:val="ISOChange"/>
              <w:spacing w:before="60" w:after="60" w:line="240" w:lineRule="auto"/>
            </w:pPr>
            <w:r>
              <w:t>Replace</w:t>
            </w:r>
          </w:p>
          <w:p w14:paraId="7D3C00A5" w14:textId="77777777" w:rsidR="00B24CF7" w:rsidRDefault="00B24CF7" w:rsidP="00B24CF7">
            <w:pPr>
              <w:pStyle w:val="ISOChange"/>
              <w:spacing w:before="60" w:after="60"/>
            </w:pPr>
            <w:r>
              <w:t>Forward Bearing 306.172 degrees</w:t>
            </w:r>
          </w:p>
          <w:p w14:paraId="2FD58254" w14:textId="77777777" w:rsidR="00B24CF7" w:rsidRDefault="00B24CF7" w:rsidP="00B24CF7">
            <w:pPr>
              <w:pStyle w:val="ISOChange"/>
              <w:spacing w:before="60" w:after="60" w:line="240" w:lineRule="auto"/>
            </w:pPr>
            <w:r>
              <w:t>Reverse Bearing 126.344 degrees</w:t>
            </w:r>
          </w:p>
          <w:p w14:paraId="2F03D383" w14:textId="2CF5ACFB" w:rsidR="00B24CF7" w:rsidRDefault="00B24CF7" w:rsidP="00B24CF7">
            <w:pPr>
              <w:pStyle w:val="ISOChange"/>
              <w:spacing w:before="60" w:after="60" w:line="240" w:lineRule="auto"/>
            </w:pPr>
            <w:r>
              <w:t>By</w:t>
            </w:r>
          </w:p>
          <w:p w14:paraId="40D61AB6" w14:textId="34114AC9" w:rsidR="00B24CF7" w:rsidRDefault="00B24CF7" w:rsidP="00B24CF7">
            <w:pPr>
              <w:pStyle w:val="ISOChange"/>
              <w:spacing w:before="60" w:after="60"/>
            </w:pPr>
            <w:r>
              <w:t xml:space="preserve">Bearing from </w:t>
            </w:r>
            <w:r w:rsidRPr="002C3F41">
              <w:t>Viking 49/27-B</w:t>
            </w:r>
            <w:r>
              <w:t xml:space="preserve"> to </w:t>
            </w:r>
            <w:proofErr w:type="spellStart"/>
            <w:r w:rsidRPr="002C3F41">
              <w:t>Castlerigg</w:t>
            </w:r>
            <w:proofErr w:type="spellEnd"/>
            <w:r>
              <w:t xml:space="preserve"> </w:t>
            </w:r>
            <w:r w:rsidRPr="002C3F41">
              <w:t>Light</w:t>
            </w:r>
            <w:r>
              <w:t xml:space="preserve"> is 306.172 degrees</w:t>
            </w:r>
          </w:p>
          <w:p w14:paraId="482B31D3" w14:textId="77777777" w:rsidR="00B24CF7" w:rsidRDefault="00B24CF7" w:rsidP="00B24CF7">
            <w:pPr>
              <w:pStyle w:val="ISOChange"/>
              <w:spacing w:before="60" w:after="60" w:line="240" w:lineRule="auto"/>
            </w:pPr>
            <w:r>
              <w:t xml:space="preserve">Bearing from </w:t>
            </w:r>
            <w:proofErr w:type="spellStart"/>
            <w:r w:rsidRPr="002C3F41">
              <w:t>Castlerigg</w:t>
            </w:r>
            <w:proofErr w:type="spellEnd"/>
            <w:r>
              <w:t xml:space="preserve"> </w:t>
            </w:r>
            <w:r w:rsidRPr="002C3F41">
              <w:t>Light</w:t>
            </w:r>
            <w:r>
              <w:t xml:space="preserve"> to </w:t>
            </w:r>
            <w:r w:rsidRPr="002C3F41">
              <w:t>Viking 49/27-B</w:t>
            </w:r>
            <w:r>
              <w:t xml:space="preserve"> is 126.344 degrees</w:t>
            </w:r>
          </w:p>
          <w:p w14:paraId="3C2337C8" w14:textId="77777777" w:rsidR="00B24CF7" w:rsidRDefault="00B24CF7" w:rsidP="00B24CF7">
            <w:pPr>
              <w:pStyle w:val="ISOChange"/>
              <w:spacing w:before="60" w:after="60" w:line="240" w:lineRule="auto"/>
            </w:pPr>
          </w:p>
          <w:p w14:paraId="2E1FBC1D" w14:textId="06B1387B" w:rsidR="00B24CF7" w:rsidRPr="002C3F41" w:rsidRDefault="00B24CF7" w:rsidP="00B24CF7">
            <w:pPr>
              <w:pStyle w:val="ISOChange"/>
              <w:spacing w:before="60" w:after="60" w:line="240" w:lineRule="auto"/>
              <w:rPr>
                <w:u w:val="single"/>
              </w:rPr>
            </w:pPr>
            <w:r>
              <w:rPr>
                <w:u w:val="single"/>
              </w:rPr>
              <w:t>For 4.6.1 c</w:t>
            </w:r>
            <w:r w:rsidRPr="002C3F41">
              <w:rPr>
                <w:u w:val="single"/>
              </w:rPr>
              <w:t>)</w:t>
            </w:r>
          </w:p>
          <w:p w14:paraId="128070D1" w14:textId="77777777" w:rsidR="00B24CF7" w:rsidRDefault="00B24CF7" w:rsidP="00B24CF7">
            <w:pPr>
              <w:pStyle w:val="ISOChange"/>
              <w:spacing w:before="60" w:after="60" w:line="240" w:lineRule="auto"/>
            </w:pPr>
            <w:r>
              <w:t>Replace</w:t>
            </w:r>
          </w:p>
          <w:p w14:paraId="6474B1F4" w14:textId="7F32FFFD" w:rsidR="00B24CF7" w:rsidRDefault="00B24CF7" w:rsidP="00B24CF7">
            <w:pPr>
              <w:pStyle w:val="ISOChange"/>
              <w:spacing w:before="60" w:after="60"/>
            </w:pPr>
            <w:r>
              <w:t xml:space="preserve">Forward Bearing </w:t>
            </w:r>
            <w:r w:rsidRPr="002C3F41">
              <w:t xml:space="preserve">218.665 </w:t>
            </w:r>
            <w:r>
              <w:t>degrees</w:t>
            </w:r>
          </w:p>
          <w:p w14:paraId="6BDBC809" w14:textId="743116A4" w:rsidR="00B24CF7" w:rsidRDefault="00B24CF7" w:rsidP="00B24CF7">
            <w:pPr>
              <w:pStyle w:val="ISOChange"/>
              <w:spacing w:before="60" w:after="60" w:line="240" w:lineRule="auto"/>
            </w:pPr>
            <w:r>
              <w:t xml:space="preserve">Reverse Bearing </w:t>
            </w:r>
            <w:r w:rsidRPr="002C3F41">
              <w:t>38.703</w:t>
            </w:r>
            <w:r>
              <w:t xml:space="preserve"> degrees</w:t>
            </w:r>
          </w:p>
          <w:p w14:paraId="6995FEC6" w14:textId="77777777" w:rsidR="00B24CF7" w:rsidRDefault="00B24CF7" w:rsidP="00B24CF7">
            <w:pPr>
              <w:pStyle w:val="ISOChange"/>
              <w:spacing w:before="60" w:after="60" w:line="240" w:lineRule="auto"/>
            </w:pPr>
            <w:r>
              <w:t>By</w:t>
            </w:r>
          </w:p>
          <w:p w14:paraId="3A5BD55C" w14:textId="75E12111" w:rsidR="00B24CF7" w:rsidRDefault="00B24CF7" w:rsidP="00B24CF7">
            <w:pPr>
              <w:pStyle w:val="ISOChange"/>
              <w:spacing w:before="60" w:after="60"/>
            </w:pPr>
            <w:r>
              <w:t xml:space="preserve">Bearing from </w:t>
            </w:r>
            <w:proofErr w:type="spellStart"/>
            <w:r w:rsidRPr="00021763">
              <w:t>Corund</w:t>
            </w:r>
            <w:proofErr w:type="spellEnd"/>
            <w:r w:rsidRPr="00021763">
              <w:t xml:space="preserve"> Cape</w:t>
            </w:r>
            <w:r>
              <w:t xml:space="preserve"> Light to </w:t>
            </w:r>
            <w:r w:rsidRPr="00021763">
              <w:t xml:space="preserve">Worm Head Light </w:t>
            </w:r>
            <w:r>
              <w:t xml:space="preserve">is </w:t>
            </w:r>
            <w:r w:rsidRPr="002C3F41">
              <w:t xml:space="preserve">218.665 </w:t>
            </w:r>
            <w:r>
              <w:t>degrees</w:t>
            </w:r>
          </w:p>
          <w:p w14:paraId="1B2F44F2" w14:textId="6811ED31" w:rsidR="00B24CF7" w:rsidRDefault="00B24CF7" w:rsidP="00B24CF7">
            <w:pPr>
              <w:pStyle w:val="ISOChange"/>
              <w:spacing w:before="60" w:after="60" w:line="240" w:lineRule="auto"/>
            </w:pPr>
            <w:r>
              <w:t xml:space="preserve">Bearing from </w:t>
            </w:r>
            <w:r w:rsidRPr="00021763">
              <w:t>Worm Head</w:t>
            </w:r>
            <w:r>
              <w:t xml:space="preserve"> </w:t>
            </w:r>
            <w:r w:rsidRPr="002C3F41">
              <w:t>Light</w:t>
            </w:r>
            <w:r>
              <w:t xml:space="preserve"> to </w:t>
            </w:r>
            <w:proofErr w:type="spellStart"/>
            <w:r w:rsidRPr="00021763">
              <w:t>Corund</w:t>
            </w:r>
            <w:proofErr w:type="spellEnd"/>
            <w:r w:rsidRPr="00021763">
              <w:t xml:space="preserve"> Cape</w:t>
            </w:r>
            <w:r>
              <w:t xml:space="preserve"> Light is </w:t>
            </w:r>
            <w:r w:rsidRPr="002C3F41">
              <w:t>38.703</w:t>
            </w:r>
            <w:r>
              <w:t xml:space="preserve"> degrees</w:t>
            </w:r>
          </w:p>
        </w:tc>
        <w:tc>
          <w:tcPr>
            <w:tcW w:w="2010" w:type="dxa"/>
            <w:tcBorders>
              <w:top w:val="single" w:sz="6" w:space="0" w:color="auto"/>
              <w:bottom w:val="single" w:sz="6" w:space="0" w:color="auto"/>
            </w:tcBorders>
          </w:tcPr>
          <w:p w14:paraId="7F74BC65" w14:textId="77777777" w:rsidR="00B24CF7" w:rsidRDefault="00B24CF7" w:rsidP="00B24CF7">
            <w:pPr>
              <w:pStyle w:val="ISOSecretObservations"/>
              <w:spacing w:before="60" w:after="60" w:line="240" w:lineRule="auto"/>
            </w:pPr>
          </w:p>
        </w:tc>
      </w:tr>
      <w:tr w:rsidR="00B24CF7" w14:paraId="41CD360C" w14:textId="77777777" w:rsidTr="00415937">
        <w:trPr>
          <w:jc w:val="center"/>
        </w:trPr>
        <w:tc>
          <w:tcPr>
            <w:tcW w:w="559" w:type="dxa"/>
            <w:tcBorders>
              <w:top w:val="single" w:sz="6" w:space="0" w:color="auto"/>
              <w:bottom w:val="single" w:sz="6" w:space="0" w:color="auto"/>
            </w:tcBorders>
          </w:tcPr>
          <w:p w14:paraId="5A01F230" w14:textId="37E8C98A"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7B4EFCF"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3609FE9" w14:textId="789F3E33" w:rsidR="00B24CF7" w:rsidRPr="00FD085E" w:rsidRDefault="00B24CF7" w:rsidP="00B24CF7">
            <w:pPr>
              <w:pStyle w:val="ISOClause"/>
              <w:spacing w:before="60" w:after="60" w:line="240" w:lineRule="auto"/>
            </w:pPr>
            <w:r w:rsidRPr="00FD085E">
              <w:t>4.6.2</w:t>
            </w:r>
          </w:p>
        </w:tc>
        <w:tc>
          <w:tcPr>
            <w:tcW w:w="1134" w:type="dxa"/>
            <w:tcBorders>
              <w:top w:val="single" w:sz="6" w:space="0" w:color="auto"/>
              <w:bottom w:val="single" w:sz="6" w:space="0" w:color="auto"/>
            </w:tcBorders>
          </w:tcPr>
          <w:p w14:paraId="7CE35A99" w14:textId="09E8DE99" w:rsidR="00B24CF7" w:rsidRDefault="00B24CF7" w:rsidP="00B24CF7">
            <w:pPr>
              <w:pStyle w:val="ISOParagraph"/>
              <w:spacing w:before="60" w:after="60" w:line="240" w:lineRule="auto"/>
            </w:pPr>
            <w:r>
              <w:t>Action</w:t>
            </w:r>
          </w:p>
        </w:tc>
        <w:tc>
          <w:tcPr>
            <w:tcW w:w="709" w:type="dxa"/>
            <w:tcBorders>
              <w:top w:val="single" w:sz="6" w:space="0" w:color="auto"/>
              <w:bottom w:val="single" w:sz="6" w:space="0" w:color="auto"/>
            </w:tcBorders>
          </w:tcPr>
          <w:p w14:paraId="39179F30" w14:textId="45B03DD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9D4CDF5" w14:textId="77777777" w:rsidR="00B24CF7" w:rsidRPr="002C3F41" w:rsidRDefault="00B24CF7" w:rsidP="00B24CF7">
            <w:pPr>
              <w:pStyle w:val="ISOComments"/>
              <w:spacing w:before="60" w:after="60" w:line="240" w:lineRule="auto"/>
              <w:rPr>
                <w:b/>
              </w:rPr>
            </w:pPr>
            <w:r w:rsidRPr="002C3F41">
              <w:rPr>
                <w:b/>
              </w:rPr>
              <w:t>Confusing terminology - "Forward Bearing" and "Reverse Bearing"</w:t>
            </w:r>
          </w:p>
          <w:p w14:paraId="342D8777" w14:textId="77777777" w:rsidR="00B24CF7" w:rsidRDefault="00B24CF7" w:rsidP="00B24CF7">
            <w:pPr>
              <w:pStyle w:val="ISOComments"/>
              <w:spacing w:before="60" w:after="60" w:line="240" w:lineRule="auto"/>
            </w:pPr>
            <w:r>
              <w:t>See 4.6.1</w:t>
            </w:r>
          </w:p>
          <w:p w14:paraId="51B2A6AA" w14:textId="77777777" w:rsidR="00B24CF7" w:rsidRDefault="00B24CF7" w:rsidP="00B24CF7">
            <w:pPr>
              <w:pStyle w:val="ISOComments"/>
              <w:spacing w:before="60" w:after="60" w:line="240" w:lineRule="auto"/>
            </w:pPr>
          </w:p>
          <w:p w14:paraId="4DB097B5" w14:textId="77777777" w:rsidR="00B24CF7" w:rsidRDefault="00B24CF7" w:rsidP="00B24CF7">
            <w:pPr>
              <w:pStyle w:val="ISOComments"/>
              <w:spacing w:before="60" w:after="60" w:line="240" w:lineRule="auto"/>
            </w:pPr>
          </w:p>
          <w:p w14:paraId="0AB8CD54" w14:textId="77777777" w:rsidR="00B24CF7" w:rsidRDefault="00B24CF7" w:rsidP="00B24CF7">
            <w:pPr>
              <w:pStyle w:val="ISOComments"/>
              <w:spacing w:before="60" w:after="60" w:line="240" w:lineRule="auto"/>
            </w:pPr>
          </w:p>
          <w:p w14:paraId="6EA9C96F" w14:textId="77777777" w:rsidR="00B24CF7" w:rsidRDefault="00B24CF7" w:rsidP="00B24CF7">
            <w:pPr>
              <w:pStyle w:val="ISOComments"/>
              <w:spacing w:before="60" w:after="60" w:line="240" w:lineRule="auto"/>
            </w:pPr>
          </w:p>
          <w:p w14:paraId="02A190D4" w14:textId="77777777" w:rsidR="00B24CF7" w:rsidRDefault="00B24CF7" w:rsidP="00B24CF7">
            <w:pPr>
              <w:pStyle w:val="ISOComments"/>
              <w:spacing w:before="60" w:after="60" w:line="240" w:lineRule="auto"/>
            </w:pPr>
          </w:p>
          <w:p w14:paraId="0B3DBEE7" w14:textId="77777777" w:rsidR="00B24CF7" w:rsidRDefault="00B24CF7" w:rsidP="00B24CF7">
            <w:pPr>
              <w:pStyle w:val="ISOComments"/>
              <w:spacing w:before="60" w:after="60" w:line="240" w:lineRule="auto"/>
            </w:pPr>
          </w:p>
          <w:p w14:paraId="5AD16C00" w14:textId="77777777" w:rsidR="00B24CF7" w:rsidRDefault="00B24CF7" w:rsidP="00B24CF7">
            <w:pPr>
              <w:pStyle w:val="ISOComments"/>
              <w:spacing w:before="60" w:after="60" w:line="240" w:lineRule="auto"/>
            </w:pPr>
          </w:p>
          <w:p w14:paraId="2F2922CB" w14:textId="77777777" w:rsidR="00B24CF7" w:rsidRDefault="00B24CF7" w:rsidP="00B24CF7">
            <w:pPr>
              <w:pStyle w:val="ISOComments"/>
              <w:spacing w:before="60" w:after="60" w:line="240" w:lineRule="auto"/>
            </w:pPr>
          </w:p>
          <w:p w14:paraId="58289864" w14:textId="77777777" w:rsidR="00B24CF7" w:rsidRDefault="00B24CF7" w:rsidP="00B24CF7">
            <w:pPr>
              <w:pStyle w:val="ISOComments"/>
              <w:spacing w:before="60" w:after="60" w:line="240" w:lineRule="auto"/>
            </w:pPr>
          </w:p>
          <w:p w14:paraId="286B1B95" w14:textId="77777777" w:rsidR="00B24CF7" w:rsidRDefault="00B24CF7" w:rsidP="00B24CF7">
            <w:pPr>
              <w:pStyle w:val="ISOComments"/>
              <w:spacing w:before="60" w:after="60" w:line="240" w:lineRule="auto"/>
            </w:pPr>
          </w:p>
          <w:p w14:paraId="300DE225" w14:textId="77777777" w:rsidR="00B24CF7" w:rsidRDefault="00B24CF7" w:rsidP="00B24CF7">
            <w:pPr>
              <w:pStyle w:val="ISOComments"/>
              <w:spacing w:before="60" w:after="60" w:line="240" w:lineRule="auto"/>
            </w:pPr>
          </w:p>
          <w:p w14:paraId="1FA97611" w14:textId="77777777" w:rsidR="00B24CF7" w:rsidRDefault="00B24CF7" w:rsidP="00B24CF7">
            <w:pPr>
              <w:pStyle w:val="ISOComments"/>
              <w:spacing w:before="60" w:after="60" w:line="240" w:lineRule="auto"/>
            </w:pPr>
          </w:p>
          <w:p w14:paraId="43232EBC" w14:textId="77777777" w:rsidR="00B24CF7" w:rsidRDefault="00B24CF7" w:rsidP="00B24CF7">
            <w:pPr>
              <w:pStyle w:val="ISOComments"/>
              <w:spacing w:before="60" w:after="60" w:line="240" w:lineRule="auto"/>
            </w:pPr>
          </w:p>
          <w:p w14:paraId="37C4C3DB" w14:textId="77777777" w:rsidR="00B24CF7" w:rsidRDefault="00B24CF7" w:rsidP="00B24CF7">
            <w:pPr>
              <w:pStyle w:val="ISOComments"/>
              <w:spacing w:before="60" w:after="60" w:line="240" w:lineRule="auto"/>
            </w:pPr>
          </w:p>
          <w:p w14:paraId="129A6F12" w14:textId="77777777" w:rsidR="00B24CF7" w:rsidRDefault="00B24CF7" w:rsidP="00B24CF7">
            <w:pPr>
              <w:pStyle w:val="ISOComments"/>
              <w:spacing w:before="60" w:after="60" w:line="240" w:lineRule="auto"/>
            </w:pPr>
          </w:p>
          <w:p w14:paraId="49A3B618" w14:textId="77777777" w:rsidR="00B24CF7" w:rsidRDefault="00B24CF7" w:rsidP="00B24CF7">
            <w:pPr>
              <w:pStyle w:val="ISOComments"/>
              <w:spacing w:before="60" w:after="60" w:line="240" w:lineRule="auto"/>
            </w:pPr>
          </w:p>
          <w:p w14:paraId="288D852C" w14:textId="77777777" w:rsidR="00B24CF7" w:rsidRDefault="00B24CF7" w:rsidP="00B24CF7">
            <w:pPr>
              <w:pStyle w:val="ISOComments"/>
              <w:spacing w:before="60" w:after="60" w:line="240" w:lineRule="auto"/>
            </w:pPr>
          </w:p>
          <w:p w14:paraId="583AA347" w14:textId="77777777" w:rsidR="00B24CF7" w:rsidRDefault="00B24CF7" w:rsidP="00B24CF7">
            <w:pPr>
              <w:pStyle w:val="ISOComments"/>
              <w:spacing w:before="60" w:after="60" w:line="240" w:lineRule="auto"/>
            </w:pPr>
          </w:p>
          <w:p w14:paraId="5C96C0C5" w14:textId="77777777" w:rsidR="00B24CF7" w:rsidRDefault="00B24CF7" w:rsidP="00B24CF7">
            <w:pPr>
              <w:pStyle w:val="ISOComments"/>
              <w:spacing w:before="60" w:after="60" w:line="240" w:lineRule="auto"/>
            </w:pPr>
          </w:p>
          <w:p w14:paraId="1E6E2793" w14:textId="77777777" w:rsidR="00B24CF7" w:rsidRDefault="00B24CF7" w:rsidP="00B24CF7">
            <w:pPr>
              <w:pStyle w:val="ISOComments"/>
              <w:spacing w:before="60" w:after="60" w:line="240" w:lineRule="auto"/>
            </w:pPr>
          </w:p>
          <w:p w14:paraId="02F0FC5C" w14:textId="77777777" w:rsidR="00B24CF7" w:rsidRDefault="00B24CF7" w:rsidP="00B24CF7">
            <w:pPr>
              <w:pStyle w:val="ISOComments"/>
              <w:spacing w:before="60" w:after="60" w:line="240" w:lineRule="auto"/>
            </w:pPr>
          </w:p>
          <w:p w14:paraId="720E139C" w14:textId="77777777" w:rsidR="00B24CF7" w:rsidRDefault="00B24CF7" w:rsidP="00B24CF7">
            <w:pPr>
              <w:pStyle w:val="ISOComments"/>
              <w:spacing w:before="60" w:after="60" w:line="240" w:lineRule="auto"/>
            </w:pPr>
          </w:p>
          <w:p w14:paraId="21133EBD" w14:textId="77777777" w:rsidR="00B24CF7" w:rsidRDefault="00B24CF7" w:rsidP="00B24CF7">
            <w:pPr>
              <w:pStyle w:val="ISOComments"/>
              <w:spacing w:before="60" w:after="60" w:line="240" w:lineRule="auto"/>
            </w:pPr>
          </w:p>
          <w:p w14:paraId="5A42B4CD" w14:textId="13EDE08F" w:rsidR="00B24CF7"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6E615573" w14:textId="27181D82" w:rsidR="00B24CF7" w:rsidRPr="00115D00" w:rsidRDefault="00B24CF7" w:rsidP="00B24CF7">
            <w:pPr>
              <w:pStyle w:val="ISOChange"/>
              <w:spacing w:before="60" w:after="60" w:line="240" w:lineRule="auto"/>
              <w:rPr>
                <w:u w:val="single"/>
              </w:rPr>
            </w:pPr>
            <w:r w:rsidRPr="00115D00">
              <w:rPr>
                <w:u w:val="single"/>
              </w:rPr>
              <w:t>For 4.6.2 a)</w:t>
            </w:r>
          </w:p>
          <w:p w14:paraId="6A0FC3B2" w14:textId="77777777" w:rsidR="00B24CF7" w:rsidRDefault="00B24CF7" w:rsidP="00B24CF7">
            <w:pPr>
              <w:pStyle w:val="ISOChange"/>
              <w:spacing w:before="60" w:after="60" w:line="240" w:lineRule="auto"/>
            </w:pPr>
            <w:r>
              <w:t>Replace</w:t>
            </w:r>
          </w:p>
          <w:p w14:paraId="3FCA8C1A" w14:textId="0167BD0E" w:rsidR="00B24CF7" w:rsidRDefault="00B24CF7" w:rsidP="00B24CF7">
            <w:pPr>
              <w:pStyle w:val="ISOChange"/>
              <w:spacing w:before="60" w:after="60" w:line="240" w:lineRule="auto"/>
            </w:pPr>
            <w:r w:rsidRPr="00115D00">
              <w:t>Forward Bearing 295.614 degrees</w:t>
            </w:r>
          </w:p>
          <w:p w14:paraId="586D8A33" w14:textId="77777777" w:rsidR="00B24CF7" w:rsidRDefault="00B24CF7" w:rsidP="00B24CF7">
            <w:pPr>
              <w:pStyle w:val="ISOChange"/>
              <w:spacing w:before="60" w:after="60" w:line="240" w:lineRule="auto"/>
            </w:pPr>
            <w:r>
              <w:t>By</w:t>
            </w:r>
          </w:p>
          <w:p w14:paraId="6330BA19" w14:textId="77777777" w:rsidR="00B24CF7" w:rsidRDefault="00B24CF7" w:rsidP="00B24CF7">
            <w:pPr>
              <w:pStyle w:val="ISOChange"/>
              <w:spacing w:before="60" w:after="60" w:line="240" w:lineRule="auto"/>
            </w:pPr>
            <w:r w:rsidRPr="00115D00">
              <w:t>Bearing 295.614 degrees</w:t>
            </w:r>
          </w:p>
          <w:p w14:paraId="5C8E2245" w14:textId="77777777" w:rsidR="00B24CF7" w:rsidRDefault="00B24CF7" w:rsidP="00B24CF7">
            <w:pPr>
              <w:pStyle w:val="ISOChange"/>
              <w:spacing w:before="60" w:after="60" w:line="240" w:lineRule="auto"/>
            </w:pPr>
          </w:p>
          <w:p w14:paraId="53C58882" w14:textId="77777777" w:rsidR="00B24CF7" w:rsidRPr="00115D00" w:rsidRDefault="00B24CF7" w:rsidP="00B24CF7">
            <w:pPr>
              <w:pStyle w:val="ISOChange"/>
              <w:spacing w:before="60" w:after="60" w:line="240" w:lineRule="auto"/>
              <w:rPr>
                <w:u w:val="single"/>
              </w:rPr>
            </w:pPr>
            <w:r>
              <w:rPr>
                <w:u w:val="single"/>
              </w:rPr>
              <w:t>For 4.6.2 b</w:t>
            </w:r>
            <w:r w:rsidRPr="00115D00">
              <w:rPr>
                <w:u w:val="single"/>
              </w:rPr>
              <w:t>)</w:t>
            </w:r>
          </w:p>
          <w:p w14:paraId="5C12BC17" w14:textId="77777777" w:rsidR="00B24CF7" w:rsidRDefault="00B24CF7" w:rsidP="00B24CF7">
            <w:pPr>
              <w:pStyle w:val="ISOChange"/>
              <w:spacing w:before="60" w:after="60" w:line="240" w:lineRule="auto"/>
            </w:pPr>
            <w:r>
              <w:t>Replace</w:t>
            </w:r>
          </w:p>
          <w:p w14:paraId="55C6A887" w14:textId="77777777" w:rsidR="00B24CF7" w:rsidRDefault="00B24CF7" w:rsidP="00B24CF7">
            <w:pPr>
              <w:pStyle w:val="ISOChange"/>
              <w:spacing w:before="60" w:after="60" w:line="240" w:lineRule="auto"/>
            </w:pPr>
            <w:r w:rsidRPr="00115D00">
              <w:t>Forward Bearing 306.172 degrees</w:t>
            </w:r>
          </w:p>
          <w:p w14:paraId="413C2BA5" w14:textId="77777777" w:rsidR="00B24CF7" w:rsidRDefault="00B24CF7" w:rsidP="00B24CF7">
            <w:pPr>
              <w:pStyle w:val="ISOChange"/>
              <w:spacing w:before="60" w:after="60" w:line="240" w:lineRule="auto"/>
            </w:pPr>
            <w:r>
              <w:t>By</w:t>
            </w:r>
          </w:p>
          <w:p w14:paraId="5F6041EC" w14:textId="31978D3F" w:rsidR="00B24CF7" w:rsidRDefault="00B24CF7" w:rsidP="00B24CF7">
            <w:pPr>
              <w:pStyle w:val="ISOChange"/>
              <w:spacing w:before="60" w:after="60" w:line="240" w:lineRule="auto"/>
            </w:pPr>
            <w:r w:rsidRPr="00115D00">
              <w:t>Bearing 218.665 degrees</w:t>
            </w:r>
          </w:p>
          <w:p w14:paraId="422790C8" w14:textId="77777777" w:rsidR="00B24CF7" w:rsidRDefault="00B24CF7" w:rsidP="00B24CF7">
            <w:pPr>
              <w:pStyle w:val="ISOChange"/>
              <w:spacing w:before="60" w:after="60" w:line="240" w:lineRule="auto"/>
              <w:rPr>
                <w:u w:val="single"/>
              </w:rPr>
            </w:pPr>
          </w:p>
          <w:p w14:paraId="159568B7" w14:textId="690C8CE5" w:rsidR="00B24CF7" w:rsidRPr="00115D00" w:rsidRDefault="00B24CF7" w:rsidP="00B24CF7">
            <w:pPr>
              <w:pStyle w:val="ISOChange"/>
              <w:spacing w:before="60" w:after="60" w:line="240" w:lineRule="auto"/>
              <w:rPr>
                <w:u w:val="single"/>
              </w:rPr>
            </w:pPr>
            <w:r>
              <w:rPr>
                <w:u w:val="single"/>
              </w:rPr>
              <w:t>For 4.6.2 c</w:t>
            </w:r>
            <w:r w:rsidRPr="00115D00">
              <w:rPr>
                <w:u w:val="single"/>
              </w:rPr>
              <w:t>)</w:t>
            </w:r>
          </w:p>
          <w:p w14:paraId="1FDEE629" w14:textId="77777777" w:rsidR="00B24CF7" w:rsidRDefault="00B24CF7" w:rsidP="00B24CF7">
            <w:pPr>
              <w:pStyle w:val="ISOChange"/>
              <w:spacing w:before="60" w:after="60" w:line="240" w:lineRule="auto"/>
            </w:pPr>
            <w:r>
              <w:t>Replace</w:t>
            </w:r>
          </w:p>
          <w:p w14:paraId="453076C8" w14:textId="0CF44A34" w:rsidR="00B24CF7" w:rsidRDefault="00B24CF7" w:rsidP="00B24CF7">
            <w:pPr>
              <w:pStyle w:val="ISOChange"/>
              <w:spacing w:before="60" w:after="60" w:line="240" w:lineRule="auto"/>
            </w:pPr>
            <w:r w:rsidRPr="00115D00">
              <w:t>Forward Bearing 306.172 degrees</w:t>
            </w:r>
          </w:p>
          <w:p w14:paraId="6F499FDC" w14:textId="77777777" w:rsidR="00B24CF7" w:rsidRDefault="00B24CF7" w:rsidP="00B24CF7">
            <w:pPr>
              <w:pStyle w:val="ISOChange"/>
              <w:spacing w:before="60" w:after="60" w:line="240" w:lineRule="auto"/>
            </w:pPr>
            <w:r>
              <w:t>By</w:t>
            </w:r>
          </w:p>
          <w:p w14:paraId="4C1EF76F" w14:textId="1E18A815" w:rsidR="00B24CF7" w:rsidRDefault="00B24CF7" w:rsidP="00B24CF7">
            <w:pPr>
              <w:pStyle w:val="ISOChange"/>
              <w:spacing w:before="60" w:after="60" w:line="240" w:lineRule="auto"/>
            </w:pPr>
            <w:r w:rsidRPr="00115D00">
              <w:t>Bearing 218.665 degrees</w:t>
            </w:r>
          </w:p>
        </w:tc>
        <w:tc>
          <w:tcPr>
            <w:tcW w:w="2010" w:type="dxa"/>
            <w:tcBorders>
              <w:top w:val="single" w:sz="6" w:space="0" w:color="auto"/>
              <w:bottom w:val="single" w:sz="6" w:space="0" w:color="auto"/>
            </w:tcBorders>
          </w:tcPr>
          <w:p w14:paraId="5B074ACB" w14:textId="77777777" w:rsidR="00B24CF7" w:rsidRDefault="00B24CF7" w:rsidP="00B24CF7">
            <w:pPr>
              <w:pStyle w:val="ISOSecretObservations"/>
              <w:spacing w:before="60" w:after="60" w:line="240" w:lineRule="auto"/>
            </w:pPr>
          </w:p>
        </w:tc>
      </w:tr>
      <w:tr w:rsidR="00B24CF7" w14:paraId="44399E9C" w14:textId="77777777" w:rsidTr="009556A4">
        <w:trPr>
          <w:jc w:val="center"/>
        </w:trPr>
        <w:tc>
          <w:tcPr>
            <w:tcW w:w="559" w:type="dxa"/>
            <w:tcBorders>
              <w:top w:val="single" w:sz="6" w:space="0" w:color="auto"/>
              <w:bottom w:val="single" w:sz="6" w:space="0" w:color="auto"/>
            </w:tcBorders>
          </w:tcPr>
          <w:p w14:paraId="15992697"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F6A2F25"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79F7270" w14:textId="567D7F9A" w:rsidR="00B24CF7" w:rsidRPr="002C3F41" w:rsidRDefault="00B24CF7" w:rsidP="00B24CF7">
            <w:pPr>
              <w:pStyle w:val="ISOClause"/>
              <w:spacing w:before="60" w:after="60" w:line="240" w:lineRule="auto"/>
            </w:pPr>
            <w:r>
              <w:t>4.6.3</w:t>
            </w:r>
          </w:p>
        </w:tc>
        <w:tc>
          <w:tcPr>
            <w:tcW w:w="1134" w:type="dxa"/>
            <w:tcBorders>
              <w:top w:val="single" w:sz="6" w:space="0" w:color="auto"/>
              <w:bottom w:val="single" w:sz="6" w:space="0" w:color="auto"/>
            </w:tcBorders>
          </w:tcPr>
          <w:p w14:paraId="5AF5FDEA" w14:textId="77777777"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2A1AE1EF"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45A6530" w14:textId="77777777" w:rsidR="00B24CF7" w:rsidRPr="002C3F41" w:rsidRDefault="00B24CF7" w:rsidP="00B24CF7">
            <w:pPr>
              <w:pStyle w:val="ISOComments"/>
              <w:spacing w:before="60" w:after="60" w:line="240" w:lineRule="auto"/>
              <w:rPr>
                <w:b/>
              </w:rPr>
            </w:pPr>
            <w:r w:rsidRPr="002C3F41">
              <w:rPr>
                <w:b/>
              </w:rPr>
              <w:t>Confusing terminology - "Forward Bearing" and "Reverse Bearing"</w:t>
            </w:r>
          </w:p>
          <w:p w14:paraId="521ACCF5" w14:textId="5FBEC284" w:rsidR="00B24CF7" w:rsidRDefault="00B24CF7" w:rsidP="00B24CF7">
            <w:pPr>
              <w:pStyle w:val="ISOComments"/>
              <w:spacing w:before="60" w:after="60" w:line="240" w:lineRule="auto"/>
            </w:pPr>
            <w:r>
              <w:t>See 4.6.1</w:t>
            </w:r>
          </w:p>
        </w:tc>
        <w:tc>
          <w:tcPr>
            <w:tcW w:w="4961" w:type="dxa"/>
            <w:tcBorders>
              <w:top w:val="single" w:sz="6" w:space="0" w:color="auto"/>
              <w:bottom w:val="single" w:sz="6" w:space="0" w:color="auto"/>
            </w:tcBorders>
          </w:tcPr>
          <w:p w14:paraId="6935BB3A" w14:textId="0E05EB42" w:rsidR="00B24CF7" w:rsidRPr="002C3F41" w:rsidRDefault="00B24CF7" w:rsidP="00B24CF7">
            <w:pPr>
              <w:pStyle w:val="ISOChange"/>
              <w:spacing w:before="60" w:after="60" w:line="240" w:lineRule="auto"/>
              <w:rPr>
                <w:u w:val="single"/>
              </w:rPr>
            </w:pPr>
            <w:r>
              <w:rPr>
                <w:u w:val="single"/>
              </w:rPr>
              <w:t>For 4.6.3</w:t>
            </w:r>
            <w:r w:rsidRPr="002C3F41">
              <w:rPr>
                <w:u w:val="single"/>
              </w:rPr>
              <w:t xml:space="preserve"> a)</w:t>
            </w:r>
          </w:p>
          <w:p w14:paraId="4D5C934F" w14:textId="77777777" w:rsidR="00B24CF7" w:rsidRDefault="00B24CF7" w:rsidP="00B24CF7">
            <w:pPr>
              <w:pStyle w:val="ISOChange"/>
              <w:spacing w:before="60" w:after="60" w:line="240" w:lineRule="auto"/>
            </w:pPr>
            <w:r>
              <w:t>Replace</w:t>
            </w:r>
          </w:p>
          <w:p w14:paraId="738C2579" w14:textId="68397F2D" w:rsidR="00B24CF7" w:rsidRDefault="00B24CF7" w:rsidP="00B24CF7">
            <w:pPr>
              <w:pStyle w:val="ISOChange"/>
              <w:spacing w:before="60" w:after="60"/>
            </w:pPr>
            <w:r>
              <w:t xml:space="preserve">Forward Bearing </w:t>
            </w:r>
            <w:r w:rsidRPr="00661AE0">
              <w:t>295.699</w:t>
            </w:r>
            <w:r>
              <w:t xml:space="preserve"> degrees</w:t>
            </w:r>
          </w:p>
          <w:p w14:paraId="628682C0" w14:textId="4A8A6313" w:rsidR="00B24CF7" w:rsidRDefault="00B24CF7" w:rsidP="00B24CF7">
            <w:pPr>
              <w:pStyle w:val="ISOChange"/>
              <w:spacing w:before="60" w:after="60" w:line="240" w:lineRule="auto"/>
            </w:pPr>
            <w:r>
              <w:t xml:space="preserve">Reverse Bearing </w:t>
            </w:r>
            <w:r w:rsidRPr="00661AE0">
              <w:t>115.699</w:t>
            </w:r>
            <w:r>
              <w:t xml:space="preserve"> degrees</w:t>
            </w:r>
          </w:p>
          <w:p w14:paraId="5D52D9E3" w14:textId="77777777" w:rsidR="00B24CF7" w:rsidRDefault="00B24CF7" w:rsidP="00B24CF7">
            <w:pPr>
              <w:pStyle w:val="ISOChange"/>
              <w:spacing w:before="60" w:after="60" w:line="240" w:lineRule="auto"/>
            </w:pPr>
            <w:r>
              <w:t>By</w:t>
            </w:r>
          </w:p>
          <w:p w14:paraId="4E7DC702" w14:textId="50695945" w:rsidR="00B24CF7" w:rsidRDefault="00B24CF7" w:rsidP="00B24CF7">
            <w:pPr>
              <w:pStyle w:val="ISOChange"/>
              <w:spacing w:before="60" w:after="60"/>
            </w:pPr>
            <w:r>
              <w:t xml:space="preserve">Bearing from </w:t>
            </w:r>
            <w:r w:rsidRPr="002C3F41">
              <w:t>Viking 49/27-B</w:t>
            </w:r>
            <w:r>
              <w:t xml:space="preserve"> to </w:t>
            </w:r>
            <w:proofErr w:type="spellStart"/>
            <w:r w:rsidRPr="002C3F41">
              <w:t>Corund</w:t>
            </w:r>
            <w:proofErr w:type="spellEnd"/>
            <w:r w:rsidRPr="002C3F41">
              <w:t xml:space="preserve"> Cape Light</w:t>
            </w:r>
            <w:r>
              <w:t xml:space="preserve"> is </w:t>
            </w:r>
            <w:r w:rsidRPr="00661AE0">
              <w:t>295.699</w:t>
            </w:r>
            <w:r>
              <w:t xml:space="preserve"> degrees</w:t>
            </w:r>
          </w:p>
          <w:p w14:paraId="4A4886FF" w14:textId="12522BAE" w:rsidR="00B24CF7" w:rsidRDefault="00B24CF7" w:rsidP="00B24CF7">
            <w:pPr>
              <w:pStyle w:val="ISOChange"/>
              <w:spacing w:before="60" w:after="60" w:line="240" w:lineRule="auto"/>
            </w:pPr>
            <w:r>
              <w:t xml:space="preserve">Bearing from </w:t>
            </w:r>
            <w:proofErr w:type="spellStart"/>
            <w:r w:rsidRPr="002C3F41">
              <w:t>Corund</w:t>
            </w:r>
            <w:proofErr w:type="spellEnd"/>
            <w:r w:rsidRPr="002C3F41">
              <w:t xml:space="preserve"> Cape Light</w:t>
            </w:r>
            <w:r>
              <w:t xml:space="preserve"> to </w:t>
            </w:r>
            <w:r w:rsidRPr="002C3F41">
              <w:t>Viking 49/27-B</w:t>
            </w:r>
            <w:r>
              <w:t xml:space="preserve"> is </w:t>
            </w:r>
            <w:r w:rsidRPr="00661AE0">
              <w:t>115.699</w:t>
            </w:r>
            <w:r>
              <w:t xml:space="preserve"> degrees</w:t>
            </w:r>
          </w:p>
          <w:p w14:paraId="5B6FB45C" w14:textId="77777777" w:rsidR="00B24CF7" w:rsidRDefault="00B24CF7" w:rsidP="00B24CF7">
            <w:pPr>
              <w:pStyle w:val="ISOChange"/>
              <w:spacing w:before="60" w:after="60" w:line="240" w:lineRule="auto"/>
            </w:pPr>
          </w:p>
          <w:p w14:paraId="67671173" w14:textId="03013065" w:rsidR="00B24CF7" w:rsidRPr="002C3F41" w:rsidRDefault="00B24CF7" w:rsidP="00B24CF7">
            <w:pPr>
              <w:pStyle w:val="ISOChange"/>
              <w:spacing w:before="60" w:after="60" w:line="240" w:lineRule="auto"/>
              <w:rPr>
                <w:u w:val="single"/>
              </w:rPr>
            </w:pPr>
            <w:r>
              <w:rPr>
                <w:u w:val="single"/>
              </w:rPr>
              <w:t>For 4.6.3 b</w:t>
            </w:r>
            <w:r w:rsidRPr="002C3F41">
              <w:rPr>
                <w:u w:val="single"/>
              </w:rPr>
              <w:t>)</w:t>
            </w:r>
          </w:p>
          <w:p w14:paraId="7815556C" w14:textId="77777777" w:rsidR="00B24CF7" w:rsidRDefault="00B24CF7" w:rsidP="00B24CF7">
            <w:pPr>
              <w:pStyle w:val="ISOChange"/>
              <w:spacing w:before="60" w:after="60" w:line="240" w:lineRule="auto"/>
            </w:pPr>
            <w:r>
              <w:t>Replace</w:t>
            </w:r>
          </w:p>
          <w:p w14:paraId="657AF89C" w14:textId="6BCCB3EE" w:rsidR="00B24CF7" w:rsidRDefault="00B24CF7" w:rsidP="00B24CF7">
            <w:pPr>
              <w:pStyle w:val="ISOChange"/>
              <w:spacing w:before="60" w:after="60"/>
            </w:pPr>
            <w:r>
              <w:t xml:space="preserve">Forward Bearing </w:t>
            </w:r>
            <w:r w:rsidRPr="00661AE0">
              <w:t>306.258</w:t>
            </w:r>
            <w:r>
              <w:t xml:space="preserve"> degrees</w:t>
            </w:r>
          </w:p>
          <w:p w14:paraId="39A05390" w14:textId="13542ECB" w:rsidR="00B24CF7" w:rsidRDefault="00B24CF7" w:rsidP="00B24CF7">
            <w:pPr>
              <w:pStyle w:val="ISOChange"/>
              <w:spacing w:before="60" w:after="60" w:line="240" w:lineRule="auto"/>
            </w:pPr>
            <w:r>
              <w:t xml:space="preserve">Reverse Bearing </w:t>
            </w:r>
            <w:r w:rsidRPr="00661AE0">
              <w:t>126.258</w:t>
            </w:r>
            <w:r>
              <w:t xml:space="preserve"> degrees</w:t>
            </w:r>
          </w:p>
          <w:p w14:paraId="56B27B73" w14:textId="77777777" w:rsidR="00B24CF7" w:rsidRDefault="00B24CF7" w:rsidP="00B24CF7">
            <w:pPr>
              <w:pStyle w:val="ISOChange"/>
              <w:spacing w:before="60" w:after="60" w:line="240" w:lineRule="auto"/>
            </w:pPr>
            <w:r>
              <w:t>By</w:t>
            </w:r>
          </w:p>
          <w:p w14:paraId="1836D734" w14:textId="655D3D6B" w:rsidR="00B24CF7" w:rsidRDefault="00B24CF7" w:rsidP="00B24CF7">
            <w:pPr>
              <w:pStyle w:val="ISOChange"/>
              <w:spacing w:before="60" w:after="60"/>
            </w:pPr>
            <w:r>
              <w:t xml:space="preserve">Bearing from </w:t>
            </w:r>
            <w:r w:rsidRPr="002C3F41">
              <w:t>Viking 49/27-B</w:t>
            </w:r>
            <w:r>
              <w:t xml:space="preserve"> to </w:t>
            </w:r>
            <w:proofErr w:type="spellStart"/>
            <w:r w:rsidRPr="002C3F41">
              <w:t>Castlerigg</w:t>
            </w:r>
            <w:proofErr w:type="spellEnd"/>
            <w:r>
              <w:t xml:space="preserve"> </w:t>
            </w:r>
            <w:r w:rsidRPr="002C3F41">
              <w:t>Light</w:t>
            </w:r>
            <w:r>
              <w:t xml:space="preserve"> is </w:t>
            </w:r>
            <w:r w:rsidRPr="00661AE0">
              <w:t>306.258</w:t>
            </w:r>
            <w:r>
              <w:t xml:space="preserve"> degrees</w:t>
            </w:r>
          </w:p>
          <w:p w14:paraId="0AEA9300" w14:textId="34DF986D" w:rsidR="00B24CF7" w:rsidRDefault="00B24CF7" w:rsidP="00B24CF7">
            <w:pPr>
              <w:pStyle w:val="ISOChange"/>
              <w:spacing w:before="60" w:after="60" w:line="240" w:lineRule="auto"/>
            </w:pPr>
            <w:r>
              <w:t xml:space="preserve">Bearing from </w:t>
            </w:r>
            <w:proofErr w:type="spellStart"/>
            <w:r w:rsidRPr="002C3F41">
              <w:t>Castlerigg</w:t>
            </w:r>
            <w:proofErr w:type="spellEnd"/>
            <w:r>
              <w:t xml:space="preserve"> </w:t>
            </w:r>
            <w:r w:rsidRPr="002C3F41">
              <w:t>Light</w:t>
            </w:r>
            <w:r>
              <w:t xml:space="preserve"> to </w:t>
            </w:r>
            <w:r w:rsidRPr="002C3F41">
              <w:t>Viking 49/27-B</w:t>
            </w:r>
            <w:r>
              <w:t xml:space="preserve"> is </w:t>
            </w:r>
            <w:r w:rsidRPr="00661AE0">
              <w:t>126.258</w:t>
            </w:r>
            <w:r>
              <w:t xml:space="preserve"> degrees</w:t>
            </w:r>
          </w:p>
          <w:p w14:paraId="641627D0" w14:textId="77777777" w:rsidR="00B24CF7" w:rsidRDefault="00B24CF7" w:rsidP="00B24CF7">
            <w:pPr>
              <w:pStyle w:val="ISOChange"/>
              <w:spacing w:before="60" w:after="60" w:line="240" w:lineRule="auto"/>
            </w:pPr>
          </w:p>
          <w:p w14:paraId="410234F9" w14:textId="21361E1A" w:rsidR="00B24CF7" w:rsidRPr="002C3F41" w:rsidRDefault="00B24CF7" w:rsidP="00B24CF7">
            <w:pPr>
              <w:pStyle w:val="ISOChange"/>
              <w:spacing w:before="60" w:after="60" w:line="240" w:lineRule="auto"/>
              <w:rPr>
                <w:u w:val="single"/>
              </w:rPr>
            </w:pPr>
            <w:r>
              <w:rPr>
                <w:u w:val="single"/>
              </w:rPr>
              <w:t>For 4.6.3 c</w:t>
            </w:r>
            <w:r w:rsidRPr="002C3F41">
              <w:rPr>
                <w:u w:val="single"/>
              </w:rPr>
              <w:t>)</w:t>
            </w:r>
          </w:p>
          <w:p w14:paraId="0CB70934" w14:textId="77777777" w:rsidR="00B24CF7" w:rsidRDefault="00B24CF7" w:rsidP="00B24CF7">
            <w:pPr>
              <w:pStyle w:val="ISOChange"/>
              <w:spacing w:before="60" w:after="60" w:line="240" w:lineRule="auto"/>
            </w:pPr>
            <w:r>
              <w:t>Replace</w:t>
            </w:r>
          </w:p>
          <w:p w14:paraId="64E8D413" w14:textId="1107EEB9" w:rsidR="00B24CF7" w:rsidRDefault="00B24CF7" w:rsidP="00B24CF7">
            <w:pPr>
              <w:pStyle w:val="ISOChange"/>
              <w:spacing w:before="60" w:after="60"/>
            </w:pPr>
            <w:r>
              <w:t xml:space="preserve">Forward Bearing </w:t>
            </w:r>
            <w:r w:rsidRPr="00661AE0">
              <w:t>218.684</w:t>
            </w:r>
            <w:r>
              <w:t xml:space="preserve"> degrees</w:t>
            </w:r>
          </w:p>
          <w:p w14:paraId="531CC1FB" w14:textId="3F3275AD" w:rsidR="00B24CF7" w:rsidRDefault="00B24CF7" w:rsidP="00B24CF7">
            <w:pPr>
              <w:pStyle w:val="ISOChange"/>
              <w:spacing w:before="60" w:after="60" w:line="240" w:lineRule="auto"/>
            </w:pPr>
            <w:r>
              <w:t xml:space="preserve">Reverse Bearing </w:t>
            </w:r>
            <w:r w:rsidRPr="00661AE0">
              <w:t>38.684</w:t>
            </w:r>
            <w:r>
              <w:t xml:space="preserve"> degrees</w:t>
            </w:r>
          </w:p>
          <w:p w14:paraId="114A954D" w14:textId="77777777" w:rsidR="00B24CF7" w:rsidRDefault="00B24CF7" w:rsidP="00B24CF7">
            <w:pPr>
              <w:pStyle w:val="ISOChange"/>
              <w:spacing w:before="60" w:after="60" w:line="240" w:lineRule="auto"/>
            </w:pPr>
            <w:r>
              <w:t>By</w:t>
            </w:r>
          </w:p>
          <w:p w14:paraId="754E59A6" w14:textId="0FB261F5" w:rsidR="00B24CF7" w:rsidRDefault="00B24CF7" w:rsidP="00B24CF7">
            <w:pPr>
              <w:pStyle w:val="ISOChange"/>
              <w:spacing w:before="60" w:after="60"/>
            </w:pPr>
            <w:r>
              <w:t xml:space="preserve">Bearing from </w:t>
            </w:r>
            <w:proofErr w:type="spellStart"/>
            <w:r w:rsidRPr="00021763">
              <w:t>Corund</w:t>
            </w:r>
            <w:proofErr w:type="spellEnd"/>
            <w:r w:rsidRPr="00021763">
              <w:t xml:space="preserve"> Cape</w:t>
            </w:r>
            <w:r>
              <w:t xml:space="preserve"> Light to </w:t>
            </w:r>
            <w:r w:rsidRPr="00021763">
              <w:t xml:space="preserve">Worm Head Light </w:t>
            </w:r>
            <w:r>
              <w:t xml:space="preserve">is </w:t>
            </w:r>
            <w:r w:rsidRPr="00661AE0">
              <w:t>218.684</w:t>
            </w:r>
            <w:r>
              <w:t xml:space="preserve"> degrees</w:t>
            </w:r>
          </w:p>
          <w:p w14:paraId="59D23BBA" w14:textId="4E6349F0" w:rsidR="00B24CF7" w:rsidRDefault="00B24CF7" w:rsidP="00B24CF7">
            <w:pPr>
              <w:pStyle w:val="ISOChange"/>
              <w:spacing w:before="60" w:after="60" w:line="240" w:lineRule="auto"/>
            </w:pPr>
            <w:r>
              <w:t xml:space="preserve">Bearing from </w:t>
            </w:r>
            <w:r w:rsidRPr="00021763">
              <w:t>Worm Head</w:t>
            </w:r>
            <w:r>
              <w:t xml:space="preserve"> </w:t>
            </w:r>
            <w:r w:rsidRPr="002C3F41">
              <w:t>Light</w:t>
            </w:r>
            <w:r>
              <w:t xml:space="preserve"> to </w:t>
            </w:r>
            <w:proofErr w:type="spellStart"/>
            <w:r w:rsidRPr="00021763">
              <w:t>Corund</w:t>
            </w:r>
            <w:proofErr w:type="spellEnd"/>
            <w:r w:rsidRPr="00021763">
              <w:t xml:space="preserve"> Cape</w:t>
            </w:r>
            <w:r>
              <w:t xml:space="preserve"> Light is </w:t>
            </w:r>
            <w:r w:rsidRPr="00661AE0">
              <w:t>38.684</w:t>
            </w:r>
            <w:r>
              <w:t xml:space="preserve"> degrees</w:t>
            </w:r>
          </w:p>
        </w:tc>
        <w:tc>
          <w:tcPr>
            <w:tcW w:w="2010" w:type="dxa"/>
            <w:tcBorders>
              <w:top w:val="single" w:sz="6" w:space="0" w:color="auto"/>
              <w:bottom w:val="single" w:sz="6" w:space="0" w:color="auto"/>
            </w:tcBorders>
          </w:tcPr>
          <w:p w14:paraId="714A2350" w14:textId="77777777" w:rsidR="00B24CF7" w:rsidRDefault="00B24CF7" w:rsidP="00B24CF7">
            <w:pPr>
              <w:pStyle w:val="ISOSecretObservations"/>
              <w:spacing w:before="60" w:after="60" w:line="240" w:lineRule="auto"/>
            </w:pPr>
          </w:p>
        </w:tc>
      </w:tr>
      <w:tr w:rsidR="00B24CF7" w14:paraId="69FC7438" w14:textId="77777777" w:rsidTr="009556A4">
        <w:trPr>
          <w:jc w:val="center"/>
        </w:trPr>
        <w:tc>
          <w:tcPr>
            <w:tcW w:w="559" w:type="dxa"/>
            <w:tcBorders>
              <w:top w:val="single" w:sz="6" w:space="0" w:color="auto"/>
              <w:bottom w:val="single" w:sz="6" w:space="0" w:color="auto"/>
            </w:tcBorders>
          </w:tcPr>
          <w:p w14:paraId="26B515FD"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C19438F"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04184B7" w14:textId="150378BD" w:rsidR="00B24CF7" w:rsidRDefault="00B24CF7" w:rsidP="00B24CF7">
            <w:pPr>
              <w:pStyle w:val="ISOClause"/>
              <w:spacing w:before="60" w:after="60" w:line="240" w:lineRule="auto"/>
            </w:pPr>
            <w:r>
              <w:t>4.7.2</w:t>
            </w:r>
          </w:p>
        </w:tc>
        <w:tc>
          <w:tcPr>
            <w:tcW w:w="1134" w:type="dxa"/>
            <w:tcBorders>
              <w:top w:val="single" w:sz="6" w:space="0" w:color="auto"/>
              <w:bottom w:val="single" w:sz="6" w:space="0" w:color="auto"/>
            </w:tcBorders>
          </w:tcPr>
          <w:p w14:paraId="2C8D2A10" w14:textId="54B8229A"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3E936986" w14:textId="77777777" w:rsidR="00B24CF7" w:rsidRDefault="00B24CF7" w:rsidP="00B24CF7">
            <w:pPr>
              <w:pStyle w:val="ISOCommType"/>
              <w:spacing w:before="60" w:after="60" w:line="240" w:lineRule="auto"/>
            </w:pPr>
          </w:p>
        </w:tc>
        <w:tc>
          <w:tcPr>
            <w:tcW w:w="4536" w:type="dxa"/>
            <w:gridSpan w:val="2"/>
            <w:tcBorders>
              <w:top w:val="single" w:sz="6" w:space="0" w:color="auto"/>
              <w:bottom w:val="single" w:sz="6" w:space="0" w:color="auto"/>
            </w:tcBorders>
          </w:tcPr>
          <w:p w14:paraId="10F587A1" w14:textId="7B08CF3B" w:rsidR="00B24CF7" w:rsidRPr="00931E0E" w:rsidRDefault="00B24CF7" w:rsidP="00B24CF7">
            <w:pPr>
              <w:pStyle w:val="ISOComments"/>
              <w:spacing w:before="60" w:after="60" w:line="240" w:lineRule="auto"/>
              <w:rPr>
                <w:b/>
              </w:rPr>
            </w:pPr>
            <w:r>
              <w:rPr>
                <w:b/>
              </w:rPr>
              <w:t>Typo in cell name for the test</w:t>
            </w:r>
          </w:p>
          <w:p w14:paraId="38441EFC" w14:textId="748FCEB5" w:rsidR="00B24CF7" w:rsidRPr="00974485" w:rsidRDefault="00B24CF7" w:rsidP="00B24CF7">
            <w:pPr>
              <w:pStyle w:val="ISOComments"/>
              <w:spacing w:before="60" w:after="60" w:line="240" w:lineRule="auto"/>
            </w:pPr>
            <w:r>
              <w:t>Correct cell name is AA5C1AB1</w:t>
            </w:r>
            <w:proofErr w:type="gramStart"/>
            <w:r>
              <w:t>..</w:t>
            </w:r>
            <w:proofErr w:type="gramEnd"/>
          </w:p>
        </w:tc>
        <w:tc>
          <w:tcPr>
            <w:tcW w:w="4961" w:type="dxa"/>
            <w:tcBorders>
              <w:top w:val="single" w:sz="6" w:space="0" w:color="auto"/>
              <w:bottom w:val="single" w:sz="6" w:space="0" w:color="auto"/>
            </w:tcBorders>
          </w:tcPr>
          <w:p w14:paraId="2E6DC69C" w14:textId="77777777" w:rsidR="00B24CF7" w:rsidRDefault="00B24CF7" w:rsidP="00B24CF7">
            <w:pPr>
              <w:pStyle w:val="ISOChange"/>
              <w:spacing w:before="60" w:after="60" w:line="240" w:lineRule="auto"/>
            </w:pPr>
            <w:r>
              <w:t>Replace</w:t>
            </w:r>
          </w:p>
          <w:p w14:paraId="3DF70F95" w14:textId="77777777" w:rsidR="00B24CF7" w:rsidRDefault="00B24CF7" w:rsidP="00B24CF7">
            <w:pPr>
              <w:pStyle w:val="ISOChange"/>
              <w:spacing w:before="60" w:after="60"/>
            </w:pPr>
            <w:r>
              <w:t>Load the following cell from ECDIS Chart 1 as provided in IHO S-52 Presentation Library:</w:t>
            </w:r>
          </w:p>
          <w:p w14:paraId="44690C57" w14:textId="4A1DAA55" w:rsidR="00B24CF7" w:rsidRDefault="00B24CF7" w:rsidP="00B24CF7">
            <w:pPr>
              <w:pStyle w:val="ISOChange"/>
              <w:spacing w:before="60" w:after="60" w:line="240" w:lineRule="auto"/>
            </w:pPr>
            <w:r>
              <w:t>AA5C1AB2.000</w:t>
            </w:r>
          </w:p>
          <w:p w14:paraId="0D0B2BE4" w14:textId="77777777" w:rsidR="00B24CF7" w:rsidRDefault="00B24CF7" w:rsidP="00B24CF7">
            <w:pPr>
              <w:pStyle w:val="ISOChange"/>
              <w:spacing w:before="60" w:after="60" w:line="240" w:lineRule="auto"/>
            </w:pPr>
            <w:r>
              <w:t>By</w:t>
            </w:r>
          </w:p>
          <w:p w14:paraId="780D47FB" w14:textId="77777777" w:rsidR="00B24CF7" w:rsidRDefault="00B24CF7" w:rsidP="00B24CF7">
            <w:pPr>
              <w:pStyle w:val="ISOChange"/>
              <w:spacing w:before="60" w:after="60"/>
            </w:pPr>
            <w:r>
              <w:t>Load the following cell from ECDIS Chart 1 as provided in IHO S-52 Presentation Library:</w:t>
            </w:r>
          </w:p>
          <w:p w14:paraId="28657334" w14:textId="4A3B3A8C" w:rsidR="00B24CF7" w:rsidRDefault="00B24CF7" w:rsidP="00B24CF7">
            <w:pPr>
              <w:pStyle w:val="ISOChange"/>
              <w:spacing w:before="60" w:after="60" w:line="240" w:lineRule="auto"/>
              <w:rPr>
                <w:u w:val="single"/>
              </w:rPr>
            </w:pPr>
            <w:r>
              <w:t>AA5C1AB1.000</w:t>
            </w:r>
          </w:p>
        </w:tc>
        <w:tc>
          <w:tcPr>
            <w:tcW w:w="2010" w:type="dxa"/>
            <w:tcBorders>
              <w:top w:val="single" w:sz="6" w:space="0" w:color="auto"/>
              <w:bottom w:val="single" w:sz="6" w:space="0" w:color="auto"/>
            </w:tcBorders>
          </w:tcPr>
          <w:p w14:paraId="57015A92" w14:textId="77777777" w:rsidR="00B24CF7" w:rsidRDefault="00B24CF7" w:rsidP="00B24CF7">
            <w:pPr>
              <w:pStyle w:val="ISOSecretObservations"/>
              <w:spacing w:before="60" w:after="60" w:line="240" w:lineRule="auto"/>
            </w:pPr>
          </w:p>
        </w:tc>
      </w:tr>
      <w:tr w:rsidR="00B24CF7" w14:paraId="496864DD" w14:textId="77777777" w:rsidTr="00415937">
        <w:trPr>
          <w:jc w:val="center"/>
        </w:trPr>
        <w:tc>
          <w:tcPr>
            <w:tcW w:w="559" w:type="dxa"/>
            <w:tcBorders>
              <w:top w:val="single" w:sz="6" w:space="0" w:color="auto"/>
              <w:bottom w:val="single" w:sz="6" w:space="0" w:color="auto"/>
            </w:tcBorders>
          </w:tcPr>
          <w:p w14:paraId="77CB66F4" w14:textId="3D42CF60"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13991CE"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289B6CB8" w14:textId="6A92C2E1" w:rsidR="00B24CF7" w:rsidRDefault="00B24CF7" w:rsidP="00B24CF7">
            <w:pPr>
              <w:pStyle w:val="ISOClause"/>
              <w:spacing w:before="60" w:after="60" w:line="240" w:lineRule="auto"/>
            </w:pPr>
            <w:r>
              <w:t>4.7.3</w:t>
            </w:r>
          </w:p>
        </w:tc>
        <w:tc>
          <w:tcPr>
            <w:tcW w:w="1134" w:type="dxa"/>
            <w:tcBorders>
              <w:top w:val="single" w:sz="6" w:space="0" w:color="auto"/>
              <w:bottom w:val="single" w:sz="6" w:space="0" w:color="auto"/>
            </w:tcBorders>
          </w:tcPr>
          <w:p w14:paraId="6DA6A35C" w14:textId="1B4B2D13"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2CD5FC6E" w14:textId="2E0CE4A1"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3A9E0B4D" w14:textId="6643484B" w:rsidR="00B24CF7" w:rsidRPr="00931E0E" w:rsidRDefault="00B24CF7" w:rsidP="00B24CF7">
            <w:pPr>
              <w:pStyle w:val="ISOComments"/>
              <w:spacing w:before="60" w:after="60" w:line="240" w:lineRule="auto"/>
              <w:rPr>
                <w:b/>
              </w:rPr>
            </w:pPr>
            <w:r>
              <w:rPr>
                <w:b/>
              </w:rPr>
              <w:t>Typo in referencing other test</w:t>
            </w:r>
          </w:p>
          <w:p w14:paraId="56499951" w14:textId="77777777" w:rsidR="00B24CF7" w:rsidRDefault="00B24CF7" w:rsidP="00B24CF7">
            <w:pPr>
              <w:pStyle w:val="ISOComments"/>
              <w:spacing w:before="60" w:after="60" w:line="240" w:lineRule="auto"/>
            </w:pPr>
            <w:r>
              <w:t>There is a typo in referencing other test</w:t>
            </w:r>
          </w:p>
          <w:p w14:paraId="608B93FD" w14:textId="77777777" w:rsidR="00B24CF7" w:rsidRDefault="00B24CF7" w:rsidP="00B24CF7">
            <w:pPr>
              <w:pStyle w:val="ISOComments"/>
              <w:spacing w:before="60" w:after="60" w:line="240" w:lineRule="auto"/>
            </w:pPr>
          </w:p>
          <w:p w14:paraId="65B92966" w14:textId="77777777" w:rsidR="00B24CF7" w:rsidRDefault="00B24CF7" w:rsidP="00B24CF7">
            <w:pPr>
              <w:pStyle w:val="ISOComments"/>
              <w:spacing w:before="60" w:after="60" w:line="240" w:lineRule="auto"/>
            </w:pPr>
          </w:p>
          <w:p w14:paraId="0B761BC1" w14:textId="77777777" w:rsidR="00B24CF7" w:rsidRDefault="00B24CF7" w:rsidP="00B24CF7">
            <w:pPr>
              <w:pStyle w:val="ISOComments"/>
              <w:spacing w:before="60" w:after="60" w:line="240" w:lineRule="auto"/>
            </w:pPr>
          </w:p>
          <w:p w14:paraId="4D136B97" w14:textId="77777777" w:rsidR="00B24CF7" w:rsidRDefault="00B24CF7" w:rsidP="00B24CF7">
            <w:pPr>
              <w:pStyle w:val="ISOComments"/>
              <w:spacing w:before="60" w:after="60" w:line="240" w:lineRule="auto"/>
            </w:pPr>
          </w:p>
          <w:p w14:paraId="7D136DB2" w14:textId="77777777" w:rsidR="00B24CF7" w:rsidRDefault="00B24CF7" w:rsidP="00B24CF7">
            <w:pPr>
              <w:pStyle w:val="ISOComments"/>
              <w:spacing w:before="60" w:after="60" w:line="240" w:lineRule="auto"/>
            </w:pPr>
          </w:p>
          <w:p w14:paraId="6D6450CE" w14:textId="77777777" w:rsidR="00B24CF7" w:rsidRDefault="00B24CF7" w:rsidP="00B24CF7">
            <w:pPr>
              <w:pStyle w:val="ISOComments"/>
              <w:spacing w:before="60" w:after="60" w:line="240" w:lineRule="auto"/>
            </w:pPr>
          </w:p>
          <w:p w14:paraId="3C7CD484" w14:textId="77777777" w:rsidR="00B24CF7" w:rsidRDefault="00B24CF7" w:rsidP="00B24CF7">
            <w:pPr>
              <w:pStyle w:val="ISOComments"/>
              <w:spacing w:before="60" w:after="60" w:line="240" w:lineRule="auto"/>
            </w:pPr>
          </w:p>
          <w:p w14:paraId="1BF1922A" w14:textId="77777777" w:rsidR="00B24CF7" w:rsidRDefault="00B24CF7" w:rsidP="00B24CF7">
            <w:pPr>
              <w:pStyle w:val="ISOComments"/>
              <w:spacing w:before="60" w:after="60" w:line="240" w:lineRule="auto"/>
            </w:pPr>
          </w:p>
          <w:p w14:paraId="1D81104E" w14:textId="77777777" w:rsidR="00B24CF7" w:rsidRDefault="00B24CF7" w:rsidP="00B24CF7">
            <w:pPr>
              <w:pStyle w:val="ISOComments"/>
              <w:spacing w:before="60" w:after="60" w:line="240" w:lineRule="auto"/>
            </w:pPr>
          </w:p>
          <w:p w14:paraId="7B5B38E7" w14:textId="77777777" w:rsidR="00B24CF7" w:rsidRDefault="00B24CF7" w:rsidP="00B24CF7">
            <w:pPr>
              <w:pStyle w:val="ISOComments"/>
              <w:spacing w:before="60" w:after="60" w:line="240" w:lineRule="auto"/>
            </w:pPr>
          </w:p>
          <w:p w14:paraId="75A2FB70" w14:textId="77777777" w:rsidR="00B24CF7" w:rsidRDefault="00B24CF7" w:rsidP="00B24CF7">
            <w:pPr>
              <w:pStyle w:val="ISOComments"/>
              <w:spacing w:before="60" w:after="60" w:line="240" w:lineRule="auto"/>
            </w:pPr>
          </w:p>
          <w:p w14:paraId="0894EBE8" w14:textId="77777777" w:rsidR="00B24CF7" w:rsidRDefault="00B24CF7" w:rsidP="00B24CF7">
            <w:pPr>
              <w:pStyle w:val="ISOComments"/>
              <w:spacing w:before="60" w:after="60" w:line="240" w:lineRule="auto"/>
            </w:pPr>
          </w:p>
          <w:p w14:paraId="542ACC44" w14:textId="77777777" w:rsidR="00B24CF7" w:rsidRDefault="00B24CF7" w:rsidP="00B24CF7">
            <w:pPr>
              <w:pStyle w:val="ISOComments"/>
              <w:spacing w:before="60" w:after="60" w:line="240" w:lineRule="auto"/>
            </w:pPr>
          </w:p>
          <w:p w14:paraId="08EB3442" w14:textId="77777777" w:rsidR="00B24CF7" w:rsidRDefault="00B24CF7" w:rsidP="00B24CF7">
            <w:pPr>
              <w:pStyle w:val="ISOComments"/>
              <w:spacing w:before="60" w:after="60" w:line="240" w:lineRule="auto"/>
            </w:pPr>
          </w:p>
          <w:p w14:paraId="42407C80" w14:textId="77777777" w:rsidR="00B24CF7" w:rsidRDefault="00B24CF7" w:rsidP="00B24CF7">
            <w:pPr>
              <w:pStyle w:val="ISOComments"/>
              <w:spacing w:before="60" w:after="60" w:line="240" w:lineRule="auto"/>
            </w:pPr>
          </w:p>
          <w:p w14:paraId="3EF52101" w14:textId="77777777" w:rsidR="00B24CF7" w:rsidRDefault="00B24CF7" w:rsidP="00B24CF7">
            <w:pPr>
              <w:pStyle w:val="ISOComments"/>
              <w:spacing w:before="60" w:after="60" w:line="240" w:lineRule="auto"/>
            </w:pPr>
          </w:p>
          <w:p w14:paraId="5CFFE96B" w14:textId="77777777" w:rsidR="00B24CF7" w:rsidRDefault="00B24CF7" w:rsidP="00B24CF7">
            <w:pPr>
              <w:pStyle w:val="ISOComments"/>
              <w:spacing w:before="60" w:after="60" w:line="240" w:lineRule="auto"/>
            </w:pPr>
          </w:p>
          <w:p w14:paraId="2841D31E" w14:textId="3FABCD34" w:rsidR="00B24CF7" w:rsidRPr="006534AA"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66AB2C21" w14:textId="77777777" w:rsidR="00B24CF7" w:rsidRDefault="00B24CF7" w:rsidP="00B24CF7">
            <w:pPr>
              <w:pStyle w:val="ISOChange"/>
              <w:spacing w:before="60" w:after="60" w:line="240" w:lineRule="auto"/>
            </w:pPr>
            <w:r>
              <w:t>Replace</w:t>
            </w:r>
          </w:p>
          <w:p w14:paraId="4FC8E473" w14:textId="34271DE2" w:rsidR="00B24CF7" w:rsidRDefault="00B24CF7" w:rsidP="00B24CF7">
            <w:pPr>
              <w:pStyle w:val="ISOChange"/>
              <w:spacing w:before="60" w:after="60" w:line="240" w:lineRule="auto"/>
            </w:pPr>
            <w:r>
              <w:t>As for test 4.7.1</w:t>
            </w:r>
          </w:p>
          <w:p w14:paraId="68F0F048" w14:textId="77777777" w:rsidR="00B24CF7" w:rsidRDefault="00B24CF7" w:rsidP="00B24CF7">
            <w:pPr>
              <w:pStyle w:val="ISOChange"/>
              <w:spacing w:before="60" w:after="60" w:line="240" w:lineRule="auto"/>
            </w:pPr>
            <w:r>
              <w:t>By</w:t>
            </w:r>
          </w:p>
          <w:p w14:paraId="004CE07F" w14:textId="5F725ABB" w:rsidR="00B24CF7" w:rsidRDefault="00B24CF7" w:rsidP="00B24CF7">
            <w:pPr>
              <w:pStyle w:val="ISOChange"/>
              <w:spacing w:before="60" w:after="60" w:line="240" w:lineRule="auto"/>
            </w:pPr>
            <w:r>
              <w:t>As for test 4.7.2</w:t>
            </w:r>
          </w:p>
        </w:tc>
        <w:tc>
          <w:tcPr>
            <w:tcW w:w="2010" w:type="dxa"/>
            <w:tcBorders>
              <w:top w:val="single" w:sz="6" w:space="0" w:color="auto"/>
              <w:bottom w:val="single" w:sz="6" w:space="0" w:color="auto"/>
            </w:tcBorders>
          </w:tcPr>
          <w:p w14:paraId="204D1D43" w14:textId="77777777" w:rsidR="00B24CF7" w:rsidRDefault="00B24CF7" w:rsidP="00B24CF7">
            <w:pPr>
              <w:pStyle w:val="ISOSecretObservations"/>
              <w:spacing w:before="60" w:after="60" w:line="240" w:lineRule="auto"/>
            </w:pPr>
          </w:p>
        </w:tc>
      </w:tr>
      <w:tr w:rsidR="00B24CF7" w14:paraId="5A929C2B" w14:textId="77777777" w:rsidTr="00415937">
        <w:trPr>
          <w:jc w:val="center"/>
        </w:trPr>
        <w:tc>
          <w:tcPr>
            <w:tcW w:w="559" w:type="dxa"/>
            <w:tcBorders>
              <w:top w:val="single" w:sz="6" w:space="0" w:color="auto"/>
              <w:bottom w:val="single" w:sz="6" w:space="0" w:color="auto"/>
            </w:tcBorders>
          </w:tcPr>
          <w:p w14:paraId="75415D63"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67A8A7DB"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C3C775E" w14:textId="457DF3F0" w:rsidR="00B24CF7" w:rsidRPr="0010446A" w:rsidRDefault="00B24CF7" w:rsidP="00B24CF7">
            <w:pPr>
              <w:pStyle w:val="ISOClause"/>
              <w:spacing w:before="60" w:after="60" w:line="240" w:lineRule="auto"/>
            </w:pPr>
            <w:r w:rsidRPr="0010446A">
              <w:t>4.8</w:t>
            </w:r>
          </w:p>
        </w:tc>
        <w:tc>
          <w:tcPr>
            <w:tcW w:w="1134" w:type="dxa"/>
            <w:tcBorders>
              <w:top w:val="single" w:sz="6" w:space="0" w:color="auto"/>
              <w:bottom w:val="single" w:sz="6" w:space="0" w:color="auto"/>
            </w:tcBorders>
          </w:tcPr>
          <w:p w14:paraId="46BC1FD3" w14:textId="105ACB8C"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3A1DB0DA" w14:textId="063F8371"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5A7E924" w14:textId="77777777" w:rsidR="00B24CF7" w:rsidRPr="00314EA9" w:rsidRDefault="00B24CF7" w:rsidP="00B24CF7">
            <w:pPr>
              <w:pStyle w:val="ISOComments"/>
              <w:spacing w:before="60" w:after="60" w:line="240" w:lineRule="auto"/>
              <w:rPr>
                <w:b/>
              </w:rPr>
            </w:pPr>
            <w:r w:rsidRPr="00314EA9">
              <w:rPr>
                <w:b/>
              </w:rPr>
              <w:t>Typo in spelling of units</w:t>
            </w:r>
          </w:p>
          <w:p w14:paraId="1CC0F686" w14:textId="257F9494" w:rsidR="00B24CF7" w:rsidRDefault="00B24CF7" w:rsidP="00B24CF7">
            <w:pPr>
              <w:pStyle w:val="ISOComments"/>
              <w:spacing w:before="60" w:after="60" w:line="240" w:lineRule="auto"/>
            </w:pPr>
            <w:r>
              <w:t>The correct spelling of unit of depth and height is "metres" instead of "Metres".  Reference is IHO S-57 Ed .3.1 clause 2.126 and clause 2.135</w:t>
            </w:r>
          </w:p>
          <w:p w14:paraId="103A49D2" w14:textId="77777777" w:rsidR="00B24CF7" w:rsidRDefault="00B24CF7" w:rsidP="00B24CF7">
            <w:pPr>
              <w:pStyle w:val="ISOComments"/>
              <w:spacing w:before="60" w:after="60"/>
              <w:ind w:left="184"/>
            </w:pPr>
            <w:r>
              <w:t>Acronym: DUNITS Code: 89</w:t>
            </w:r>
          </w:p>
          <w:p w14:paraId="48FA75F0" w14:textId="77777777" w:rsidR="00B24CF7" w:rsidRDefault="00B24CF7" w:rsidP="00B24CF7">
            <w:pPr>
              <w:pStyle w:val="ISOComments"/>
              <w:spacing w:before="60" w:after="60"/>
              <w:ind w:left="184"/>
            </w:pPr>
            <w:r>
              <w:t>Attribute type: E</w:t>
            </w:r>
          </w:p>
          <w:p w14:paraId="4B8B5E77" w14:textId="77777777" w:rsidR="00B24CF7" w:rsidRDefault="00B24CF7" w:rsidP="00B24CF7">
            <w:pPr>
              <w:pStyle w:val="ISOComments"/>
              <w:spacing w:before="60" w:after="60"/>
              <w:ind w:left="184"/>
            </w:pPr>
            <w:r>
              <w:t>Expected input:</w:t>
            </w:r>
          </w:p>
          <w:p w14:paraId="3CB3D2BF" w14:textId="77777777" w:rsidR="00B24CF7" w:rsidRDefault="00B24CF7" w:rsidP="00B24CF7">
            <w:pPr>
              <w:pStyle w:val="ISOComments"/>
              <w:spacing w:before="60" w:after="60"/>
              <w:ind w:left="184"/>
            </w:pPr>
            <w:r>
              <w:t>ID Meaning</w:t>
            </w:r>
          </w:p>
          <w:p w14:paraId="59A8C938" w14:textId="77777777" w:rsidR="00B24CF7" w:rsidRDefault="00B24CF7" w:rsidP="00B24CF7">
            <w:pPr>
              <w:pStyle w:val="ISOComments"/>
              <w:spacing w:before="60" w:after="60"/>
              <w:ind w:left="184"/>
            </w:pPr>
            <w:r>
              <w:t>1 : metres</w:t>
            </w:r>
          </w:p>
          <w:p w14:paraId="3B3C4F66" w14:textId="77777777" w:rsidR="00B24CF7" w:rsidRDefault="00B24CF7" w:rsidP="00B24CF7">
            <w:pPr>
              <w:pStyle w:val="ISOComments"/>
              <w:spacing w:before="60" w:after="60"/>
              <w:ind w:left="184"/>
            </w:pPr>
            <w:r>
              <w:t>2 : fathoms and feet</w:t>
            </w:r>
          </w:p>
          <w:p w14:paraId="13BEBEAB" w14:textId="77777777" w:rsidR="00B24CF7" w:rsidRDefault="00B24CF7" w:rsidP="00B24CF7">
            <w:pPr>
              <w:pStyle w:val="ISOComments"/>
              <w:spacing w:before="60" w:after="60"/>
              <w:ind w:left="184"/>
            </w:pPr>
            <w:r>
              <w:t>3 : feet</w:t>
            </w:r>
          </w:p>
          <w:p w14:paraId="12B2202F" w14:textId="77777777" w:rsidR="00B24CF7" w:rsidRDefault="00B24CF7" w:rsidP="00B24CF7">
            <w:pPr>
              <w:pStyle w:val="ISOComments"/>
              <w:spacing w:before="60" w:after="60" w:line="240" w:lineRule="auto"/>
              <w:ind w:left="184"/>
            </w:pPr>
            <w:r>
              <w:t>4 : fathoms and fractions</w:t>
            </w:r>
          </w:p>
          <w:p w14:paraId="568955DB" w14:textId="77777777" w:rsidR="00B24CF7" w:rsidRDefault="00B24CF7" w:rsidP="00B24CF7">
            <w:pPr>
              <w:pStyle w:val="ISOComments"/>
              <w:spacing w:before="60" w:after="60" w:line="240" w:lineRule="auto"/>
              <w:ind w:left="184"/>
            </w:pPr>
          </w:p>
          <w:p w14:paraId="6DAFA7E5" w14:textId="778B475F" w:rsidR="00B24CF7" w:rsidRDefault="00B24CF7" w:rsidP="00B24CF7">
            <w:pPr>
              <w:pStyle w:val="ISOComments"/>
              <w:spacing w:before="60" w:after="60"/>
              <w:ind w:left="184"/>
            </w:pPr>
            <w:r>
              <w:t>Acronym: HUNITS Code: 96</w:t>
            </w:r>
          </w:p>
          <w:p w14:paraId="06C8E745" w14:textId="77777777" w:rsidR="00B24CF7" w:rsidRDefault="00B24CF7" w:rsidP="00B24CF7">
            <w:pPr>
              <w:pStyle w:val="ISOComments"/>
              <w:spacing w:before="60" w:after="60"/>
              <w:ind w:left="184"/>
            </w:pPr>
            <w:r>
              <w:t>Attribute type: E</w:t>
            </w:r>
          </w:p>
          <w:p w14:paraId="645CE4E8" w14:textId="77777777" w:rsidR="00B24CF7" w:rsidRDefault="00B24CF7" w:rsidP="00B24CF7">
            <w:pPr>
              <w:pStyle w:val="ISOComments"/>
              <w:spacing w:before="60" w:after="60"/>
              <w:ind w:left="184"/>
            </w:pPr>
            <w:r>
              <w:t>Expected input:</w:t>
            </w:r>
          </w:p>
          <w:p w14:paraId="5AC683E1" w14:textId="77777777" w:rsidR="00B24CF7" w:rsidRDefault="00B24CF7" w:rsidP="00B24CF7">
            <w:pPr>
              <w:pStyle w:val="ISOComments"/>
              <w:spacing w:before="60" w:after="60"/>
              <w:ind w:left="184"/>
            </w:pPr>
            <w:r>
              <w:t>ID Meaning</w:t>
            </w:r>
          </w:p>
          <w:p w14:paraId="0CBE2249" w14:textId="77777777" w:rsidR="00B24CF7" w:rsidRDefault="00B24CF7" w:rsidP="00B24CF7">
            <w:pPr>
              <w:pStyle w:val="ISOComments"/>
              <w:spacing w:before="60" w:after="60"/>
              <w:ind w:left="184"/>
            </w:pPr>
            <w:r>
              <w:t>1 : metres</w:t>
            </w:r>
          </w:p>
          <w:p w14:paraId="201674D0" w14:textId="0DF08B92" w:rsidR="00B24CF7" w:rsidRDefault="00B24CF7" w:rsidP="00B24CF7">
            <w:pPr>
              <w:pStyle w:val="ISOComments"/>
              <w:spacing w:before="60" w:after="60"/>
              <w:ind w:left="184"/>
            </w:pPr>
            <w:r>
              <w:t>2 : feet</w:t>
            </w:r>
          </w:p>
        </w:tc>
        <w:tc>
          <w:tcPr>
            <w:tcW w:w="4961" w:type="dxa"/>
            <w:tcBorders>
              <w:top w:val="single" w:sz="6" w:space="0" w:color="auto"/>
              <w:bottom w:val="single" w:sz="6" w:space="0" w:color="auto"/>
            </w:tcBorders>
          </w:tcPr>
          <w:p w14:paraId="10F0BF05" w14:textId="4CC79CA8" w:rsidR="00B24CF7" w:rsidRDefault="00B24CF7" w:rsidP="00B24CF7">
            <w:pPr>
              <w:pStyle w:val="ISOChange"/>
              <w:spacing w:before="60" w:after="60" w:line="240" w:lineRule="auto"/>
            </w:pPr>
            <w:r>
              <w:t>For "Units for depth"</w:t>
            </w:r>
          </w:p>
          <w:p w14:paraId="1002E482" w14:textId="77777777" w:rsidR="00B24CF7" w:rsidRDefault="00B24CF7" w:rsidP="00B24CF7">
            <w:pPr>
              <w:pStyle w:val="ISOChange"/>
              <w:spacing w:before="60" w:after="60" w:line="240" w:lineRule="auto"/>
            </w:pPr>
            <w:r>
              <w:t>Replace</w:t>
            </w:r>
          </w:p>
          <w:p w14:paraId="5A050ACB" w14:textId="25CDFD72" w:rsidR="00B24CF7" w:rsidRDefault="00B24CF7" w:rsidP="00B24CF7">
            <w:pPr>
              <w:pStyle w:val="ISOChange"/>
              <w:spacing w:before="60" w:after="60" w:line="240" w:lineRule="auto"/>
            </w:pPr>
            <w:r>
              <w:t>Metres</w:t>
            </w:r>
          </w:p>
          <w:p w14:paraId="0E7BF719" w14:textId="77777777" w:rsidR="00B24CF7" w:rsidRDefault="00B24CF7" w:rsidP="00B24CF7">
            <w:pPr>
              <w:pStyle w:val="ISOChange"/>
              <w:spacing w:before="60" w:after="60" w:line="240" w:lineRule="auto"/>
            </w:pPr>
            <w:r>
              <w:t>By</w:t>
            </w:r>
          </w:p>
          <w:p w14:paraId="6B59CE44" w14:textId="1EDDD76B" w:rsidR="00B24CF7" w:rsidRDefault="00B24CF7" w:rsidP="00B24CF7">
            <w:pPr>
              <w:pStyle w:val="ISOChange"/>
              <w:spacing w:before="60" w:after="60" w:line="240" w:lineRule="auto"/>
            </w:pPr>
            <w:r>
              <w:t>metres</w:t>
            </w:r>
          </w:p>
          <w:p w14:paraId="3B5911FF" w14:textId="77777777" w:rsidR="00B24CF7" w:rsidRDefault="00B24CF7" w:rsidP="00B24CF7">
            <w:pPr>
              <w:pStyle w:val="ISOChange"/>
              <w:spacing w:before="60" w:after="60" w:line="240" w:lineRule="auto"/>
            </w:pPr>
          </w:p>
          <w:p w14:paraId="5E467D9A" w14:textId="49A2E95A" w:rsidR="00B24CF7" w:rsidRDefault="00B24CF7" w:rsidP="00B24CF7">
            <w:pPr>
              <w:pStyle w:val="ISOChange"/>
              <w:spacing w:before="60" w:after="60" w:line="240" w:lineRule="auto"/>
            </w:pPr>
            <w:r>
              <w:t>For "Units for height"</w:t>
            </w:r>
          </w:p>
          <w:p w14:paraId="514D622C" w14:textId="77777777" w:rsidR="00B24CF7" w:rsidRDefault="00B24CF7" w:rsidP="00B24CF7">
            <w:pPr>
              <w:pStyle w:val="ISOChange"/>
              <w:spacing w:before="60" w:after="60" w:line="240" w:lineRule="auto"/>
            </w:pPr>
            <w:r>
              <w:t>Replace</w:t>
            </w:r>
          </w:p>
          <w:p w14:paraId="20BC1B09" w14:textId="77777777" w:rsidR="00B24CF7" w:rsidRDefault="00B24CF7" w:rsidP="00B24CF7">
            <w:pPr>
              <w:pStyle w:val="ISOChange"/>
              <w:spacing w:before="60" w:after="60" w:line="240" w:lineRule="auto"/>
            </w:pPr>
            <w:r>
              <w:t>Metres</w:t>
            </w:r>
          </w:p>
          <w:p w14:paraId="6B65F512" w14:textId="77777777" w:rsidR="00B24CF7" w:rsidRDefault="00B24CF7" w:rsidP="00B24CF7">
            <w:pPr>
              <w:pStyle w:val="ISOChange"/>
              <w:spacing w:before="60" w:after="60" w:line="240" w:lineRule="auto"/>
            </w:pPr>
            <w:r>
              <w:t>By</w:t>
            </w:r>
          </w:p>
          <w:p w14:paraId="2382E7E3" w14:textId="3F9DD8FF" w:rsidR="00B24CF7" w:rsidRDefault="00B24CF7" w:rsidP="00B24CF7">
            <w:pPr>
              <w:pStyle w:val="ISOChange"/>
              <w:spacing w:before="60" w:after="60" w:line="240" w:lineRule="auto"/>
            </w:pPr>
            <w:r>
              <w:t>metres</w:t>
            </w:r>
          </w:p>
          <w:p w14:paraId="188C0C55" w14:textId="6A80D434" w:rsidR="00B24CF7" w:rsidRDefault="00B24CF7" w:rsidP="00B24CF7">
            <w:pPr>
              <w:pStyle w:val="ISOChange"/>
              <w:spacing w:before="60" w:after="60" w:line="240" w:lineRule="auto"/>
            </w:pPr>
          </w:p>
        </w:tc>
        <w:tc>
          <w:tcPr>
            <w:tcW w:w="2010" w:type="dxa"/>
            <w:tcBorders>
              <w:top w:val="single" w:sz="6" w:space="0" w:color="auto"/>
              <w:bottom w:val="single" w:sz="6" w:space="0" w:color="auto"/>
            </w:tcBorders>
          </w:tcPr>
          <w:p w14:paraId="4FC1D845" w14:textId="77777777" w:rsidR="00B24CF7" w:rsidRDefault="00B24CF7" w:rsidP="00B24CF7">
            <w:pPr>
              <w:pStyle w:val="ISOSecretObservations"/>
              <w:spacing w:before="60" w:after="60" w:line="240" w:lineRule="auto"/>
            </w:pPr>
          </w:p>
        </w:tc>
      </w:tr>
      <w:tr w:rsidR="00B24CF7" w14:paraId="2B6E3775" w14:textId="77777777" w:rsidTr="00415937">
        <w:trPr>
          <w:jc w:val="center"/>
        </w:trPr>
        <w:tc>
          <w:tcPr>
            <w:tcW w:w="559" w:type="dxa"/>
            <w:tcBorders>
              <w:top w:val="single" w:sz="6" w:space="0" w:color="auto"/>
              <w:bottom w:val="single" w:sz="6" w:space="0" w:color="auto"/>
            </w:tcBorders>
          </w:tcPr>
          <w:p w14:paraId="5B0BDBC4" w14:textId="6F4AFED0"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0FAE6F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47C4A41" w14:textId="3E525600" w:rsidR="00B24CF7" w:rsidRPr="00F11B12" w:rsidRDefault="00B24CF7" w:rsidP="00B24CF7">
            <w:pPr>
              <w:pStyle w:val="ISOClause"/>
              <w:spacing w:before="60" w:after="60" w:line="240" w:lineRule="auto"/>
            </w:pPr>
            <w:r w:rsidRPr="00F11B12">
              <w:t>5.1</w:t>
            </w:r>
          </w:p>
        </w:tc>
        <w:tc>
          <w:tcPr>
            <w:tcW w:w="1134" w:type="dxa"/>
            <w:tcBorders>
              <w:top w:val="single" w:sz="6" w:space="0" w:color="auto"/>
              <w:bottom w:val="single" w:sz="6" w:space="0" w:color="auto"/>
            </w:tcBorders>
          </w:tcPr>
          <w:p w14:paraId="0F39916F" w14:textId="5516AB6C"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2E8CFF6E" w14:textId="61BB431F"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C472317" w14:textId="77777777" w:rsidR="00B24CF7" w:rsidRPr="00BF43D9" w:rsidRDefault="00B24CF7" w:rsidP="00B24CF7">
            <w:pPr>
              <w:pStyle w:val="ISOComments"/>
              <w:spacing w:before="60" w:after="60" w:line="240" w:lineRule="auto"/>
              <w:rPr>
                <w:b/>
              </w:rPr>
            </w:pPr>
            <w:r w:rsidRPr="00BF43D9">
              <w:rPr>
                <w:b/>
              </w:rPr>
              <w:t>Incomplete setup instructions</w:t>
            </w:r>
          </w:p>
          <w:p w14:paraId="60271815" w14:textId="77777777" w:rsidR="00B24CF7" w:rsidRDefault="00B24CF7" w:rsidP="00B24CF7">
            <w:pPr>
              <w:pStyle w:val="ISOComments"/>
              <w:spacing w:before="60" w:after="60" w:line="240" w:lineRule="auto"/>
            </w:pPr>
            <w:r>
              <w:t>Pictures contain text for which the setup miss instruction to select</w:t>
            </w:r>
          </w:p>
          <w:p w14:paraId="56D3D8BC" w14:textId="77777777" w:rsidR="00B24CF7" w:rsidRDefault="00B24CF7" w:rsidP="00B24CF7">
            <w:pPr>
              <w:pStyle w:val="ISOComments"/>
              <w:spacing w:before="60" w:after="60" w:line="240" w:lineRule="auto"/>
            </w:pPr>
          </w:p>
          <w:p w14:paraId="182E8ED9" w14:textId="77777777" w:rsidR="00B24CF7" w:rsidRDefault="00B24CF7" w:rsidP="00B24CF7">
            <w:pPr>
              <w:pStyle w:val="ISOComments"/>
              <w:spacing w:before="60" w:after="60" w:line="240" w:lineRule="auto"/>
            </w:pPr>
          </w:p>
          <w:p w14:paraId="4D2AD98C" w14:textId="77777777" w:rsidR="00B24CF7" w:rsidRDefault="00B24CF7" w:rsidP="00B24CF7">
            <w:pPr>
              <w:pStyle w:val="ISOComments"/>
              <w:spacing w:before="60" w:after="60" w:line="240" w:lineRule="auto"/>
            </w:pPr>
          </w:p>
          <w:p w14:paraId="7FE8AAF8" w14:textId="77777777" w:rsidR="00B24CF7" w:rsidRDefault="00B24CF7" w:rsidP="00B24CF7">
            <w:pPr>
              <w:pStyle w:val="ISOComments"/>
              <w:spacing w:before="60" w:after="60" w:line="240" w:lineRule="auto"/>
            </w:pPr>
          </w:p>
          <w:p w14:paraId="722FE9F6" w14:textId="3E5D2BFA" w:rsidR="00B24CF7"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60283EE3" w14:textId="33C82A2A" w:rsidR="00B24CF7" w:rsidRDefault="00B24CF7" w:rsidP="00B24CF7">
            <w:pPr>
              <w:pStyle w:val="ISOChange"/>
              <w:spacing w:before="60" w:after="60" w:line="240" w:lineRule="auto"/>
            </w:pPr>
            <w:r>
              <w:t>Add</w:t>
            </w:r>
          </w:p>
          <w:p w14:paraId="332F7BC1" w14:textId="7923FBA1" w:rsidR="00B24CF7" w:rsidRDefault="00B24CF7" w:rsidP="00B24CF7">
            <w:pPr>
              <w:pStyle w:val="ISOChange"/>
              <w:spacing w:before="60" w:after="60" w:line="240" w:lineRule="auto"/>
            </w:pPr>
            <w:r w:rsidRPr="00476E32">
              <w:t xml:space="preserve">Select </w:t>
            </w:r>
            <w:r>
              <w:t>all Text groups</w:t>
            </w:r>
          </w:p>
        </w:tc>
        <w:tc>
          <w:tcPr>
            <w:tcW w:w="2010" w:type="dxa"/>
            <w:tcBorders>
              <w:top w:val="single" w:sz="6" w:space="0" w:color="auto"/>
              <w:bottom w:val="single" w:sz="6" w:space="0" w:color="auto"/>
            </w:tcBorders>
          </w:tcPr>
          <w:p w14:paraId="3FAB587B" w14:textId="02DBE99C" w:rsidR="00B24CF7" w:rsidRDefault="00B24CF7" w:rsidP="00B24CF7">
            <w:pPr>
              <w:pStyle w:val="ISOSecretObservations"/>
              <w:spacing w:before="60" w:after="60" w:line="240" w:lineRule="auto"/>
            </w:pPr>
          </w:p>
        </w:tc>
      </w:tr>
      <w:tr w:rsidR="00B24CF7" w14:paraId="7745F0C8" w14:textId="77777777" w:rsidTr="00415937">
        <w:trPr>
          <w:jc w:val="center"/>
        </w:trPr>
        <w:tc>
          <w:tcPr>
            <w:tcW w:w="559" w:type="dxa"/>
            <w:tcBorders>
              <w:top w:val="single" w:sz="6" w:space="0" w:color="auto"/>
              <w:bottom w:val="single" w:sz="6" w:space="0" w:color="auto"/>
            </w:tcBorders>
          </w:tcPr>
          <w:p w14:paraId="2941C9F9"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BEE10F3"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570D1CA8" w14:textId="5133171A" w:rsidR="00B24CF7" w:rsidRDefault="00B24CF7" w:rsidP="00B24CF7">
            <w:pPr>
              <w:pStyle w:val="ISOClause"/>
              <w:spacing w:before="60" w:after="60" w:line="240" w:lineRule="auto"/>
              <w:rPr>
                <w:highlight w:val="yellow"/>
              </w:rPr>
            </w:pPr>
            <w:r w:rsidRPr="00E91283">
              <w:t>5.1</w:t>
            </w:r>
          </w:p>
        </w:tc>
        <w:tc>
          <w:tcPr>
            <w:tcW w:w="1134" w:type="dxa"/>
            <w:tcBorders>
              <w:top w:val="single" w:sz="6" w:space="0" w:color="auto"/>
              <w:bottom w:val="single" w:sz="6" w:space="0" w:color="auto"/>
            </w:tcBorders>
          </w:tcPr>
          <w:p w14:paraId="2D1145D4" w14:textId="300A1065"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0AB0A5F8" w14:textId="0D23C544"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3500B2C2" w14:textId="169574AC" w:rsidR="00B24CF7" w:rsidRDefault="00B24CF7" w:rsidP="00B24CF7">
            <w:pPr>
              <w:pStyle w:val="ISOComments"/>
              <w:spacing w:before="60" w:after="60" w:line="240" w:lineRule="auto"/>
            </w:pPr>
            <w:r>
              <w:rPr>
                <w:b/>
              </w:rPr>
              <w:t>Error in picture for safety contour = 0 m for an underwater rock</w:t>
            </w:r>
          </w:p>
          <w:p w14:paraId="76D67DBC" w14:textId="0CD30028" w:rsidR="00B24CF7" w:rsidRDefault="00B24CF7" w:rsidP="00B24CF7">
            <w:pPr>
              <w:pStyle w:val="ISOComments"/>
              <w:spacing w:before="60" w:after="60" w:line="240" w:lineRule="auto"/>
            </w:pPr>
            <w:r>
              <w:t xml:space="preserve">An underwater rock will result from conditional </w:t>
            </w:r>
            <w:proofErr w:type="spellStart"/>
            <w:r>
              <w:t>symbology</w:t>
            </w:r>
            <w:proofErr w:type="spellEnd"/>
            <w:r>
              <w:t xml:space="preserve"> procedure as depth 0.01 m which is below 0 m.  Therefore it should not be highlighted for the picture of the safety contour = 0 m</w:t>
            </w:r>
          </w:p>
          <w:p w14:paraId="1BF3E781" w14:textId="77777777" w:rsidR="00B24CF7" w:rsidRDefault="00B24CF7" w:rsidP="00B24CF7">
            <w:pPr>
              <w:pStyle w:val="ISOComments"/>
              <w:spacing w:before="60" w:after="60" w:line="240" w:lineRule="auto"/>
            </w:pPr>
            <w:r>
              <w:object w:dxaOrig="11724" w:dyaOrig="5746" w14:anchorId="05C215D2">
                <v:shape id="_x0000_i1047" type="#_x0000_t75" style="width:216.85pt;height:106.35pt" o:ole="">
                  <v:imagedata r:id="rId97" o:title=""/>
                </v:shape>
                <o:OLEObject Type="Embed" ProgID="PBrush" ShapeID="_x0000_i1047" DrawAspect="Content" ObjectID="_1514808200" r:id="rId98"/>
              </w:object>
            </w:r>
          </w:p>
          <w:p w14:paraId="7704F9A1" w14:textId="77777777" w:rsidR="00B24CF7" w:rsidRDefault="00B24CF7" w:rsidP="00B24CF7">
            <w:pPr>
              <w:pStyle w:val="ISOComments"/>
              <w:spacing w:before="60" w:after="60" w:line="240" w:lineRule="auto"/>
            </w:pPr>
          </w:p>
          <w:p w14:paraId="14E9976B" w14:textId="77777777" w:rsidR="00B24CF7" w:rsidRDefault="00B24CF7" w:rsidP="00B24CF7">
            <w:pPr>
              <w:pStyle w:val="ISOComments"/>
              <w:spacing w:before="60" w:after="60" w:line="240" w:lineRule="auto"/>
            </w:pPr>
          </w:p>
          <w:p w14:paraId="60629625" w14:textId="77777777" w:rsidR="00B24CF7" w:rsidRDefault="00B24CF7" w:rsidP="00B24CF7">
            <w:pPr>
              <w:pStyle w:val="ISOComments"/>
              <w:spacing w:before="60" w:after="60" w:line="240" w:lineRule="auto"/>
            </w:pPr>
          </w:p>
          <w:p w14:paraId="41270513" w14:textId="77777777" w:rsidR="00B24CF7" w:rsidRDefault="00B24CF7" w:rsidP="00B24CF7">
            <w:pPr>
              <w:pStyle w:val="ISOComments"/>
              <w:spacing w:before="60" w:after="60" w:line="240" w:lineRule="auto"/>
            </w:pPr>
          </w:p>
          <w:p w14:paraId="10FA7881" w14:textId="77777777" w:rsidR="00B24CF7" w:rsidRDefault="00B24CF7" w:rsidP="00B24CF7">
            <w:pPr>
              <w:pStyle w:val="ISOComments"/>
              <w:spacing w:before="60" w:after="60" w:line="240" w:lineRule="auto"/>
            </w:pPr>
          </w:p>
          <w:p w14:paraId="73EDB517" w14:textId="77777777" w:rsidR="00B24CF7" w:rsidRDefault="00B24CF7" w:rsidP="00B24CF7">
            <w:pPr>
              <w:pStyle w:val="ISOComments"/>
              <w:spacing w:before="60" w:after="60" w:line="240" w:lineRule="auto"/>
            </w:pPr>
          </w:p>
          <w:p w14:paraId="01493775" w14:textId="77777777" w:rsidR="00B24CF7" w:rsidRDefault="00B24CF7" w:rsidP="00B24CF7">
            <w:pPr>
              <w:pStyle w:val="ISOComments"/>
              <w:spacing w:before="60" w:after="60" w:line="240" w:lineRule="auto"/>
            </w:pPr>
          </w:p>
          <w:p w14:paraId="70E13FF8" w14:textId="77777777" w:rsidR="00B24CF7" w:rsidRDefault="00B24CF7" w:rsidP="00B24CF7">
            <w:pPr>
              <w:pStyle w:val="ISOComments"/>
              <w:spacing w:before="60" w:after="60" w:line="240" w:lineRule="auto"/>
            </w:pPr>
          </w:p>
          <w:p w14:paraId="0C5FFD57" w14:textId="77777777" w:rsidR="00B24CF7" w:rsidRDefault="00B24CF7" w:rsidP="00B24CF7">
            <w:pPr>
              <w:pStyle w:val="ISOComments"/>
              <w:spacing w:before="60" w:after="60" w:line="240" w:lineRule="auto"/>
            </w:pPr>
          </w:p>
          <w:p w14:paraId="5986B55E" w14:textId="77777777" w:rsidR="00B24CF7" w:rsidRDefault="00B24CF7" w:rsidP="00B24CF7">
            <w:pPr>
              <w:pStyle w:val="ISOComments"/>
              <w:spacing w:before="60" w:after="60" w:line="240" w:lineRule="auto"/>
            </w:pPr>
          </w:p>
          <w:p w14:paraId="1FE8AAEC" w14:textId="77777777" w:rsidR="00B24CF7" w:rsidRDefault="00B24CF7" w:rsidP="00B24CF7">
            <w:pPr>
              <w:pStyle w:val="ISOComments"/>
              <w:spacing w:before="60" w:after="60" w:line="240" w:lineRule="auto"/>
            </w:pPr>
          </w:p>
          <w:p w14:paraId="3BF1D60F" w14:textId="77777777" w:rsidR="00B24CF7" w:rsidRDefault="00B24CF7" w:rsidP="00B24CF7">
            <w:pPr>
              <w:pStyle w:val="ISOComments"/>
              <w:spacing w:before="60" w:after="60" w:line="240" w:lineRule="auto"/>
            </w:pPr>
          </w:p>
          <w:p w14:paraId="47ADCB60" w14:textId="77777777" w:rsidR="00B24CF7" w:rsidRDefault="00B24CF7" w:rsidP="00B24CF7">
            <w:pPr>
              <w:pStyle w:val="ISOComments"/>
              <w:spacing w:before="60" w:after="60" w:line="240" w:lineRule="auto"/>
            </w:pPr>
          </w:p>
          <w:p w14:paraId="35DBC74D" w14:textId="50E9B09E" w:rsidR="00B24CF7" w:rsidRPr="00BF43D9"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0281B37D" w14:textId="52B807CD"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38B94AB2" w14:textId="26ECC24C" w:rsidR="00B24CF7" w:rsidRDefault="00B24CF7" w:rsidP="00B24CF7">
            <w:pPr>
              <w:pStyle w:val="ISOChange"/>
              <w:spacing w:before="60" w:after="60" w:line="240" w:lineRule="auto"/>
              <w:rPr>
                <w:szCs w:val="18"/>
              </w:rPr>
            </w:pPr>
            <w:r w:rsidRPr="00AF0BA3">
              <w:rPr>
                <w:szCs w:val="18"/>
              </w:rPr>
              <w:t>5.1 picture 1 - Safety contour = 0 meter</w:t>
            </w:r>
            <w:r>
              <w:rPr>
                <w:szCs w:val="18"/>
              </w:rPr>
              <w:t>.PNG</w:t>
            </w:r>
          </w:p>
          <w:p w14:paraId="37735B04" w14:textId="230F488D" w:rsidR="00B24CF7" w:rsidRDefault="00B24CF7" w:rsidP="00B24CF7">
            <w:pPr>
              <w:pStyle w:val="ISOChange"/>
              <w:spacing w:before="60" w:after="60" w:line="240" w:lineRule="auto"/>
              <w:rPr>
                <w:szCs w:val="18"/>
              </w:rPr>
            </w:pPr>
            <w:r w:rsidRPr="00AF0BA3">
              <w:rPr>
                <w:noProof/>
                <w:szCs w:val="18"/>
                <w:lang w:eastAsia="en-GB"/>
              </w:rPr>
              <w:drawing>
                <wp:inline distT="0" distB="0" distL="0" distR="0" wp14:anchorId="14211899" wp14:editId="383D56F5">
                  <wp:extent cx="2979372" cy="2389517"/>
                  <wp:effectExtent l="0" t="0" r="0" b="0"/>
                  <wp:docPr id="46" name="Picture 46" descr="C:\msdokut\STANDARDIT\IHO\S64\Work 2015\S-64 findings by FFOY Aug2015\New picture originals\5.1 picture 1 - Safety contour = 0 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msdokut\STANDARDIT\IHO\S64\Work 2015\S-64 findings by FFOY Aug2015\New picture originals\5.1 picture 1 - Safety contour = 0 meter.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88408" cy="2396764"/>
                          </a:xfrm>
                          <a:prstGeom prst="rect">
                            <a:avLst/>
                          </a:prstGeom>
                          <a:noFill/>
                          <a:ln>
                            <a:noFill/>
                          </a:ln>
                        </pic:spPr>
                      </pic:pic>
                    </a:graphicData>
                  </a:graphic>
                </wp:inline>
              </w:drawing>
            </w:r>
          </w:p>
          <w:p w14:paraId="4B79B541" w14:textId="75E90E90" w:rsidR="00B24CF7" w:rsidRDefault="00B24CF7" w:rsidP="00B24CF7">
            <w:pPr>
              <w:pStyle w:val="ISOChange"/>
              <w:spacing w:before="60" w:after="60" w:line="240" w:lineRule="auto"/>
            </w:pPr>
          </w:p>
        </w:tc>
        <w:tc>
          <w:tcPr>
            <w:tcW w:w="2010" w:type="dxa"/>
            <w:tcBorders>
              <w:top w:val="single" w:sz="6" w:space="0" w:color="auto"/>
              <w:bottom w:val="single" w:sz="6" w:space="0" w:color="auto"/>
            </w:tcBorders>
          </w:tcPr>
          <w:p w14:paraId="172B681D" w14:textId="499DAAFC" w:rsidR="00B24CF7" w:rsidRDefault="00B24CF7" w:rsidP="00B24CF7">
            <w:pPr>
              <w:pStyle w:val="ISOSecretObservations"/>
              <w:spacing w:before="60" w:after="60" w:line="240" w:lineRule="auto"/>
            </w:pPr>
          </w:p>
        </w:tc>
      </w:tr>
      <w:tr w:rsidR="00B24CF7" w14:paraId="4E85AD8A" w14:textId="77777777" w:rsidTr="00415937">
        <w:trPr>
          <w:jc w:val="center"/>
        </w:trPr>
        <w:tc>
          <w:tcPr>
            <w:tcW w:w="559" w:type="dxa"/>
            <w:tcBorders>
              <w:top w:val="single" w:sz="6" w:space="0" w:color="auto"/>
              <w:bottom w:val="single" w:sz="6" w:space="0" w:color="auto"/>
            </w:tcBorders>
          </w:tcPr>
          <w:p w14:paraId="6BAEB157"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7D64F04"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3A22265" w14:textId="795F568E" w:rsidR="00B24CF7" w:rsidRPr="00E91283" w:rsidRDefault="00B24CF7" w:rsidP="00B24CF7">
            <w:pPr>
              <w:pStyle w:val="ISOClause"/>
              <w:spacing w:before="60" w:after="60" w:line="240" w:lineRule="auto"/>
            </w:pPr>
            <w:r>
              <w:t>5.1</w:t>
            </w:r>
          </w:p>
        </w:tc>
        <w:tc>
          <w:tcPr>
            <w:tcW w:w="1134" w:type="dxa"/>
            <w:tcBorders>
              <w:top w:val="single" w:sz="6" w:space="0" w:color="auto"/>
              <w:bottom w:val="single" w:sz="6" w:space="0" w:color="auto"/>
            </w:tcBorders>
          </w:tcPr>
          <w:p w14:paraId="5E0E63A4" w14:textId="5988741B" w:rsidR="00B24CF7" w:rsidRDefault="00B24CF7" w:rsidP="00B24CF7">
            <w:pPr>
              <w:pStyle w:val="ISOParagraph"/>
              <w:spacing w:before="60" w:after="60" w:line="240" w:lineRule="auto"/>
            </w:pPr>
            <w:r>
              <w:t>Results</w:t>
            </w:r>
          </w:p>
        </w:tc>
        <w:tc>
          <w:tcPr>
            <w:tcW w:w="709" w:type="dxa"/>
            <w:tcBorders>
              <w:top w:val="single" w:sz="6" w:space="0" w:color="auto"/>
              <w:bottom w:val="single" w:sz="6" w:space="0" w:color="auto"/>
            </w:tcBorders>
          </w:tcPr>
          <w:p w14:paraId="69117A72" w14:textId="62DB06A6"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3EB87D84" w14:textId="6186CBAB" w:rsidR="00B24CF7" w:rsidRDefault="00B24CF7" w:rsidP="00B24CF7">
            <w:pPr>
              <w:pStyle w:val="ISOComments"/>
              <w:spacing w:before="60" w:after="60" w:line="240" w:lineRule="auto"/>
            </w:pPr>
            <w:r>
              <w:rPr>
                <w:b/>
              </w:rPr>
              <w:t>Error in picture for safety contour = 10 m for deep blue water area</w:t>
            </w:r>
          </w:p>
          <w:p w14:paraId="46B3FB95" w14:textId="3F340939" w:rsidR="00B24CF7" w:rsidRDefault="00B24CF7" w:rsidP="00B24CF7">
            <w:pPr>
              <w:pStyle w:val="ISOComments"/>
              <w:spacing w:before="60" w:after="60" w:line="240" w:lineRule="auto"/>
            </w:pPr>
            <w:r>
              <w:t>A part of depth area marked as unsafe is actually safe</w:t>
            </w:r>
          </w:p>
          <w:p w14:paraId="14E748BF" w14:textId="77777777" w:rsidR="00B24CF7" w:rsidRDefault="00B24CF7" w:rsidP="00B24CF7">
            <w:pPr>
              <w:pStyle w:val="ISOComments"/>
              <w:spacing w:before="60" w:after="60" w:line="240" w:lineRule="auto"/>
              <w:rPr>
                <w:b/>
              </w:rPr>
            </w:pPr>
            <w:r w:rsidRPr="00786E3F">
              <w:rPr>
                <w:noProof/>
                <w:lang w:eastAsia="en-GB"/>
              </w:rPr>
              <w:drawing>
                <wp:inline distT="0" distB="0" distL="0" distR="0" wp14:anchorId="200DA4D5" wp14:editId="01067F64">
                  <wp:extent cx="2752090" cy="1087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52090" cy="1087120"/>
                          </a:xfrm>
                          <a:prstGeom prst="rect">
                            <a:avLst/>
                          </a:prstGeom>
                          <a:noFill/>
                          <a:ln>
                            <a:noFill/>
                          </a:ln>
                        </pic:spPr>
                      </pic:pic>
                    </a:graphicData>
                  </a:graphic>
                </wp:inline>
              </w:drawing>
            </w:r>
          </w:p>
          <w:p w14:paraId="07DE88F4" w14:textId="77777777" w:rsidR="00B24CF7" w:rsidRDefault="00B24CF7" w:rsidP="00B24CF7">
            <w:pPr>
              <w:pStyle w:val="ISOComments"/>
              <w:spacing w:before="60" w:after="60" w:line="240" w:lineRule="auto"/>
              <w:rPr>
                <w:b/>
              </w:rPr>
            </w:pPr>
          </w:p>
          <w:p w14:paraId="5E934885" w14:textId="7151D486" w:rsidR="00B24CF7"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57C7ED74" w14:textId="7C4C8032"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558E0734" w14:textId="750E8506" w:rsidR="00B24CF7" w:rsidRDefault="00B24CF7" w:rsidP="00B24CF7">
            <w:pPr>
              <w:pStyle w:val="ISOChange"/>
              <w:spacing w:before="60" w:after="60" w:line="240" w:lineRule="auto"/>
              <w:rPr>
                <w:szCs w:val="18"/>
              </w:rPr>
            </w:pPr>
            <w:r w:rsidRPr="00AF0BA3">
              <w:rPr>
                <w:szCs w:val="18"/>
              </w:rPr>
              <w:t>5.1 picture 8 - Safety contour = 10 meter</w:t>
            </w:r>
            <w:r>
              <w:rPr>
                <w:szCs w:val="18"/>
              </w:rPr>
              <w:t>.PNG</w:t>
            </w:r>
          </w:p>
          <w:p w14:paraId="5351FFBD" w14:textId="69483621" w:rsidR="00B24CF7" w:rsidRDefault="00B24CF7" w:rsidP="00B24CF7">
            <w:pPr>
              <w:pStyle w:val="ISOChange"/>
              <w:spacing w:before="60" w:after="60" w:line="240" w:lineRule="auto"/>
              <w:rPr>
                <w:szCs w:val="18"/>
              </w:rPr>
            </w:pPr>
            <w:r w:rsidRPr="00AF0BA3">
              <w:rPr>
                <w:noProof/>
                <w:szCs w:val="18"/>
                <w:lang w:eastAsia="en-GB"/>
              </w:rPr>
              <w:drawing>
                <wp:inline distT="0" distB="0" distL="0" distR="0" wp14:anchorId="097D0B41" wp14:editId="30E8DDB1">
                  <wp:extent cx="3024750" cy="2372264"/>
                  <wp:effectExtent l="0" t="0" r="4445" b="9525"/>
                  <wp:docPr id="47" name="Picture 47" descr="C:\msdokut\STANDARDIT\IHO\S64\Work 2015\S-64 original pictures as PGN\5.1 picture 8 - Safety contour = 10 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msdokut\STANDARDIT\IHO\S64\Work 2015\S-64 original pictures as PGN\5.1 picture 8 - Safety contour = 10 meter.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32941" cy="2378688"/>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0BCCE54F" w14:textId="40B570EC" w:rsidR="00B24CF7" w:rsidRDefault="00B24CF7" w:rsidP="00B24CF7">
            <w:pPr>
              <w:pStyle w:val="ISOSecretObservations"/>
              <w:spacing w:before="60" w:after="60" w:line="240" w:lineRule="auto"/>
            </w:pPr>
          </w:p>
        </w:tc>
      </w:tr>
      <w:tr w:rsidR="00B24CF7" w14:paraId="5C96B794" w14:textId="77777777" w:rsidTr="00C1648A">
        <w:trPr>
          <w:jc w:val="center"/>
        </w:trPr>
        <w:tc>
          <w:tcPr>
            <w:tcW w:w="559" w:type="dxa"/>
            <w:tcBorders>
              <w:top w:val="single" w:sz="6" w:space="0" w:color="auto"/>
              <w:bottom w:val="single" w:sz="6" w:space="0" w:color="auto"/>
            </w:tcBorders>
          </w:tcPr>
          <w:p w14:paraId="170D99EC"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FD6B591"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B007CC6" w14:textId="2CA58B78" w:rsidR="00B24CF7" w:rsidRPr="00F11B12" w:rsidRDefault="00B24CF7" w:rsidP="00B24CF7">
            <w:pPr>
              <w:pStyle w:val="ISOClause"/>
              <w:spacing w:before="60" w:after="60" w:line="240" w:lineRule="auto"/>
            </w:pPr>
            <w:r>
              <w:t>5.2</w:t>
            </w:r>
          </w:p>
        </w:tc>
        <w:tc>
          <w:tcPr>
            <w:tcW w:w="1134" w:type="dxa"/>
            <w:tcBorders>
              <w:top w:val="single" w:sz="6" w:space="0" w:color="auto"/>
              <w:bottom w:val="single" w:sz="6" w:space="0" w:color="auto"/>
            </w:tcBorders>
          </w:tcPr>
          <w:p w14:paraId="0CBFB6F0"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31D9C42B"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0A477B31" w14:textId="77777777" w:rsidR="00B24CF7" w:rsidRPr="00BF43D9" w:rsidRDefault="00B24CF7" w:rsidP="00B24CF7">
            <w:pPr>
              <w:pStyle w:val="ISOComments"/>
              <w:spacing w:before="60" w:after="60" w:line="240" w:lineRule="auto"/>
              <w:rPr>
                <w:b/>
              </w:rPr>
            </w:pPr>
            <w:r w:rsidRPr="00BF43D9">
              <w:rPr>
                <w:b/>
              </w:rPr>
              <w:t>Incomplete setup instructions</w:t>
            </w:r>
          </w:p>
          <w:p w14:paraId="734DCAE8" w14:textId="77777777" w:rsidR="00B24CF7" w:rsidRDefault="00B24CF7" w:rsidP="00B24CF7">
            <w:pPr>
              <w:pStyle w:val="ISOComments"/>
              <w:spacing w:before="60" w:after="60" w:line="240" w:lineRule="auto"/>
            </w:pPr>
            <w:r>
              <w:t>Pictures contain text for which the setup miss instruction to select</w:t>
            </w:r>
          </w:p>
        </w:tc>
        <w:tc>
          <w:tcPr>
            <w:tcW w:w="4961" w:type="dxa"/>
            <w:tcBorders>
              <w:top w:val="single" w:sz="6" w:space="0" w:color="auto"/>
              <w:bottom w:val="single" w:sz="6" w:space="0" w:color="auto"/>
            </w:tcBorders>
          </w:tcPr>
          <w:p w14:paraId="0A6E2AC2" w14:textId="77777777" w:rsidR="00B24CF7" w:rsidRDefault="00B24CF7" w:rsidP="00B24CF7">
            <w:pPr>
              <w:pStyle w:val="ISOChange"/>
              <w:spacing w:before="60" w:after="60" w:line="240" w:lineRule="auto"/>
            </w:pPr>
            <w:r>
              <w:t>Add</w:t>
            </w:r>
          </w:p>
          <w:p w14:paraId="3F6B0D59" w14:textId="77777777" w:rsidR="00B24CF7" w:rsidRDefault="00B24CF7" w:rsidP="00B24CF7">
            <w:pPr>
              <w:pStyle w:val="ISOChange"/>
              <w:spacing w:before="60" w:after="60" w:line="240" w:lineRule="auto"/>
            </w:pPr>
            <w:r w:rsidRPr="00476E32">
              <w:t xml:space="preserve">Select </w:t>
            </w:r>
            <w:r>
              <w:t>all Text groups</w:t>
            </w:r>
          </w:p>
        </w:tc>
        <w:tc>
          <w:tcPr>
            <w:tcW w:w="2010" w:type="dxa"/>
            <w:tcBorders>
              <w:top w:val="single" w:sz="6" w:space="0" w:color="auto"/>
              <w:bottom w:val="single" w:sz="6" w:space="0" w:color="auto"/>
            </w:tcBorders>
          </w:tcPr>
          <w:p w14:paraId="08EBE401" w14:textId="0BB9E362" w:rsidR="00B24CF7" w:rsidRDefault="00B24CF7" w:rsidP="00B24CF7">
            <w:pPr>
              <w:pStyle w:val="ISOSecretObservations"/>
              <w:spacing w:before="60" w:after="60" w:line="240" w:lineRule="auto"/>
            </w:pPr>
          </w:p>
        </w:tc>
      </w:tr>
      <w:tr w:rsidR="00B24CF7" w14:paraId="4D31E46E" w14:textId="77777777" w:rsidTr="00C1648A">
        <w:trPr>
          <w:jc w:val="center"/>
        </w:trPr>
        <w:tc>
          <w:tcPr>
            <w:tcW w:w="559" w:type="dxa"/>
            <w:tcBorders>
              <w:top w:val="single" w:sz="6" w:space="0" w:color="auto"/>
              <w:bottom w:val="single" w:sz="6" w:space="0" w:color="auto"/>
            </w:tcBorders>
          </w:tcPr>
          <w:p w14:paraId="0E7D108A"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6EF02A90"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0E9DCB81" w14:textId="0E15368B" w:rsidR="00B24CF7" w:rsidRDefault="00B24CF7" w:rsidP="00B24CF7">
            <w:pPr>
              <w:pStyle w:val="ISOClause"/>
              <w:spacing w:before="60" w:after="60" w:line="240" w:lineRule="auto"/>
            </w:pPr>
            <w:r>
              <w:t>5.2</w:t>
            </w:r>
          </w:p>
        </w:tc>
        <w:tc>
          <w:tcPr>
            <w:tcW w:w="1134" w:type="dxa"/>
            <w:tcBorders>
              <w:top w:val="single" w:sz="6" w:space="0" w:color="auto"/>
              <w:bottom w:val="single" w:sz="6" w:space="0" w:color="auto"/>
            </w:tcBorders>
          </w:tcPr>
          <w:p w14:paraId="5694CAA3" w14:textId="65E37713"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252EA097" w14:textId="7004093E"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9B01B4D" w14:textId="77777777" w:rsidR="00B24CF7" w:rsidRDefault="00B24CF7" w:rsidP="00B24CF7">
            <w:pPr>
              <w:pStyle w:val="ISOComments"/>
              <w:spacing w:before="60" w:after="60" w:line="240" w:lineRule="auto"/>
              <w:rPr>
                <w:b/>
              </w:rPr>
            </w:pPr>
            <w:r>
              <w:rPr>
                <w:b/>
              </w:rPr>
              <w:t>Typo in Setup - Wrong value of safety contour</w:t>
            </w:r>
          </w:p>
          <w:p w14:paraId="715FF81D" w14:textId="77777777" w:rsidR="00B24CF7" w:rsidRDefault="00B24CF7" w:rsidP="00B24CF7">
            <w:pPr>
              <w:pStyle w:val="ISOComments"/>
              <w:spacing w:before="60" w:after="60" w:line="240" w:lineRule="auto"/>
            </w:pPr>
            <w:r>
              <w:t xml:space="preserve">Obviously the route monitoring test should be based on </w:t>
            </w:r>
            <w:proofErr w:type="spellStart"/>
            <w:r>
              <w:t>non zero</w:t>
            </w:r>
            <w:proofErr w:type="spellEnd"/>
            <w:r>
              <w:t xml:space="preserve"> value of safety contour.  </w:t>
            </w:r>
            <w:r w:rsidRPr="00EE39BD">
              <w:t>Correct value is for example 30 m, which is used also for safety depth</w:t>
            </w:r>
          </w:p>
          <w:p w14:paraId="09BE735D" w14:textId="77777777" w:rsidR="00B24CF7" w:rsidRDefault="00B24CF7" w:rsidP="00B24CF7">
            <w:pPr>
              <w:pStyle w:val="ISOComments"/>
              <w:spacing w:before="60" w:after="60" w:line="240" w:lineRule="auto"/>
            </w:pPr>
          </w:p>
          <w:p w14:paraId="6A5C6FF4" w14:textId="77777777" w:rsidR="00B24CF7" w:rsidRDefault="00B24CF7" w:rsidP="00B24CF7">
            <w:pPr>
              <w:pStyle w:val="ISOComments"/>
              <w:spacing w:before="60" w:after="60" w:line="240" w:lineRule="auto"/>
            </w:pPr>
          </w:p>
          <w:p w14:paraId="773FD42E" w14:textId="77777777" w:rsidR="00B24CF7" w:rsidRDefault="00B24CF7" w:rsidP="00B24CF7">
            <w:pPr>
              <w:pStyle w:val="ISOComments"/>
              <w:spacing w:before="60" w:after="60" w:line="240" w:lineRule="auto"/>
            </w:pPr>
          </w:p>
          <w:p w14:paraId="08D37E60" w14:textId="38DD2E4C" w:rsidR="00B24CF7" w:rsidRPr="00786E3F"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1845F27A" w14:textId="77777777" w:rsidR="00B24CF7" w:rsidRDefault="00B24CF7" w:rsidP="00B24CF7">
            <w:pPr>
              <w:pStyle w:val="ISOChange"/>
              <w:spacing w:before="60" w:after="60" w:line="240" w:lineRule="auto"/>
            </w:pPr>
            <w:r>
              <w:t>Replace</w:t>
            </w:r>
          </w:p>
          <w:p w14:paraId="2F4E2F64" w14:textId="77777777" w:rsidR="00B24CF7" w:rsidRDefault="00B24CF7" w:rsidP="00B24CF7">
            <w:pPr>
              <w:pStyle w:val="ISOChange"/>
              <w:spacing w:before="60" w:after="60" w:line="240" w:lineRule="auto"/>
            </w:pPr>
            <w:r w:rsidRPr="00A646EF">
              <w:t>Set the safety contour value to 0 m</w:t>
            </w:r>
          </w:p>
          <w:p w14:paraId="657CE019" w14:textId="77777777" w:rsidR="00B24CF7" w:rsidRDefault="00B24CF7" w:rsidP="00B24CF7">
            <w:pPr>
              <w:pStyle w:val="ISOChange"/>
              <w:spacing w:before="60" w:after="60" w:line="240" w:lineRule="auto"/>
            </w:pPr>
            <w:r>
              <w:t>By</w:t>
            </w:r>
          </w:p>
          <w:p w14:paraId="34A3E139" w14:textId="4F581C26" w:rsidR="00B24CF7" w:rsidRDefault="00B24CF7" w:rsidP="00B24CF7">
            <w:pPr>
              <w:pStyle w:val="ISOChange"/>
              <w:spacing w:before="60" w:after="60" w:line="240" w:lineRule="auto"/>
            </w:pPr>
            <w:r w:rsidRPr="00A646EF">
              <w:t xml:space="preserve">Set the safety contour value to </w:t>
            </w:r>
            <w:r>
              <w:t>3</w:t>
            </w:r>
            <w:r w:rsidRPr="00A646EF">
              <w:t>0 m</w:t>
            </w:r>
          </w:p>
        </w:tc>
        <w:tc>
          <w:tcPr>
            <w:tcW w:w="2010" w:type="dxa"/>
            <w:tcBorders>
              <w:top w:val="single" w:sz="6" w:space="0" w:color="auto"/>
              <w:bottom w:val="single" w:sz="6" w:space="0" w:color="auto"/>
            </w:tcBorders>
          </w:tcPr>
          <w:p w14:paraId="0E0411F7" w14:textId="7554CB50" w:rsidR="00B24CF7" w:rsidRDefault="00B24CF7" w:rsidP="00B24CF7">
            <w:pPr>
              <w:pStyle w:val="ISOSecretObservations"/>
              <w:spacing w:before="60" w:after="60" w:line="240" w:lineRule="auto"/>
            </w:pPr>
          </w:p>
        </w:tc>
      </w:tr>
      <w:tr w:rsidR="00B24CF7" w14:paraId="4786D945" w14:textId="77777777" w:rsidTr="00C1648A">
        <w:trPr>
          <w:jc w:val="center"/>
        </w:trPr>
        <w:tc>
          <w:tcPr>
            <w:tcW w:w="559" w:type="dxa"/>
            <w:tcBorders>
              <w:top w:val="single" w:sz="6" w:space="0" w:color="auto"/>
              <w:bottom w:val="single" w:sz="6" w:space="0" w:color="auto"/>
            </w:tcBorders>
          </w:tcPr>
          <w:p w14:paraId="156EC2DC"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536410C"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1D6A3C02" w14:textId="1B49FEDD" w:rsidR="00B24CF7" w:rsidRDefault="00B24CF7" w:rsidP="00B24CF7">
            <w:pPr>
              <w:pStyle w:val="ISOClause"/>
              <w:spacing w:before="60" w:after="60" w:line="240" w:lineRule="auto"/>
            </w:pPr>
            <w:r>
              <w:t>5.2</w:t>
            </w:r>
          </w:p>
        </w:tc>
        <w:tc>
          <w:tcPr>
            <w:tcW w:w="1134" w:type="dxa"/>
            <w:tcBorders>
              <w:top w:val="single" w:sz="6" w:space="0" w:color="auto"/>
              <w:bottom w:val="single" w:sz="6" w:space="0" w:color="auto"/>
            </w:tcBorders>
          </w:tcPr>
          <w:p w14:paraId="0F8CD99E" w14:textId="00C3331D" w:rsidR="00B24CF7" w:rsidRDefault="00B24CF7" w:rsidP="00B24CF7">
            <w:pPr>
              <w:pStyle w:val="ISOParagraph"/>
              <w:spacing w:before="60" w:after="60" w:line="240" w:lineRule="auto"/>
            </w:pPr>
            <w:r>
              <w:t>Result</w:t>
            </w:r>
          </w:p>
        </w:tc>
        <w:tc>
          <w:tcPr>
            <w:tcW w:w="709" w:type="dxa"/>
            <w:tcBorders>
              <w:top w:val="single" w:sz="6" w:space="0" w:color="auto"/>
              <w:bottom w:val="single" w:sz="6" w:space="0" w:color="auto"/>
            </w:tcBorders>
          </w:tcPr>
          <w:p w14:paraId="2985416A" w14:textId="10730E94"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56B1609C" w14:textId="32DFE59B" w:rsidR="00B24CF7" w:rsidRDefault="00B24CF7" w:rsidP="00B24CF7">
            <w:pPr>
              <w:pStyle w:val="ISOComments"/>
              <w:spacing w:before="60" w:after="60" w:line="240" w:lineRule="auto"/>
            </w:pPr>
            <w:r>
              <w:rPr>
                <w:b/>
              </w:rPr>
              <w:t>Error in picture for object LNDARE etc.</w:t>
            </w:r>
          </w:p>
          <w:p w14:paraId="6DD41B8F" w14:textId="1AF352D4" w:rsidR="00B24CF7" w:rsidRDefault="00B24CF7" w:rsidP="00B24CF7">
            <w:pPr>
              <w:pStyle w:val="ISOComments"/>
              <w:spacing w:before="60" w:after="60" w:line="240" w:lineRule="auto"/>
            </w:pPr>
            <w:r>
              <w:t>Object LNDARE cause DNGHLT instead of INDHLT plus some underlying hazards not indicated</w:t>
            </w:r>
          </w:p>
          <w:p w14:paraId="782B5021" w14:textId="50D1BF2E" w:rsidR="00B24CF7" w:rsidRDefault="00B24CF7" w:rsidP="00B24CF7">
            <w:pPr>
              <w:pStyle w:val="ISOComments"/>
              <w:spacing w:before="60" w:after="60" w:line="240" w:lineRule="auto"/>
              <w:rPr>
                <w:b/>
              </w:rPr>
            </w:pPr>
            <w:r>
              <w:object w:dxaOrig="12471" w:dyaOrig="5583" w14:anchorId="191AD4F9">
                <v:shape id="_x0000_i1048" type="#_x0000_t75" style="width:216.85pt;height:97.1pt" o:ole="">
                  <v:imagedata r:id="rId102" o:title=""/>
                </v:shape>
                <o:OLEObject Type="Embed" ProgID="PBrush" ShapeID="_x0000_i1048" DrawAspect="Content" ObjectID="_1514808201" r:id="rId103"/>
              </w:object>
            </w:r>
          </w:p>
        </w:tc>
        <w:tc>
          <w:tcPr>
            <w:tcW w:w="4961" w:type="dxa"/>
            <w:tcBorders>
              <w:top w:val="single" w:sz="6" w:space="0" w:color="auto"/>
              <w:bottom w:val="single" w:sz="6" w:space="0" w:color="auto"/>
            </w:tcBorders>
          </w:tcPr>
          <w:p w14:paraId="7A18C6DC" w14:textId="0B955325" w:rsidR="00B24CF7" w:rsidRDefault="00B24CF7" w:rsidP="00B24CF7">
            <w:pPr>
              <w:pStyle w:val="ISOChange"/>
              <w:spacing w:before="60" w:after="60" w:line="240" w:lineRule="auto"/>
              <w:rPr>
                <w:szCs w:val="18"/>
              </w:rPr>
            </w:pPr>
            <w:r>
              <w:rPr>
                <w:szCs w:val="18"/>
              </w:rPr>
              <w:t xml:space="preserve">Replace the picture by using the attached </w:t>
            </w:r>
            <w:proofErr w:type="spellStart"/>
            <w:r>
              <w:rPr>
                <w:szCs w:val="18"/>
              </w:rPr>
              <w:t>png</w:t>
            </w:r>
            <w:proofErr w:type="spellEnd"/>
            <w:r>
              <w:rPr>
                <w:szCs w:val="18"/>
              </w:rPr>
              <w:t>-file</w:t>
            </w:r>
          </w:p>
          <w:p w14:paraId="5C3E7B92" w14:textId="77777777" w:rsidR="00B24CF7" w:rsidRDefault="00B24CF7" w:rsidP="00B24CF7">
            <w:pPr>
              <w:pStyle w:val="ISOChange"/>
              <w:spacing w:before="60" w:after="60" w:line="240" w:lineRule="auto"/>
              <w:rPr>
                <w:szCs w:val="18"/>
              </w:rPr>
            </w:pPr>
            <w:r>
              <w:rPr>
                <w:szCs w:val="18"/>
              </w:rPr>
              <w:t>5.2 picture 2.PNG</w:t>
            </w:r>
          </w:p>
          <w:p w14:paraId="30ADECEA" w14:textId="69F4BD01" w:rsidR="00B24CF7" w:rsidRDefault="00B24CF7" w:rsidP="00B24CF7">
            <w:pPr>
              <w:pStyle w:val="ISOChange"/>
              <w:spacing w:before="60" w:after="60" w:line="240" w:lineRule="auto"/>
            </w:pPr>
            <w:r w:rsidRPr="005B54EA">
              <w:rPr>
                <w:noProof/>
                <w:lang w:eastAsia="en-GB"/>
              </w:rPr>
              <w:drawing>
                <wp:inline distT="0" distB="0" distL="0" distR="0" wp14:anchorId="4225DABF" wp14:editId="3C47BC11">
                  <wp:extent cx="2967487" cy="1328481"/>
                  <wp:effectExtent l="0" t="0" r="4445" b="5080"/>
                  <wp:docPr id="48" name="Picture 48" descr="C:\msdokut\STANDARDIT\IHO\S64\Work 2015\S-64 findings by FFOY Aug2015\New picture originals\5.2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msdokut\STANDARDIT\IHO\S64\Work 2015\S-64 findings by FFOY Aug2015\New picture originals\5.2 picture 2.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95607" cy="1341070"/>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1B668847" w14:textId="77777777" w:rsidR="00B24CF7" w:rsidRDefault="00B24CF7" w:rsidP="00B24CF7">
            <w:pPr>
              <w:pStyle w:val="ISOSecretObservations"/>
              <w:spacing w:before="60" w:after="60" w:line="240" w:lineRule="auto"/>
            </w:pPr>
          </w:p>
        </w:tc>
      </w:tr>
      <w:tr w:rsidR="00B24CF7" w14:paraId="2CCF2864" w14:textId="77777777" w:rsidTr="00162FAE">
        <w:trPr>
          <w:jc w:val="center"/>
        </w:trPr>
        <w:tc>
          <w:tcPr>
            <w:tcW w:w="559" w:type="dxa"/>
            <w:tcBorders>
              <w:top w:val="single" w:sz="6" w:space="0" w:color="auto"/>
              <w:bottom w:val="single" w:sz="6" w:space="0" w:color="auto"/>
            </w:tcBorders>
          </w:tcPr>
          <w:p w14:paraId="06AB728E" w14:textId="02AE17F2"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7A56711F"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13EB3A9" w14:textId="0CE8EBE2" w:rsidR="00B24CF7" w:rsidRPr="008D0BD0" w:rsidRDefault="00B24CF7" w:rsidP="00B24CF7">
            <w:pPr>
              <w:pStyle w:val="ISOClause"/>
              <w:spacing w:before="60" w:after="60" w:line="240" w:lineRule="auto"/>
              <w:rPr>
                <w:highlight w:val="yellow"/>
              </w:rPr>
            </w:pPr>
            <w:r w:rsidRPr="00D973AD">
              <w:t>5.3</w:t>
            </w:r>
          </w:p>
        </w:tc>
        <w:tc>
          <w:tcPr>
            <w:tcW w:w="1134" w:type="dxa"/>
            <w:tcBorders>
              <w:top w:val="single" w:sz="6" w:space="0" w:color="auto"/>
              <w:bottom w:val="single" w:sz="6" w:space="0" w:color="auto"/>
            </w:tcBorders>
          </w:tcPr>
          <w:p w14:paraId="3D7F4EE9"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5803056D"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3ECDED9" w14:textId="77777777" w:rsidR="00B24CF7" w:rsidRPr="00BF43D9" w:rsidRDefault="00B24CF7" w:rsidP="00B24CF7">
            <w:pPr>
              <w:pStyle w:val="ISOComments"/>
              <w:spacing w:before="60" w:after="60" w:line="240" w:lineRule="auto"/>
              <w:rPr>
                <w:b/>
              </w:rPr>
            </w:pPr>
            <w:r w:rsidRPr="00BF43D9">
              <w:rPr>
                <w:b/>
              </w:rPr>
              <w:t>Incomplete setup instructions</w:t>
            </w:r>
          </w:p>
          <w:p w14:paraId="424A8157" w14:textId="412DFA8E" w:rsidR="00B24CF7" w:rsidRDefault="00B24CF7" w:rsidP="00B24CF7">
            <w:pPr>
              <w:pStyle w:val="ISOComments"/>
              <w:spacing w:before="60" w:after="60" w:line="240" w:lineRule="auto"/>
            </w:pPr>
            <w:r>
              <w:t>Pictures contain text for which the setup miss instruction to select</w:t>
            </w:r>
          </w:p>
        </w:tc>
        <w:tc>
          <w:tcPr>
            <w:tcW w:w="4961" w:type="dxa"/>
            <w:tcBorders>
              <w:top w:val="single" w:sz="6" w:space="0" w:color="auto"/>
              <w:bottom w:val="single" w:sz="6" w:space="0" w:color="auto"/>
            </w:tcBorders>
          </w:tcPr>
          <w:p w14:paraId="2D9B5CAF" w14:textId="77777777" w:rsidR="00B24CF7" w:rsidRDefault="00B24CF7" w:rsidP="00B24CF7">
            <w:pPr>
              <w:pStyle w:val="ISOChange"/>
              <w:spacing w:before="60" w:after="60" w:line="240" w:lineRule="auto"/>
            </w:pPr>
            <w:r>
              <w:t>Add</w:t>
            </w:r>
          </w:p>
          <w:p w14:paraId="36F1AFD1" w14:textId="3C3F6796" w:rsidR="00B24CF7" w:rsidRDefault="00B24CF7" w:rsidP="00B24CF7">
            <w:pPr>
              <w:pStyle w:val="ISOChange"/>
              <w:spacing w:before="60" w:after="60" w:line="240" w:lineRule="auto"/>
            </w:pPr>
            <w:r w:rsidRPr="00476E32">
              <w:t xml:space="preserve">Select </w:t>
            </w:r>
            <w:r>
              <w:t>all Text groups</w:t>
            </w:r>
          </w:p>
        </w:tc>
        <w:tc>
          <w:tcPr>
            <w:tcW w:w="2010" w:type="dxa"/>
            <w:tcBorders>
              <w:top w:val="single" w:sz="6" w:space="0" w:color="auto"/>
              <w:bottom w:val="single" w:sz="6" w:space="0" w:color="auto"/>
            </w:tcBorders>
          </w:tcPr>
          <w:p w14:paraId="70F2C727" w14:textId="5108BC6A" w:rsidR="00B24CF7" w:rsidRDefault="00B24CF7" w:rsidP="00B24CF7">
            <w:pPr>
              <w:pStyle w:val="ISOSecretObservations"/>
              <w:spacing w:before="60" w:after="60" w:line="240" w:lineRule="auto"/>
            </w:pPr>
          </w:p>
        </w:tc>
      </w:tr>
      <w:tr w:rsidR="00B24CF7" w14:paraId="707F350C" w14:textId="77777777" w:rsidTr="00C1648A">
        <w:trPr>
          <w:jc w:val="center"/>
        </w:trPr>
        <w:tc>
          <w:tcPr>
            <w:tcW w:w="559" w:type="dxa"/>
            <w:tcBorders>
              <w:top w:val="single" w:sz="6" w:space="0" w:color="auto"/>
              <w:bottom w:val="single" w:sz="6" w:space="0" w:color="auto"/>
            </w:tcBorders>
          </w:tcPr>
          <w:p w14:paraId="2AEFAE00"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7F310AA"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52D31B5B" w14:textId="66906FE3" w:rsidR="00B24CF7" w:rsidRPr="008D0BD0" w:rsidRDefault="00B24CF7" w:rsidP="00B24CF7">
            <w:pPr>
              <w:pStyle w:val="ISOClause"/>
              <w:spacing w:before="60" w:after="60" w:line="240" w:lineRule="auto"/>
              <w:rPr>
                <w:highlight w:val="yellow"/>
              </w:rPr>
            </w:pPr>
            <w:r w:rsidRPr="00D973AD">
              <w:t>5.</w:t>
            </w:r>
            <w:r>
              <w:t>4</w:t>
            </w:r>
          </w:p>
        </w:tc>
        <w:tc>
          <w:tcPr>
            <w:tcW w:w="1134" w:type="dxa"/>
            <w:tcBorders>
              <w:top w:val="single" w:sz="6" w:space="0" w:color="auto"/>
              <w:bottom w:val="single" w:sz="6" w:space="0" w:color="auto"/>
            </w:tcBorders>
          </w:tcPr>
          <w:p w14:paraId="07CD447C"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68C8F507"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006CFF4A" w14:textId="77777777" w:rsidR="00B24CF7" w:rsidRPr="00BF43D9" w:rsidRDefault="00B24CF7" w:rsidP="00B24CF7">
            <w:pPr>
              <w:pStyle w:val="ISOComments"/>
              <w:spacing w:before="60" w:after="60" w:line="240" w:lineRule="auto"/>
              <w:rPr>
                <w:b/>
              </w:rPr>
            </w:pPr>
            <w:r w:rsidRPr="00BF43D9">
              <w:rPr>
                <w:b/>
              </w:rPr>
              <w:t>Incomplete setup instructions</w:t>
            </w:r>
          </w:p>
          <w:p w14:paraId="708A6304" w14:textId="77777777" w:rsidR="00B24CF7" w:rsidRDefault="00B24CF7" w:rsidP="00B24CF7">
            <w:pPr>
              <w:pStyle w:val="ISOComments"/>
              <w:spacing w:before="60" w:after="60" w:line="240" w:lineRule="auto"/>
            </w:pPr>
            <w:r>
              <w:t>Pictures contain text for which the setup miss instruction to select</w:t>
            </w:r>
          </w:p>
        </w:tc>
        <w:tc>
          <w:tcPr>
            <w:tcW w:w="4961" w:type="dxa"/>
            <w:tcBorders>
              <w:top w:val="single" w:sz="6" w:space="0" w:color="auto"/>
              <w:bottom w:val="single" w:sz="6" w:space="0" w:color="auto"/>
            </w:tcBorders>
          </w:tcPr>
          <w:p w14:paraId="080585F2" w14:textId="77777777" w:rsidR="00B24CF7" w:rsidRDefault="00B24CF7" w:rsidP="00B24CF7">
            <w:pPr>
              <w:pStyle w:val="ISOChange"/>
              <w:spacing w:before="60" w:after="60" w:line="240" w:lineRule="auto"/>
            </w:pPr>
            <w:r>
              <w:t>Add</w:t>
            </w:r>
          </w:p>
          <w:p w14:paraId="56F04CBC" w14:textId="77777777" w:rsidR="00B24CF7" w:rsidRDefault="00B24CF7" w:rsidP="00B24CF7">
            <w:pPr>
              <w:pStyle w:val="ISOChange"/>
              <w:spacing w:before="60" w:after="60" w:line="240" w:lineRule="auto"/>
            </w:pPr>
            <w:r w:rsidRPr="00476E32">
              <w:t xml:space="preserve">Select </w:t>
            </w:r>
            <w:r>
              <w:t>all Text groups</w:t>
            </w:r>
          </w:p>
        </w:tc>
        <w:tc>
          <w:tcPr>
            <w:tcW w:w="2010" w:type="dxa"/>
            <w:tcBorders>
              <w:top w:val="single" w:sz="6" w:space="0" w:color="auto"/>
              <w:bottom w:val="single" w:sz="6" w:space="0" w:color="auto"/>
            </w:tcBorders>
          </w:tcPr>
          <w:p w14:paraId="5BBCAE7F" w14:textId="57310E31" w:rsidR="00B24CF7" w:rsidRDefault="00B24CF7" w:rsidP="00B24CF7">
            <w:pPr>
              <w:pStyle w:val="ISOSecretObservations"/>
              <w:spacing w:before="60" w:after="60" w:line="240" w:lineRule="auto"/>
            </w:pPr>
          </w:p>
        </w:tc>
      </w:tr>
      <w:tr w:rsidR="00B24CF7" w14:paraId="57B7E603" w14:textId="77777777" w:rsidTr="00C1648A">
        <w:trPr>
          <w:jc w:val="center"/>
        </w:trPr>
        <w:tc>
          <w:tcPr>
            <w:tcW w:w="559" w:type="dxa"/>
            <w:tcBorders>
              <w:top w:val="single" w:sz="6" w:space="0" w:color="auto"/>
              <w:bottom w:val="single" w:sz="6" w:space="0" w:color="auto"/>
            </w:tcBorders>
          </w:tcPr>
          <w:p w14:paraId="748E10BA"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924A9EF"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5E97DAC3" w14:textId="2A6FA0BE" w:rsidR="00B24CF7" w:rsidRDefault="00B24CF7" w:rsidP="00B24CF7">
            <w:pPr>
              <w:pStyle w:val="ISOClause"/>
              <w:spacing w:before="60" w:after="60" w:line="240" w:lineRule="auto"/>
            </w:pPr>
            <w:r>
              <w:t>5.4</w:t>
            </w:r>
          </w:p>
        </w:tc>
        <w:tc>
          <w:tcPr>
            <w:tcW w:w="1134" w:type="dxa"/>
            <w:tcBorders>
              <w:top w:val="single" w:sz="6" w:space="0" w:color="auto"/>
              <w:bottom w:val="single" w:sz="6" w:space="0" w:color="auto"/>
            </w:tcBorders>
          </w:tcPr>
          <w:p w14:paraId="02B059BD"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426F548B"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725AF7E" w14:textId="77777777" w:rsidR="00B24CF7" w:rsidRDefault="00B24CF7" w:rsidP="00B24CF7">
            <w:pPr>
              <w:pStyle w:val="ISOComments"/>
              <w:spacing w:before="60" w:after="60" w:line="240" w:lineRule="auto"/>
              <w:rPr>
                <w:b/>
              </w:rPr>
            </w:pPr>
            <w:r>
              <w:rPr>
                <w:b/>
              </w:rPr>
              <w:t>Typo in Setup - Wrong value of safety contour</w:t>
            </w:r>
          </w:p>
          <w:p w14:paraId="7B74A2FA" w14:textId="0BCA482C" w:rsidR="00B24CF7" w:rsidRPr="00786E3F" w:rsidRDefault="00B24CF7" w:rsidP="00B24CF7">
            <w:pPr>
              <w:pStyle w:val="ISOComments"/>
              <w:spacing w:before="60" w:after="60" w:line="240" w:lineRule="auto"/>
            </w:pPr>
            <w:r>
              <w:t xml:space="preserve">Obviously the route monitoring test should be based on </w:t>
            </w:r>
            <w:proofErr w:type="spellStart"/>
            <w:r>
              <w:t>non zero</w:t>
            </w:r>
            <w:proofErr w:type="spellEnd"/>
            <w:r>
              <w:t xml:space="preserve"> value of safety contour.  </w:t>
            </w:r>
            <w:r w:rsidRPr="00EE39BD">
              <w:t>Correct value is for example 30 m, which is used also for safety depth</w:t>
            </w:r>
          </w:p>
        </w:tc>
        <w:tc>
          <w:tcPr>
            <w:tcW w:w="4961" w:type="dxa"/>
            <w:tcBorders>
              <w:top w:val="single" w:sz="6" w:space="0" w:color="auto"/>
              <w:bottom w:val="single" w:sz="6" w:space="0" w:color="auto"/>
            </w:tcBorders>
          </w:tcPr>
          <w:p w14:paraId="449D41BD" w14:textId="77777777" w:rsidR="00B24CF7" w:rsidRDefault="00B24CF7" w:rsidP="00B24CF7">
            <w:pPr>
              <w:pStyle w:val="ISOChange"/>
              <w:spacing w:before="60" w:after="60" w:line="240" w:lineRule="auto"/>
            </w:pPr>
            <w:r>
              <w:t>Replace</w:t>
            </w:r>
          </w:p>
          <w:p w14:paraId="5FEFBF4F" w14:textId="77777777" w:rsidR="00B24CF7" w:rsidRDefault="00B24CF7" w:rsidP="00B24CF7">
            <w:pPr>
              <w:pStyle w:val="ISOChange"/>
              <w:spacing w:before="60" w:after="60" w:line="240" w:lineRule="auto"/>
            </w:pPr>
            <w:r w:rsidRPr="00A646EF">
              <w:t>Set the safety contour value to 0 m</w:t>
            </w:r>
          </w:p>
          <w:p w14:paraId="0B8B16C4" w14:textId="77777777" w:rsidR="00B24CF7" w:rsidRDefault="00B24CF7" w:rsidP="00B24CF7">
            <w:pPr>
              <w:pStyle w:val="ISOChange"/>
              <w:spacing w:before="60" w:after="60" w:line="240" w:lineRule="auto"/>
            </w:pPr>
            <w:r>
              <w:t>By</w:t>
            </w:r>
          </w:p>
          <w:p w14:paraId="71F5013E" w14:textId="77777777" w:rsidR="00B24CF7" w:rsidRDefault="00B24CF7" w:rsidP="00B24CF7">
            <w:pPr>
              <w:pStyle w:val="ISOChange"/>
              <w:spacing w:before="60" w:after="60" w:line="240" w:lineRule="auto"/>
            </w:pPr>
            <w:r w:rsidRPr="00A646EF">
              <w:t xml:space="preserve">Set the safety contour value to </w:t>
            </w:r>
            <w:r>
              <w:t>3</w:t>
            </w:r>
            <w:r w:rsidRPr="00A646EF">
              <w:t>0 m</w:t>
            </w:r>
          </w:p>
        </w:tc>
        <w:tc>
          <w:tcPr>
            <w:tcW w:w="2010" w:type="dxa"/>
            <w:tcBorders>
              <w:top w:val="single" w:sz="6" w:space="0" w:color="auto"/>
              <w:bottom w:val="single" w:sz="6" w:space="0" w:color="auto"/>
            </w:tcBorders>
          </w:tcPr>
          <w:p w14:paraId="5F3D8F86" w14:textId="0FFA45EB" w:rsidR="00B24CF7" w:rsidRDefault="00B24CF7" w:rsidP="00B24CF7">
            <w:pPr>
              <w:pStyle w:val="ISOSecretObservations"/>
              <w:spacing w:before="60" w:after="60" w:line="240" w:lineRule="auto"/>
            </w:pPr>
          </w:p>
        </w:tc>
      </w:tr>
      <w:tr w:rsidR="00B24CF7" w14:paraId="6E575833" w14:textId="77777777" w:rsidTr="00415937">
        <w:trPr>
          <w:jc w:val="center"/>
        </w:trPr>
        <w:tc>
          <w:tcPr>
            <w:tcW w:w="559" w:type="dxa"/>
            <w:tcBorders>
              <w:top w:val="single" w:sz="6" w:space="0" w:color="auto"/>
              <w:bottom w:val="single" w:sz="6" w:space="0" w:color="auto"/>
            </w:tcBorders>
          </w:tcPr>
          <w:p w14:paraId="44F24C20"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E5F394D"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4625F200" w14:textId="410FA6D4" w:rsidR="00B24CF7" w:rsidRDefault="00B24CF7" w:rsidP="00B24CF7">
            <w:pPr>
              <w:pStyle w:val="ISOClause"/>
              <w:spacing w:before="60" w:after="60" w:line="240" w:lineRule="auto"/>
            </w:pPr>
            <w:r>
              <w:t>5.4</w:t>
            </w:r>
          </w:p>
        </w:tc>
        <w:tc>
          <w:tcPr>
            <w:tcW w:w="1134" w:type="dxa"/>
            <w:tcBorders>
              <w:top w:val="single" w:sz="6" w:space="0" w:color="auto"/>
              <w:bottom w:val="single" w:sz="6" w:space="0" w:color="auto"/>
            </w:tcBorders>
          </w:tcPr>
          <w:p w14:paraId="38C1B83A" w14:textId="244A4359" w:rsidR="00B24CF7" w:rsidRDefault="00B24CF7" w:rsidP="00B24CF7">
            <w:pPr>
              <w:pStyle w:val="ISOParagraph"/>
              <w:spacing w:before="60" w:after="60" w:line="240" w:lineRule="auto"/>
            </w:pPr>
            <w:r>
              <w:t>Action</w:t>
            </w:r>
          </w:p>
        </w:tc>
        <w:tc>
          <w:tcPr>
            <w:tcW w:w="709" w:type="dxa"/>
            <w:tcBorders>
              <w:top w:val="single" w:sz="6" w:space="0" w:color="auto"/>
              <w:bottom w:val="single" w:sz="6" w:space="0" w:color="auto"/>
            </w:tcBorders>
          </w:tcPr>
          <w:p w14:paraId="7AC554D2" w14:textId="50068094"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012DF7F" w14:textId="0C6FB366" w:rsidR="00B24CF7" w:rsidRPr="00BF43D9" w:rsidRDefault="00B24CF7" w:rsidP="00B24CF7">
            <w:pPr>
              <w:pStyle w:val="ISOComments"/>
              <w:spacing w:before="60" w:after="60" w:line="240" w:lineRule="auto"/>
              <w:rPr>
                <w:b/>
              </w:rPr>
            </w:pPr>
            <w:r>
              <w:rPr>
                <w:b/>
              </w:rPr>
              <w:t>Wrong</w:t>
            </w:r>
            <w:r w:rsidRPr="00BF43D9">
              <w:rPr>
                <w:b/>
              </w:rPr>
              <w:t xml:space="preserve"> </w:t>
            </w:r>
            <w:r>
              <w:rPr>
                <w:b/>
              </w:rPr>
              <w:t>action</w:t>
            </w:r>
            <w:r w:rsidRPr="00BF43D9">
              <w:rPr>
                <w:b/>
              </w:rPr>
              <w:t xml:space="preserve"> instructions</w:t>
            </w:r>
            <w:r>
              <w:rPr>
                <w:b/>
              </w:rPr>
              <w:t xml:space="preserve"> - not for monitoring but a copy-paste from another test</w:t>
            </w:r>
          </w:p>
          <w:p w14:paraId="66BBE22B" w14:textId="77777777" w:rsidR="00B24CF7" w:rsidRDefault="00B24CF7" w:rsidP="00B24CF7">
            <w:pPr>
              <w:pStyle w:val="ISOComments"/>
              <w:spacing w:before="60" w:after="60" w:line="240" w:lineRule="auto"/>
            </w:pPr>
            <w:r>
              <w:t>This test is about Monitoring mode.  The current action is a copy-paste from test 5.2.</w:t>
            </w:r>
          </w:p>
          <w:p w14:paraId="50E07665" w14:textId="77777777" w:rsidR="00B24CF7" w:rsidRDefault="00B24CF7" w:rsidP="00B24CF7">
            <w:pPr>
              <w:pStyle w:val="ISOComments"/>
              <w:spacing w:before="60" w:after="60" w:line="240" w:lineRule="auto"/>
            </w:pPr>
          </w:p>
          <w:p w14:paraId="4E2AD450" w14:textId="77777777" w:rsidR="00B24CF7" w:rsidRDefault="00B24CF7" w:rsidP="00B24CF7">
            <w:pPr>
              <w:pStyle w:val="ISOComments"/>
              <w:spacing w:before="60" w:after="60" w:line="240" w:lineRule="auto"/>
            </w:pPr>
          </w:p>
          <w:p w14:paraId="7F53EEA0" w14:textId="4CF33349" w:rsidR="00B24CF7" w:rsidRDefault="00B24CF7" w:rsidP="00B24CF7">
            <w:pPr>
              <w:pStyle w:val="ISOComments"/>
              <w:spacing w:before="60" w:after="60" w:line="240" w:lineRule="auto"/>
            </w:pPr>
          </w:p>
        </w:tc>
        <w:tc>
          <w:tcPr>
            <w:tcW w:w="4961" w:type="dxa"/>
            <w:tcBorders>
              <w:top w:val="single" w:sz="6" w:space="0" w:color="auto"/>
              <w:bottom w:val="single" w:sz="6" w:space="0" w:color="auto"/>
            </w:tcBorders>
          </w:tcPr>
          <w:p w14:paraId="42CC66C8" w14:textId="3441F97E" w:rsidR="00B24CF7" w:rsidRDefault="00B24CF7" w:rsidP="00B24CF7">
            <w:pPr>
              <w:pStyle w:val="ISOChange"/>
              <w:spacing w:before="60" w:after="60" w:line="240" w:lineRule="auto"/>
            </w:pPr>
            <w:r>
              <w:t>Replace current action by the new text below:</w:t>
            </w:r>
          </w:p>
          <w:p w14:paraId="095681C8" w14:textId="77777777" w:rsidR="00B24CF7" w:rsidRDefault="00B24CF7" w:rsidP="00B24CF7">
            <w:pPr>
              <w:pStyle w:val="ISOChange"/>
              <w:spacing w:before="60" w:after="60" w:line="240" w:lineRule="auto"/>
            </w:pPr>
            <w:r w:rsidRPr="00F81CF0">
              <w:t>Select position 39°57.000’N 104°49.000’W at compilation scale (1:350 000) of AA2OVRVU.</w:t>
            </w:r>
          </w:p>
          <w:p w14:paraId="51F67785" w14:textId="30385042" w:rsidR="00B24CF7" w:rsidRDefault="00B24CF7" w:rsidP="00B24CF7">
            <w:pPr>
              <w:pStyle w:val="ISOChange"/>
              <w:spacing w:before="60" w:after="60" w:line="240" w:lineRule="auto"/>
            </w:pPr>
            <w:r>
              <w:t>Set simulated own ship for 39°49.587’N 104°54.93</w:t>
            </w:r>
            <w:r w:rsidRPr="00F81CF0">
              <w:t>0’W</w:t>
            </w:r>
            <w:r>
              <w:t xml:space="preserve"> with heading set for 10.0°.  Select size of own ship check area as 1.0 NM width and 8.0 NM length.</w:t>
            </w:r>
          </w:p>
        </w:tc>
        <w:tc>
          <w:tcPr>
            <w:tcW w:w="2010" w:type="dxa"/>
            <w:tcBorders>
              <w:top w:val="single" w:sz="6" w:space="0" w:color="auto"/>
              <w:bottom w:val="single" w:sz="6" w:space="0" w:color="auto"/>
            </w:tcBorders>
          </w:tcPr>
          <w:p w14:paraId="77540BD8" w14:textId="7F636772" w:rsidR="00B24CF7" w:rsidRDefault="00B24CF7" w:rsidP="00B24CF7">
            <w:pPr>
              <w:pStyle w:val="ISOSecretObservations"/>
              <w:spacing w:before="60" w:after="60" w:line="240" w:lineRule="auto"/>
            </w:pPr>
          </w:p>
        </w:tc>
      </w:tr>
      <w:tr w:rsidR="00B24CF7" w14:paraId="3D19FFDC" w14:textId="77777777" w:rsidTr="00C1648A">
        <w:trPr>
          <w:jc w:val="center"/>
        </w:trPr>
        <w:tc>
          <w:tcPr>
            <w:tcW w:w="559" w:type="dxa"/>
            <w:tcBorders>
              <w:top w:val="single" w:sz="6" w:space="0" w:color="auto"/>
              <w:bottom w:val="single" w:sz="6" w:space="0" w:color="auto"/>
            </w:tcBorders>
          </w:tcPr>
          <w:p w14:paraId="7AB04FE2"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8F5938D"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02A6B34" w14:textId="4D19D4DA" w:rsidR="00B24CF7" w:rsidRDefault="00B24CF7" w:rsidP="00B24CF7">
            <w:pPr>
              <w:pStyle w:val="ISOClause"/>
              <w:spacing w:before="60" w:after="60" w:line="240" w:lineRule="auto"/>
            </w:pPr>
            <w:r>
              <w:t>5.4</w:t>
            </w:r>
          </w:p>
        </w:tc>
        <w:tc>
          <w:tcPr>
            <w:tcW w:w="1134" w:type="dxa"/>
            <w:tcBorders>
              <w:top w:val="single" w:sz="6" w:space="0" w:color="auto"/>
              <w:bottom w:val="single" w:sz="6" w:space="0" w:color="auto"/>
            </w:tcBorders>
          </w:tcPr>
          <w:p w14:paraId="565F81B5" w14:textId="77777777" w:rsidR="00B24CF7" w:rsidRDefault="00B24CF7" w:rsidP="00B24CF7">
            <w:pPr>
              <w:pStyle w:val="ISOParagraph"/>
              <w:spacing w:before="60" w:after="60" w:line="240" w:lineRule="auto"/>
            </w:pPr>
            <w:r>
              <w:t>Result</w:t>
            </w:r>
          </w:p>
        </w:tc>
        <w:tc>
          <w:tcPr>
            <w:tcW w:w="709" w:type="dxa"/>
            <w:tcBorders>
              <w:top w:val="single" w:sz="6" w:space="0" w:color="auto"/>
              <w:bottom w:val="single" w:sz="6" w:space="0" w:color="auto"/>
            </w:tcBorders>
          </w:tcPr>
          <w:p w14:paraId="28FFD219" w14:textId="77777777" w:rsidR="00B24CF7" w:rsidRDefault="00B24CF7" w:rsidP="00B24CF7">
            <w:pPr>
              <w:pStyle w:val="ISOCommType"/>
              <w:spacing w:before="60" w:after="60" w:line="240" w:lineRule="auto"/>
            </w:pPr>
            <w:proofErr w:type="spellStart"/>
            <w:r>
              <w:t>te</w:t>
            </w:r>
            <w:proofErr w:type="spellEnd"/>
          </w:p>
        </w:tc>
        <w:tc>
          <w:tcPr>
            <w:tcW w:w="4536" w:type="dxa"/>
            <w:gridSpan w:val="2"/>
            <w:tcBorders>
              <w:top w:val="single" w:sz="6" w:space="0" w:color="auto"/>
              <w:bottom w:val="single" w:sz="6" w:space="0" w:color="auto"/>
            </w:tcBorders>
          </w:tcPr>
          <w:p w14:paraId="0C525522" w14:textId="77777777" w:rsidR="00B24CF7" w:rsidRPr="00BF43D9" w:rsidRDefault="00B24CF7" w:rsidP="00B24CF7">
            <w:pPr>
              <w:pStyle w:val="ISOComments"/>
              <w:spacing w:before="60" w:after="60" w:line="240" w:lineRule="auto"/>
              <w:rPr>
                <w:b/>
              </w:rPr>
            </w:pPr>
            <w:r>
              <w:rPr>
                <w:b/>
              </w:rPr>
              <w:t>Wrong</w:t>
            </w:r>
            <w:r w:rsidRPr="00BF43D9">
              <w:rPr>
                <w:b/>
              </w:rPr>
              <w:t xml:space="preserve"> </w:t>
            </w:r>
            <w:r>
              <w:rPr>
                <w:b/>
              </w:rPr>
              <w:t>action</w:t>
            </w:r>
            <w:r w:rsidRPr="00BF43D9">
              <w:rPr>
                <w:b/>
              </w:rPr>
              <w:t xml:space="preserve"> instructions</w:t>
            </w:r>
            <w:r>
              <w:rPr>
                <w:b/>
              </w:rPr>
              <w:t xml:space="preserve"> - not for monitoring but a copy-paste from another test</w:t>
            </w:r>
          </w:p>
          <w:p w14:paraId="230970C8" w14:textId="3F938225" w:rsidR="00B24CF7" w:rsidRDefault="00B24CF7" w:rsidP="00B24CF7">
            <w:pPr>
              <w:pStyle w:val="ISOComments"/>
              <w:spacing w:before="60" w:after="60" w:line="240" w:lineRule="auto"/>
            </w:pPr>
            <w:r>
              <w:t>See comment for Action of 5.4</w:t>
            </w:r>
          </w:p>
          <w:p w14:paraId="028B76AC" w14:textId="03BD5DFE" w:rsidR="00B24CF7" w:rsidRPr="00F415F7" w:rsidRDefault="00B24CF7" w:rsidP="00B24CF7">
            <w:pPr>
              <w:pStyle w:val="ISOComments"/>
              <w:spacing w:before="60" w:after="60" w:line="240" w:lineRule="auto"/>
            </w:pPr>
          </w:p>
          <w:p w14:paraId="5392FF25" w14:textId="77777777" w:rsidR="00B24CF7" w:rsidRPr="00F415F7" w:rsidRDefault="00B24CF7" w:rsidP="00B24CF7">
            <w:pPr>
              <w:pStyle w:val="ISOComments"/>
              <w:spacing w:before="60" w:after="60" w:line="240" w:lineRule="auto"/>
            </w:pPr>
          </w:p>
          <w:p w14:paraId="54DCC250" w14:textId="322F1706" w:rsidR="00B24CF7" w:rsidRPr="00F415F7" w:rsidRDefault="00B24CF7" w:rsidP="00B24CF7">
            <w:pPr>
              <w:pStyle w:val="ISOComments"/>
              <w:spacing w:before="60" w:after="60" w:line="240" w:lineRule="auto"/>
            </w:pPr>
            <w:r w:rsidRPr="00F415F7">
              <w:t xml:space="preserve">Note that the new picture is available as </w:t>
            </w:r>
            <w:proofErr w:type="spellStart"/>
            <w:r w:rsidRPr="00F415F7">
              <w:rPr>
                <w:szCs w:val="18"/>
              </w:rPr>
              <w:t>png</w:t>
            </w:r>
            <w:proofErr w:type="spellEnd"/>
            <w:r w:rsidRPr="00F415F7">
              <w:rPr>
                <w:szCs w:val="18"/>
              </w:rPr>
              <w:t>-file</w:t>
            </w:r>
          </w:p>
          <w:p w14:paraId="2DD91319" w14:textId="341758B2" w:rsidR="00B24CF7" w:rsidRPr="00F415F7" w:rsidRDefault="00B24CF7" w:rsidP="00B24CF7">
            <w:pPr>
              <w:pStyle w:val="ISOComments"/>
              <w:spacing w:before="60" w:after="60" w:line="240" w:lineRule="auto"/>
            </w:pPr>
            <w:r w:rsidRPr="00F415F7">
              <w:rPr>
                <w:szCs w:val="18"/>
              </w:rPr>
              <w:t>5.4 picture 2.PNG</w:t>
            </w:r>
          </w:p>
          <w:p w14:paraId="3B5447C7" w14:textId="77777777" w:rsidR="00B24CF7" w:rsidRDefault="00B24CF7" w:rsidP="00B24CF7">
            <w:pPr>
              <w:pStyle w:val="ISOComments"/>
              <w:spacing w:before="60" w:after="60" w:line="240" w:lineRule="auto"/>
              <w:rPr>
                <w:b/>
              </w:rPr>
            </w:pPr>
          </w:p>
          <w:p w14:paraId="2B5265FA" w14:textId="77777777" w:rsidR="00B24CF7" w:rsidRDefault="00B24CF7" w:rsidP="00B24CF7">
            <w:pPr>
              <w:pStyle w:val="ISOComments"/>
              <w:spacing w:before="60" w:after="60" w:line="240" w:lineRule="auto"/>
              <w:rPr>
                <w:b/>
              </w:rPr>
            </w:pPr>
          </w:p>
          <w:p w14:paraId="131EF9A5" w14:textId="77777777" w:rsidR="00B24CF7" w:rsidRDefault="00B24CF7" w:rsidP="00B24CF7">
            <w:pPr>
              <w:pStyle w:val="ISOComments"/>
              <w:spacing w:before="60" w:after="60" w:line="240" w:lineRule="auto"/>
              <w:rPr>
                <w:b/>
              </w:rPr>
            </w:pPr>
          </w:p>
          <w:p w14:paraId="265BEFE8" w14:textId="77777777" w:rsidR="00B24CF7" w:rsidRDefault="00B24CF7" w:rsidP="00B24CF7">
            <w:pPr>
              <w:pStyle w:val="ISOComments"/>
              <w:spacing w:before="60" w:after="60" w:line="240" w:lineRule="auto"/>
              <w:rPr>
                <w:b/>
              </w:rPr>
            </w:pPr>
          </w:p>
          <w:p w14:paraId="5C1FCFD0" w14:textId="77777777" w:rsidR="00B24CF7" w:rsidRDefault="00B24CF7" w:rsidP="00B24CF7">
            <w:pPr>
              <w:pStyle w:val="ISOComments"/>
              <w:spacing w:before="60" w:after="60" w:line="240" w:lineRule="auto"/>
              <w:rPr>
                <w:b/>
              </w:rPr>
            </w:pPr>
          </w:p>
          <w:p w14:paraId="4B7434BB" w14:textId="77777777" w:rsidR="00B24CF7" w:rsidRDefault="00B24CF7" w:rsidP="00B24CF7">
            <w:pPr>
              <w:pStyle w:val="ISOComments"/>
              <w:spacing w:before="60" w:after="60" w:line="240" w:lineRule="auto"/>
              <w:rPr>
                <w:b/>
              </w:rPr>
            </w:pPr>
          </w:p>
          <w:p w14:paraId="4417BF6D" w14:textId="77777777" w:rsidR="00B24CF7" w:rsidRDefault="00B24CF7" w:rsidP="00B24CF7">
            <w:pPr>
              <w:pStyle w:val="ISOComments"/>
              <w:spacing w:before="60" w:after="60" w:line="240" w:lineRule="auto"/>
              <w:rPr>
                <w:b/>
              </w:rPr>
            </w:pPr>
          </w:p>
          <w:p w14:paraId="5E179C1A" w14:textId="77777777" w:rsidR="00B24CF7" w:rsidRDefault="00B24CF7" w:rsidP="00B24CF7">
            <w:pPr>
              <w:pStyle w:val="ISOComments"/>
              <w:spacing w:before="60" w:after="60" w:line="240" w:lineRule="auto"/>
              <w:rPr>
                <w:b/>
              </w:rPr>
            </w:pPr>
          </w:p>
          <w:p w14:paraId="4ACC73AD" w14:textId="77777777" w:rsidR="00B24CF7" w:rsidRDefault="00B24CF7" w:rsidP="00B24CF7">
            <w:pPr>
              <w:pStyle w:val="ISOComments"/>
              <w:spacing w:before="60" w:after="60" w:line="240" w:lineRule="auto"/>
              <w:rPr>
                <w:b/>
              </w:rPr>
            </w:pPr>
          </w:p>
          <w:p w14:paraId="207E92B6" w14:textId="77777777" w:rsidR="00B24CF7" w:rsidRDefault="00B24CF7" w:rsidP="00B24CF7">
            <w:pPr>
              <w:pStyle w:val="ISOComments"/>
              <w:spacing w:before="60" w:after="60" w:line="240" w:lineRule="auto"/>
              <w:rPr>
                <w:b/>
              </w:rPr>
            </w:pPr>
          </w:p>
          <w:p w14:paraId="32CF01F2" w14:textId="77777777" w:rsidR="00B24CF7" w:rsidRDefault="00B24CF7" w:rsidP="00B24CF7">
            <w:pPr>
              <w:pStyle w:val="ISOComments"/>
              <w:spacing w:before="60" w:after="60" w:line="240" w:lineRule="auto"/>
              <w:rPr>
                <w:b/>
              </w:rPr>
            </w:pPr>
          </w:p>
          <w:p w14:paraId="4A8A72BC" w14:textId="77777777" w:rsidR="00B24CF7" w:rsidRDefault="00B24CF7" w:rsidP="00B24CF7">
            <w:pPr>
              <w:pStyle w:val="ISOComments"/>
              <w:spacing w:before="60" w:after="60" w:line="240" w:lineRule="auto"/>
              <w:rPr>
                <w:b/>
              </w:rPr>
            </w:pPr>
          </w:p>
          <w:p w14:paraId="3C607DA0" w14:textId="77777777" w:rsidR="00B24CF7" w:rsidRDefault="00B24CF7" w:rsidP="00B24CF7">
            <w:pPr>
              <w:pStyle w:val="ISOComments"/>
              <w:spacing w:before="60" w:after="60" w:line="240" w:lineRule="auto"/>
              <w:rPr>
                <w:b/>
              </w:rPr>
            </w:pPr>
          </w:p>
          <w:p w14:paraId="5CC0291B" w14:textId="77777777" w:rsidR="00B24CF7" w:rsidRDefault="00B24CF7" w:rsidP="00B24CF7">
            <w:pPr>
              <w:pStyle w:val="ISOComments"/>
              <w:spacing w:before="60" w:after="60" w:line="240" w:lineRule="auto"/>
              <w:rPr>
                <w:b/>
              </w:rPr>
            </w:pPr>
          </w:p>
          <w:p w14:paraId="52F5E3AC" w14:textId="77777777" w:rsidR="00B24CF7" w:rsidRDefault="00B24CF7" w:rsidP="00B24CF7">
            <w:pPr>
              <w:pStyle w:val="ISOComments"/>
              <w:spacing w:before="60" w:after="60" w:line="240" w:lineRule="auto"/>
              <w:rPr>
                <w:b/>
              </w:rPr>
            </w:pPr>
          </w:p>
          <w:p w14:paraId="3E2C28C8" w14:textId="77777777" w:rsidR="00B24CF7" w:rsidRDefault="00B24CF7" w:rsidP="00B24CF7">
            <w:pPr>
              <w:pStyle w:val="ISOComments"/>
              <w:spacing w:before="60" w:after="60" w:line="240" w:lineRule="auto"/>
              <w:rPr>
                <w:b/>
              </w:rPr>
            </w:pPr>
          </w:p>
          <w:p w14:paraId="3F255EB1" w14:textId="77777777" w:rsidR="00B24CF7" w:rsidRDefault="00B24CF7" w:rsidP="00B24CF7">
            <w:pPr>
              <w:pStyle w:val="ISOComments"/>
              <w:spacing w:before="60" w:after="60" w:line="240" w:lineRule="auto"/>
              <w:rPr>
                <w:b/>
              </w:rPr>
            </w:pPr>
          </w:p>
          <w:p w14:paraId="17AE8492" w14:textId="77777777" w:rsidR="00B24CF7" w:rsidRDefault="00B24CF7" w:rsidP="00B24CF7">
            <w:pPr>
              <w:pStyle w:val="ISOComments"/>
              <w:spacing w:before="60" w:after="60" w:line="240" w:lineRule="auto"/>
              <w:rPr>
                <w:b/>
              </w:rPr>
            </w:pPr>
          </w:p>
          <w:p w14:paraId="300F5D44" w14:textId="77777777" w:rsidR="00B24CF7" w:rsidRDefault="00B24CF7" w:rsidP="00B24CF7">
            <w:pPr>
              <w:pStyle w:val="ISOComments"/>
              <w:spacing w:before="60" w:after="60" w:line="240" w:lineRule="auto"/>
              <w:rPr>
                <w:b/>
              </w:rPr>
            </w:pPr>
          </w:p>
          <w:p w14:paraId="3C38607A" w14:textId="77777777" w:rsidR="00B24CF7" w:rsidRDefault="00B24CF7" w:rsidP="00B24CF7">
            <w:pPr>
              <w:pStyle w:val="ISOComments"/>
              <w:spacing w:before="60" w:after="60" w:line="240" w:lineRule="auto"/>
              <w:rPr>
                <w:b/>
              </w:rPr>
            </w:pPr>
          </w:p>
        </w:tc>
        <w:tc>
          <w:tcPr>
            <w:tcW w:w="4961" w:type="dxa"/>
            <w:tcBorders>
              <w:top w:val="single" w:sz="6" w:space="0" w:color="auto"/>
              <w:bottom w:val="single" w:sz="6" w:space="0" w:color="auto"/>
            </w:tcBorders>
          </w:tcPr>
          <w:p w14:paraId="18F48CDA" w14:textId="77777777" w:rsidR="00B24CF7" w:rsidRDefault="00B24CF7" w:rsidP="00B24CF7">
            <w:pPr>
              <w:pStyle w:val="ISOChange"/>
              <w:spacing w:before="60" w:after="60" w:line="240" w:lineRule="auto"/>
              <w:rPr>
                <w:szCs w:val="18"/>
              </w:rPr>
            </w:pPr>
            <w:r>
              <w:rPr>
                <w:szCs w:val="18"/>
              </w:rPr>
              <w:t>Replace current result by the new text and picture below</w:t>
            </w:r>
          </w:p>
          <w:p w14:paraId="53BE4C61" w14:textId="77777777" w:rsidR="00F4699F" w:rsidRDefault="00F4699F" w:rsidP="00B24CF7">
            <w:pPr>
              <w:pStyle w:val="ISOChange"/>
              <w:spacing w:before="60" w:after="60" w:line="240" w:lineRule="auto"/>
              <w:rPr>
                <w:szCs w:val="18"/>
              </w:rPr>
            </w:pPr>
          </w:p>
          <w:p w14:paraId="03BE69B9" w14:textId="10C5E498" w:rsidR="00B24CF7" w:rsidRDefault="00B24CF7" w:rsidP="00B24CF7">
            <w:pPr>
              <w:pStyle w:val="ISOChange"/>
              <w:spacing w:before="60" w:after="60" w:line="240" w:lineRule="auto"/>
              <w:rPr>
                <w:szCs w:val="18"/>
              </w:rPr>
            </w:pPr>
            <w:r w:rsidRPr="00F415F7">
              <w:rPr>
                <w:szCs w:val="18"/>
              </w:rPr>
              <w:t>The ENC in the ECDIS should match the corresponding graphical plot shown below.</w:t>
            </w:r>
          </w:p>
          <w:p w14:paraId="1D6BFB3B" w14:textId="36440345" w:rsidR="00B24CF7" w:rsidRDefault="00B24CF7" w:rsidP="00B24CF7">
            <w:pPr>
              <w:pStyle w:val="ISOChange"/>
              <w:spacing w:before="60" w:after="60" w:line="240" w:lineRule="auto"/>
            </w:pPr>
            <w:r w:rsidRPr="006A2C43">
              <w:rPr>
                <w:noProof/>
                <w:lang w:eastAsia="en-GB"/>
              </w:rPr>
              <w:drawing>
                <wp:inline distT="0" distB="0" distL="0" distR="0" wp14:anchorId="27537048" wp14:editId="727CBBF8">
                  <wp:extent cx="2312035" cy="1828800"/>
                  <wp:effectExtent l="0" t="0" r="0" b="0"/>
                  <wp:docPr id="49" name="Picture 49" descr="C:\msdokut\STANDARDIT\IHO\S64\Work 2015\S-64 findings by FFOY Aug2015\New picture originals\5.4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sdokut\STANDARDIT\IHO\S64\Work 2015\S-64 findings by FFOY Aug2015\New picture originals\5.4 picture 2.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12035" cy="1828800"/>
                          </a:xfrm>
                          <a:prstGeom prst="rect">
                            <a:avLst/>
                          </a:prstGeom>
                          <a:noFill/>
                          <a:ln>
                            <a:noFill/>
                          </a:ln>
                        </pic:spPr>
                      </pic:pic>
                    </a:graphicData>
                  </a:graphic>
                </wp:inline>
              </w:drawing>
            </w:r>
          </w:p>
        </w:tc>
        <w:tc>
          <w:tcPr>
            <w:tcW w:w="2010" w:type="dxa"/>
            <w:tcBorders>
              <w:top w:val="single" w:sz="6" w:space="0" w:color="auto"/>
              <w:bottom w:val="single" w:sz="6" w:space="0" w:color="auto"/>
            </w:tcBorders>
          </w:tcPr>
          <w:p w14:paraId="5291C406" w14:textId="0F59133A" w:rsidR="00B24CF7" w:rsidRDefault="00B24CF7" w:rsidP="00B24CF7">
            <w:pPr>
              <w:pStyle w:val="ISOSecretObservations"/>
              <w:spacing w:before="60" w:after="60" w:line="240" w:lineRule="auto"/>
            </w:pPr>
          </w:p>
        </w:tc>
      </w:tr>
      <w:tr w:rsidR="00B24CF7" w14:paraId="4A8632D8" w14:textId="77777777" w:rsidTr="00415937">
        <w:trPr>
          <w:jc w:val="center"/>
        </w:trPr>
        <w:tc>
          <w:tcPr>
            <w:tcW w:w="559" w:type="dxa"/>
            <w:tcBorders>
              <w:top w:val="single" w:sz="6" w:space="0" w:color="auto"/>
              <w:bottom w:val="single" w:sz="6" w:space="0" w:color="auto"/>
            </w:tcBorders>
          </w:tcPr>
          <w:p w14:paraId="27DF8AC0" w14:textId="7BBE76B4" w:rsidR="00B24CF7" w:rsidRDefault="00B24CF7" w:rsidP="00B24CF7">
            <w:pPr>
              <w:pStyle w:val="ISOMB"/>
              <w:spacing w:before="60" w:after="60" w:line="240" w:lineRule="auto"/>
              <w:rPr>
                <w:lang w:eastAsia="ja-JP"/>
              </w:rPr>
            </w:pPr>
          </w:p>
        </w:tc>
        <w:tc>
          <w:tcPr>
            <w:tcW w:w="709" w:type="dxa"/>
            <w:tcBorders>
              <w:top w:val="single" w:sz="6" w:space="0" w:color="auto"/>
              <w:bottom w:val="single" w:sz="6" w:space="0" w:color="auto"/>
            </w:tcBorders>
          </w:tcPr>
          <w:p w14:paraId="45DAA2B8" w14:textId="77777777" w:rsidR="00B24CF7" w:rsidRDefault="00B24CF7" w:rsidP="00B24CF7">
            <w:pPr>
              <w:pStyle w:val="ISOMB"/>
              <w:spacing w:before="60" w:after="60" w:line="240" w:lineRule="auto"/>
              <w:rPr>
                <w:lang w:eastAsia="ja-JP"/>
              </w:rPr>
            </w:pPr>
          </w:p>
        </w:tc>
        <w:tc>
          <w:tcPr>
            <w:tcW w:w="1134" w:type="dxa"/>
            <w:tcBorders>
              <w:top w:val="single" w:sz="6" w:space="0" w:color="auto"/>
              <w:bottom w:val="single" w:sz="6" w:space="0" w:color="auto"/>
            </w:tcBorders>
          </w:tcPr>
          <w:p w14:paraId="6FA144CF" w14:textId="33071A86" w:rsidR="00B24CF7" w:rsidRPr="00507DEF" w:rsidRDefault="00B24CF7" w:rsidP="00B24CF7">
            <w:pPr>
              <w:pStyle w:val="ISOClause"/>
              <w:spacing w:before="60" w:after="60" w:line="240" w:lineRule="auto"/>
              <w:rPr>
                <w:lang w:eastAsia="ja-JP"/>
              </w:rPr>
            </w:pPr>
            <w:r w:rsidRPr="00507DEF">
              <w:rPr>
                <w:lang w:eastAsia="ja-JP"/>
              </w:rPr>
              <w:t>6.1</w:t>
            </w:r>
          </w:p>
        </w:tc>
        <w:tc>
          <w:tcPr>
            <w:tcW w:w="1134" w:type="dxa"/>
            <w:tcBorders>
              <w:top w:val="single" w:sz="6" w:space="0" w:color="auto"/>
              <w:bottom w:val="single" w:sz="6" w:space="0" w:color="auto"/>
            </w:tcBorders>
          </w:tcPr>
          <w:p w14:paraId="18D99C7B" w14:textId="20534DB5" w:rsidR="00B24CF7" w:rsidRDefault="00B24CF7" w:rsidP="00B24CF7">
            <w:pPr>
              <w:pStyle w:val="ISOParagraph"/>
              <w:spacing w:before="60" w:after="60" w:line="240" w:lineRule="auto"/>
              <w:rPr>
                <w:lang w:eastAsia="ja-JP"/>
              </w:rPr>
            </w:pPr>
            <w:r>
              <w:rPr>
                <w:lang w:eastAsia="ja-JP"/>
              </w:rPr>
              <w:t>Result</w:t>
            </w:r>
          </w:p>
        </w:tc>
        <w:tc>
          <w:tcPr>
            <w:tcW w:w="709" w:type="dxa"/>
            <w:tcBorders>
              <w:top w:val="single" w:sz="6" w:space="0" w:color="auto"/>
              <w:bottom w:val="single" w:sz="6" w:space="0" w:color="auto"/>
            </w:tcBorders>
          </w:tcPr>
          <w:p w14:paraId="6F54E815" w14:textId="36D8DAB1" w:rsidR="00B24CF7" w:rsidRDefault="00B24CF7" w:rsidP="00B24CF7">
            <w:pPr>
              <w:pStyle w:val="ISOCommType"/>
              <w:spacing w:before="60" w:after="60" w:line="240" w:lineRule="auto"/>
              <w:rPr>
                <w:lang w:eastAsia="ja-JP"/>
              </w:rPr>
            </w:pPr>
            <w:proofErr w:type="spellStart"/>
            <w:r>
              <w:rPr>
                <w:lang w:eastAsia="ja-JP"/>
              </w:rPr>
              <w:t>te</w:t>
            </w:r>
            <w:proofErr w:type="spellEnd"/>
          </w:p>
        </w:tc>
        <w:tc>
          <w:tcPr>
            <w:tcW w:w="4536" w:type="dxa"/>
            <w:gridSpan w:val="2"/>
            <w:tcBorders>
              <w:top w:val="single" w:sz="6" w:space="0" w:color="auto"/>
              <w:bottom w:val="single" w:sz="6" w:space="0" w:color="auto"/>
            </w:tcBorders>
          </w:tcPr>
          <w:p w14:paraId="08EB7956" w14:textId="4DA12615" w:rsidR="00B24CF7" w:rsidRPr="00507DEF" w:rsidRDefault="00B24CF7" w:rsidP="00B24CF7">
            <w:pPr>
              <w:pStyle w:val="ISOComments"/>
              <w:spacing w:before="60" w:after="60" w:line="240" w:lineRule="auto"/>
              <w:rPr>
                <w:b/>
                <w:lang w:eastAsia="ja-JP"/>
              </w:rPr>
            </w:pPr>
            <w:r w:rsidRPr="00507DEF">
              <w:rPr>
                <w:b/>
                <w:lang w:eastAsia="ja-JP"/>
              </w:rPr>
              <w:t>Confusion about exact rule of S-52 for centred symbol</w:t>
            </w:r>
          </w:p>
          <w:p w14:paraId="4C9A8786" w14:textId="68108167" w:rsidR="00B24CF7" w:rsidRDefault="00B24CF7" w:rsidP="00B24CF7">
            <w:pPr>
              <w:pStyle w:val="ISOComments"/>
              <w:spacing w:before="60" w:after="60" w:line="240" w:lineRule="auto"/>
              <w:rPr>
                <w:lang w:eastAsia="ja-JP"/>
              </w:rPr>
            </w:pPr>
            <w:r>
              <w:rPr>
                <w:lang w:eastAsia="ja-JP"/>
              </w:rPr>
              <w:t>Current S-52 Ed 4.0.1 has two rules about display of the centred symbols.</w:t>
            </w:r>
          </w:p>
          <w:p w14:paraId="5C413C82" w14:textId="122F4BA9" w:rsidR="00B24CF7" w:rsidRDefault="00B24CF7" w:rsidP="00B24CF7">
            <w:pPr>
              <w:pStyle w:val="ISOComments"/>
              <w:numPr>
                <w:ilvl w:val="0"/>
                <w:numId w:val="5"/>
              </w:numPr>
              <w:spacing w:before="60" w:after="60" w:line="240" w:lineRule="auto"/>
              <w:rPr>
                <w:lang w:eastAsia="ja-JP"/>
              </w:rPr>
            </w:pPr>
            <w:r>
              <w:rPr>
                <w:lang w:eastAsia="ja-JP"/>
              </w:rPr>
              <w:t>First rule in clause 8.5.1 specify that centred symbol is drawn if the centre of the symbol is within the area.  All pictures in this test are drawn using this rule (i.e. there is a big anchor symbol for which the centre is inside the area but for which parts of the anchor are outside the area).</w:t>
            </w:r>
          </w:p>
          <w:p w14:paraId="0AFD947D" w14:textId="77777777" w:rsidR="00B24CF7" w:rsidRDefault="00B24CF7" w:rsidP="00B24CF7">
            <w:pPr>
              <w:pStyle w:val="ISOComments"/>
              <w:spacing w:before="60" w:after="60" w:line="240" w:lineRule="auto"/>
              <w:ind w:left="360"/>
              <w:rPr>
                <w:lang w:eastAsia="ja-JP"/>
              </w:rPr>
            </w:pPr>
            <w:r>
              <w:rPr>
                <w:lang w:eastAsia="ja-JP"/>
              </w:rPr>
              <w:t>QUOTE</w:t>
            </w:r>
          </w:p>
          <w:p w14:paraId="64F46CFF" w14:textId="700748F0" w:rsidR="00B24CF7" w:rsidRDefault="00B24CF7" w:rsidP="00B24CF7">
            <w:pPr>
              <w:pStyle w:val="ISOComments"/>
              <w:spacing w:before="60" w:after="60" w:line="240" w:lineRule="auto"/>
              <w:ind w:left="360"/>
              <w:rPr>
                <w:lang w:eastAsia="ja-JP"/>
              </w:rPr>
            </w:pPr>
            <w:r w:rsidRPr="00507DEF">
              <w:rPr>
                <w:lang w:eastAsia="ja-JP"/>
              </w:rPr>
              <w:t>If the centre of the symbol bounding box falls outside of the area then it must not be drawn</w:t>
            </w:r>
          </w:p>
          <w:p w14:paraId="62860C0E" w14:textId="4B897271" w:rsidR="00B24CF7" w:rsidRDefault="00B24CF7" w:rsidP="00B24CF7">
            <w:pPr>
              <w:pStyle w:val="ISOComments"/>
              <w:spacing w:before="60" w:after="60" w:line="240" w:lineRule="auto"/>
              <w:ind w:left="360"/>
              <w:rPr>
                <w:lang w:eastAsia="ja-JP"/>
              </w:rPr>
            </w:pPr>
            <w:r>
              <w:rPr>
                <w:lang w:eastAsia="ja-JP"/>
              </w:rPr>
              <w:t>UNQUOTE</w:t>
            </w:r>
          </w:p>
          <w:p w14:paraId="3B7653CF" w14:textId="4579F5A1" w:rsidR="00B24CF7" w:rsidRDefault="00B24CF7" w:rsidP="00B24CF7">
            <w:pPr>
              <w:pStyle w:val="ISOComments"/>
              <w:numPr>
                <w:ilvl w:val="0"/>
                <w:numId w:val="5"/>
              </w:numPr>
              <w:spacing w:before="60" w:after="60" w:line="240" w:lineRule="auto"/>
              <w:rPr>
                <w:lang w:eastAsia="ja-JP"/>
              </w:rPr>
            </w:pPr>
            <w:r>
              <w:rPr>
                <w:lang w:eastAsia="ja-JP"/>
              </w:rPr>
              <w:t>Second rule is in 8.5.1.1 which specify that all part of the centred symbol should be within the area.  This would lead to no display of the anchor for all pictures is results for test 6.1</w:t>
            </w:r>
          </w:p>
          <w:p w14:paraId="72F82E77" w14:textId="77777777" w:rsidR="00B24CF7" w:rsidRDefault="00B24CF7" w:rsidP="00B24CF7">
            <w:pPr>
              <w:pStyle w:val="ISOComments"/>
              <w:spacing w:before="60" w:after="60" w:line="240" w:lineRule="auto"/>
              <w:ind w:left="360"/>
              <w:rPr>
                <w:lang w:eastAsia="ja-JP"/>
              </w:rPr>
            </w:pPr>
            <w:r>
              <w:rPr>
                <w:lang w:eastAsia="ja-JP"/>
              </w:rPr>
              <w:t>QUOTE</w:t>
            </w:r>
          </w:p>
          <w:p w14:paraId="361B8E22" w14:textId="57ACDA7E" w:rsidR="00B24CF7" w:rsidRDefault="00B24CF7" w:rsidP="00B24CF7">
            <w:pPr>
              <w:pStyle w:val="ISOComments"/>
              <w:spacing w:before="60" w:after="60"/>
              <w:ind w:left="360"/>
              <w:rPr>
                <w:lang w:eastAsia="ja-JP"/>
              </w:rPr>
            </w:pPr>
            <w:r>
              <w:rPr>
                <w:lang w:eastAsia="ja-JP"/>
              </w:rPr>
              <w:t>A centred symbol must remain within the area even when the border of the display progressively truncates the area</w:t>
            </w:r>
          </w:p>
          <w:p w14:paraId="5C20BDF6" w14:textId="6F245DF5" w:rsidR="00B24CF7" w:rsidRDefault="00B24CF7" w:rsidP="00B24CF7">
            <w:pPr>
              <w:pStyle w:val="ISOComments"/>
              <w:spacing w:before="60" w:after="60" w:line="240" w:lineRule="auto"/>
              <w:ind w:left="360"/>
              <w:rPr>
                <w:lang w:eastAsia="ja-JP"/>
              </w:rPr>
            </w:pPr>
            <w:r>
              <w:rPr>
                <w:lang w:eastAsia="ja-JP"/>
              </w:rPr>
              <w:t>UNQUOTE</w:t>
            </w:r>
          </w:p>
          <w:p w14:paraId="3D13D267" w14:textId="77777777" w:rsidR="00B24CF7" w:rsidRDefault="00B24CF7" w:rsidP="00B24CF7">
            <w:pPr>
              <w:pStyle w:val="ISOComments"/>
              <w:spacing w:before="60" w:after="60" w:line="240" w:lineRule="auto"/>
            </w:pPr>
            <w:r>
              <w:object w:dxaOrig="9876" w:dyaOrig="3736" w14:anchorId="6452723F">
                <v:shape id="_x0000_i1049" type="#_x0000_t75" style="width:216.85pt;height:81.2pt" o:ole="">
                  <v:imagedata r:id="rId106" o:title=""/>
                </v:shape>
                <o:OLEObject Type="Embed" ProgID="PBrush" ShapeID="_x0000_i1049" DrawAspect="Content" ObjectID="_1514808202" r:id="rId107"/>
              </w:object>
            </w:r>
          </w:p>
          <w:p w14:paraId="27585FD2" w14:textId="5629E56C" w:rsidR="00B24CF7" w:rsidRPr="00220EC7" w:rsidRDefault="00B24CF7" w:rsidP="00B24CF7">
            <w:pPr>
              <w:pStyle w:val="ISOComments"/>
              <w:spacing w:before="60" w:after="60" w:line="240" w:lineRule="auto"/>
              <w:rPr>
                <w:lang w:eastAsia="ja-JP"/>
              </w:rPr>
            </w:pPr>
          </w:p>
        </w:tc>
        <w:tc>
          <w:tcPr>
            <w:tcW w:w="4961" w:type="dxa"/>
            <w:tcBorders>
              <w:top w:val="single" w:sz="6" w:space="0" w:color="auto"/>
              <w:bottom w:val="single" w:sz="6" w:space="0" w:color="auto"/>
            </w:tcBorders>
          </w:tcPr>
          <w:p w14:paraId="1D47007F" w14:textId="77777777" w:rsidR="00B24CF7" w:rsidRDefault="00B24CF7" w:rsidP="00B24CF7">
            <w:pPr>
              <w:pStyle w:val="ISOChange"/>
              <w:spacing w:before="60" w:after="60" w:line="240" w:lineRule="auto"/>
              <w:rPr>
                <w:lang w:eastAsia="ja-JP"/>
              </w:rPr>
            </w:pPr>
            <w:r>
              <w:rPr>
                <w:lang w:eastAsia="ja-JP"/>
              </w:rPr>
              <w:t>IHO ENCWG is requested to clarify which rule to use.</w:t>
            </w:r>
          </w:p>
          <w:p w14:paraId="16654298" w14:textId="77777777" w:rsidR="00B24CF7" w:rsidRDefault="00B24CF7" w:rsidP="00B24CF7">
            <w:pPr>
              <w:pStyle w:val="ISOChange"/>
              <w:spacing w:before="60" w:after="60" w:line="240" w:lineRule="auto"/>
              <w:rPr>
                <w:lang w:eastAsia="ja-JP"/>
              </w:rPr>
            </w:pPr>
          </w:p>
          <w:p w14:paraId="0460CE3D" w14:textId="7B2D114C" w:rsidR="00B24CF7" w:rsidRPr="00220EC7" w:rsidRDefault="00B24CF7" w:rsidP="00B24CF7">
            <w:pPr>
              <w:pStyle w:val="ISOChange"/>
              <w:spacing w:before="60" w:after="60" w:line="240" w:lineRule="auto"/>
              <w:rPr>
                <w:lang w:eastAsia="ja-JP"/>
              </w:rPr>
            </w:pPr>
          </w:p>
        </w:tc>
        <w:tc>
          <w:tcPr>
            <w:tcW w:w="2010" w:type="dxa"/>
            <w:tcBorders>
              <w:top w:val="single" w:sz="6" w:space="0" w:color="auto"/>
              <w:bottom w:val="single" w:sz="6" w:space="0" w:color="auto"/>
            </w:tcBorders>
          </w:tcPr>
          <w:p w14:paraId="10D4B090" w14:textId="77777777" w:rsidR="00B24CF7" w:rsidRDefault="00B24CF7" w:rsidP="00B24CF7">
            <w:pPr>
              <w:pStyle w:val="ISOSecretObservations"/>
              <w:spacing w:before="60" w:after="60" w:line="240" w:lineRule="auto"/>
              <w:rPr>
                <w:lang w:eastAsia="ja-JP"/>
              </w:rPr>
            </w:pPr>
          </w:p>
        </w:tc>
      </w:tr>
      <w:tr w:rsidR="00B24CF7" w14:paraId="44A4DC06" w14:textId="77777777" w:rsidTr="00C1648A">
        <w:trPr>
          <w:jc w:val="center"/>
        </w:trPr>
        <w:tc>
          <w:tcPr>
            <w:tcW w:w="559" w:type="dxa"/>
            <w:tcBorders>
              <w:top w:val="single" w:sz="6" w:space="0" w:color="auto"/>
              <w:bottom w:val="single" w:sz="6" w:space="0" w:color="auto"/>
            </w:tcBorders>
          </w:tcPr>
          <w:p w14:paraId="13EB501A"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56CB955"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770EBB15" w14:textId="3BD031D0" w:rsidR="00B24CF7" w:rsidRPr="008D0BD0" w:rsidRDefault="00B24CF7" w:rsidP="00B24CF7">
            <w:pPr>
              <w:pStyle w:val="ISOClause"/>
              <w:spacing w:before="60" w:after="60" w:line="240" w:lineRule="auto"/>
              <w:rPr>
                <w:highlight w:val="yellow"/>
              </w:rPr>
            </w:pPr>
            <w:r>
              <w:t>6.2</w:t>
            </w:r>
          </w:p>
        </w:tc>
        <w:tc>
          <w:tcPr>
            <w:tcW w:w="1134" w:type="dxa"/>
            <w:tcBorders>
              <w:top w:val="single" w:sz="6" w:space="0" w:color="auto"/>
              <w:bottom w:val="single" w:sz="6" w:space="0" w:color="auto"/>
            </w:tcBorders>
          </w:tcPr>
          <w:p w14:paraId="0B2C003B"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3211849E"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6519692E" w14:textId="77777777" w:rsidR="00B24CF7" w:rsidRPr="00BF43D9" w:rsidRDefault="00B24CF7" w:rsidP="00B24CF7">
            <w:pPr>
              <w:pStyle w:val="ISOComments"/>
              <w:spacing w:before="60" w:after="60" w:line="240" w:lineRule="auto"/>
              <w:rPr>
                <w:b/>
              </w:rPr>
            </w:pPr>
            <w:r w:rsidRPr="00BF43D9">
              <w:rPr>
                <w:b/>
              </w:rPr>
              <w:t>Incomplete setup instructions</w:t>
            </w:r>
          </w:p>
          <w:p w14:paraId="1AE4E401" w14:textId="77777777" w:rsidR="00B24CF7" w:rsidRDefault="00B24CF7" w:rsidP="00B24CF7">
            <w:pPr>
              <w:pStyle w:val="ISOComments"/>
              <w:spacing w:before="60" w:after="60" w:line="240" w:lineRule="auto"/>
            </w:pPr>
            <w:r>
              <w:t>Pictures contain text for which the setup miss instruction to select</w:t>
            </w:r>
          </w:p>
        </w:tc>
        <w:tc>
          <w:tcPr>
            <w:tcW w:w="4961" w:type="dxa"/>
            <w:tcBorders>
              <w:top w:val="single" w:sz="6" w:space="0" w:color="auto"/>
              <w:bottom w:val="single" w:sz="6" w:space="0" w:color="auto"/>
            </w:tcBorders>
          </w:tcPr>
          <w:p w14:paraId="5A0BA91E" w14:textId="77777777" w:rsidR="00B24CF7" w:rsidRDefault="00B24CF7" w:rsidP="00B24CF7">
            <w:pPr>
              <w:pStyle w:val="ISOChange"/>
              <w:spacing w:before="60" w:after="60" w:line="240" w:lineRule="auto"/>
            </w:pPr>
            <w:r>
              <w:t>Add</w:t>
            </w:r>
          </w:p>
          <w:p w14:paraId="0C63CAEE" w14:textId="77777777" w:rsidR="00B24CF7" w:rsidRDefault="00B24CF7" w:rsidP="00B24CF7">
            <w:pPr>
              <w:pStyle w:val="ISOChange"/>
              <w:spacing w:before="60" w:after="60" w:line="240" w:lineRule="auto"/>
            </w:pPr>
            <w:r w:rsidRPr="00476E32">
              <w:t xml:space="preserve">Select </w:t>
            </w:r>
            <w:r>
              <w:t>all Text groups</w:t>
            </w:r>
          </w:p>
        </w:tc>
        <w:tc>
          <w:tcPr>
            <w:tcW w:w="2010" w:type="dxa"/>
            <w:tcBorders>
              <w:top w:val="single" w:sz="6" w:space="0" w:color="auto"/>
              <w:bottom w:val="single" w:sz="6" w:space="0" w:color="auto"/>
            </w:tcBorders>
          </w:tcPr>
          <w:p w14:paraId="6B6CB691" w14:textId="67435D27" w:rsidR="00B24CF7" w:rsidRDefault="00B24CF7" w:rsidP="00B24CF7">
            <w:pPr>
              <w:pStyle w:val="ISOSecretObservations"/>
              <w:spacing w:before="60" w:after="60" w:line="240" w:lineRule="auto"/>
            </w:pPr>
          </w:p>
        </w:tc>
      </w:tr>
      <w:tr w:rsidR="00B24CF7" w14:paraId="50E427DD" w14:textId="77777777" w:rsidTr="00C1648A">
        <w:trPr>
          <w:jc w:val="center"/>
        </w:trPr>
        <w:tc>
          <w:tcPr>
            <w:tcW w:w="559" w:type="dxa"/>
            <w:tcBorders>
              <w:top w:val="single" w:sz="6" w:space="0" w:color="auto"/>
              <w:bottom w:val="single" w:sz="6" w:space="0" w:color="auto"/>
            </w:tcBorders>
          </w:tcPr>
          <w:p w14:paraId="559E024E"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29CB5FAD"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7A22348E" w14:textId="58BF089A" w:rsidR="00B24CF7" w:rsidRPr="008D0BD0" w:rsidRDefault="00B24CF7" w:rsidP="00B24CF7">
            <w:pPr>
              <w:pStyle w:val="ISOClause"/>
              <w:spacing w:before="60" w:after="60" w:line="240" w:lineRule="auto"/>
              <w:rPr>
                <w:highlight w:val="yellow"/>
              </w:rPr>
            </w:pPr>
            <w:r>
              <w:t>6.3</w:t>
            </w:r>
          </w:p>
        </w:tc>
        <w:tc>
          <w:tcPr>
            <w:tcW w:w="1134" w:type="dxa"/>
            <w:tcBorders>
              <w:top w:val="single" w:sz="6" w:space="0" w:color="auto"/>
              <w:bottom w:val="single" w:sz="6" w:space="0" w:color="auto"/>
            </w:tcBorders>
          </w:tcPr>
          <w:p w14:paraId="0D471B15"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7BE6B2E4"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5C69D2DB" w14:textId="77777777" w:rsidR="00B24CF7" w:rsidRPr="00BF43D9" w:rsidRDefault="00B24CF7" w:rsidP="00B24CF7">
            <w:pPr>
              <w:pStyle w:val="ISOComments"/>
              <w:spacing w:before="60" w:after="60" w:line="240" w:lineRule="auto"/>
              <w:rPr>
                <w:b/>
              </w:rPr>
            </w:pPr>
            <w:r w:rsidRPr="00BF43D9">
              <w:rPr>
                <w:b/>
              </w:rPr>
              <w:t>Incomplete setup instructions</w:t>
            </w:r>
          </w:p>
          <w:p w14:paraId="62CB097A" w14:textId="77777777" w:rsidR="00B24CF7" w:rsidRDefault="00B24CF7" w:rsidP="00B24CF7">
            <w:pPr>
              <w:pStyle w:val="ISOComments"/>
              <w:spacing w:before="60" w:after="60" w:line="240" w:lineRule="auto"/>
            </w:pPr>
            <w:r>
              <w:t>Pictures contain text for which the setup miss instruction to select</w:t>
            </w:r>
          </w:p>
        </w:tc>
        <w:tc>
          <w:tcPr>
            <w:tcW w:w="4961" w:type="dxa"/>
            <w:tcBorders>
              <w:top w:val="single" w:sz="6" w:space="0" w:color="auto"/>
              <w:bottom w:val="single" w:sz="6" w:space="0" w:color="auto"/>
            </w:tcBorders>
          </w:tcPr>
          <w:p w14:paraId="22377912" w14:textId="77777777" w:rsidR="00B24CF7" w:rsidRDefault="00B24CF7" w:rsidP="00B24CF7">
            <w:pPr>
              <w:pStyle w:val="ISOChange"/>
              <w:spacing w:before="60" w:after="60" w:line="240" w:lineRule="auto"/>
            </w:pPr>
            <w:r>
              <w:t>Add</w:t>
            </w:r>
          </w:p>
          <w:p w14:paraId="452C62A8" w14:textId="77777777" w:rsidR="00B24CF7" w:rsidRDefault="00B24CF7" w:rsidP="00B24CF7">
            <w:pPr>
              <w:pStyle w:val="ISOChange"/>
              <w:spacing w:before="60" w:after="60" w:line="240" w:lineRule="auto"/>
            </w:pPr>
            <w:r w:rsidRPr="00476E32">
              <w:t xml:space="preserve">Select </w:t>
            </w:r>
            <w:r>
              <w:t>all Text groups</w:t>
            </w:r>
          </w:p>
        </w:tc>
        <w:tc>
          <w:tcPr>
            <w:tcW w:w="2010" w:type="dxa"/>
            <w:tcBorders>
              <w:top w:val="single" w:sz="6" w:space="0" w:color="auto"/>
              <w:bottom w:val="single" w:sz="6" w:space="0" w:color="auto"/>
            </w:tcBorders>
          </w:tcPr>
          <w:p w14:paraId="52D1ACEF" w14:textId="1E598D24" w:rsidR="00B24CF7" w:rsidRDefault="00B24CF7" w:rsidP="00B24CF7">
            <w:pPr>
              <w:pStyle w:val="ISOSecretObservations"/>
              <w:spacing w:before="60" w:after="60" w:line="240" w:lineRule="auto"/>
            </w:pPr>
          </w:p>
        </w:tc>
      </w:tr>
      <w:tr w:rsidR="00B24CF7" w14:paraId="64C0DF05" w14:textId="77777777" w:rsidTr="00C1648A">
        <w:trPr>
          <w:jc w:val="center"/>
        </w:trPr>
        <w:tc>
          <w:tcPr>
            <w:tcW w:w="559" w:type="dxa"/>
            <w:tcBorders>
              <w:top w:val="single" w:sz="6" w:space="0" w:color="auto"/>
              <w:bottom w:val="single" w:sz="6" w:space="0" w:color="auto"/>
            </w:tcBorders>
          </w:tcPr>
          <w:p w14:paraId="565B762D"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0DD170F2"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36E6AA2A" w14:textId="5638BF32" w:rsidR="00B24CF7" w:rsidRDefault="00B24CF7" w:rsidP="00B24CF7">
            <w:pPr>
              <w:pStyle w:val="ISOClause"/>
              <w:spacing w:before="60" w:after="60" w:line="240" w:lineRule="auto"/>
            </w:pPr>
            <w:r>
              <w:t>6.4</w:t>
            </w:r>
          </w:p>
        </w:tc>
        <w:tc>
          <w:tcPr>
            <w:tcW w:w="1134" w:type="dxa"/>
            <w:tcBorders>
              <w:top w:val="single" w:sz="6" w:space="0" w:color="auto"/>
              <w:bottom w:val="single" w:sz="6" w:space="0" w:color="auto"/>
            </w:tcBorders>
          </w:tcPr>
          <w:p w14:paraId="4A1AD437" w14:textId="7E48DBDA" w:rsidR="00B24CF7" w:rsidRDefault="00B24CF7" w:rsidP="00B24CF7">
            <w:pPr>
              <w:pStyle w:val="ISOParagraph"/>
              <w:spacing w:before="60" w:after="60" w:line="240" w:lineRule="auto"/>
            </w:pPr>
            <w:r>
              <w:t>Result</w:t>
            </w:r>
          </w:p>
        </w:tc>
        <w:tc>
          <w:tcPr>
            <w:tcW w:w="709" w:type="dxa"/>
            <w:tcBorders>
              <w:top w:val="single" w:sz="6" w:space="0" w:color="auto"/>
              <w:bottom w:val="single" w:sz="6" w:space="0" w:color="auto"/>
            </w:tcBorders>
          </w:tcPr>
          <w:p w14:paraId="024C1C59" w14:textId="4C2744BD"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1984DAF5" w14:textId="00961B9A" w:rsidR="00B24CF7" w:rsidRDefault="00B24CF7" w:rsidP="00B24CF7">
            <w:pPr>
              <w:pStyle w:val="ISOComments"/>
              <w:spacing w:before="60" w:after="60" w:line="240" w:lineRule="auto"/>
              <w:rPr>
                <w:b/>
              </w:rPr>
            </w:pPr>
            <w:r>
              <w:rPr>
                <w:b/>
              </w:rPr>
              <w:t>Typo in results: Test description has mistake</w:t>
            </w:r>
          </w:p>
          <w:p w14:paraId="3CE8380E" w14:textId="2CFC62ED" w:rsidR="00B24CF7" w:rsidRPr="00BF43D9" w:rsidRDefault="00B24CF7" w:rsidP="00B24CF7">
            <w:pPr>
              <w:pStyle w:val="ISOComments"/>
              <w:spacing w:before="60" w:after="60" w:line="240" w:lineRule="auto"/>
              <w:rPr>
                <w:b/>
              </w:rPr>
            </w:pPr>
            <w:r w:rsidRPr="00E963C8">
              <w:t>Text claims to be an example with Seaplane landing area and Marine farm/culture area as selected.  But the plot is from Caution area, Military practice area and PSSA as selected</w:t>
            </w:r>
            <w:r>
              <w:t>.</w:t>
            </w:r>
          </w:p>
        </w:tc>
        <w:tc>
          <w:tcPr>
            <w:tcW w:w="4961" w:type="dxa"/>
            <w:tcBorders>
              <w:top w:val="single" w:sz="6" w:space="0" w:color="auto"/>
              <w:bottom w:val="single" w:sz="6" w:space="0" w:color="auto"/>
            </w:tcBorders>
          </w:tcPr>
          <w:p w14:paraId="180CB578" w14:textId="77777777" w:rsidR="00B24CF7" w:rsidRDefault="00B24CF7" w:rsidP="00B24CF7">
            <w:pPr>
              <w:pStyle w:val="ISOChange"/>
              <w:spacing w:before="60" w:after="60" w:line="240" w:lineRule="auto"/>
            </w:pPr>
            <w:r>
              <w:t>Replace</w:t>
            </w:r>
          </w:p>
          <w:p w14:paraId="3A9A6F19" w14:textId="43C13BB5" w:rsidR="00B24CF7" w:rsidRDefault="00B24CF7" w:rsidP="00B24CF7">
            <w:pPr>
              <w:pStyle w:val="ISOChange"/>
              <w:spacing w:before="60" w:after="60" w:line="240" w:lineRule="auto"/>
            </w:pPr>
            <w:r w:rsidRPr="00E963C8">
              <w:t>An example with Seaplane landing area and Marine farm/culture area as selected</w:t>
            </w:r>
          </w:p>
          <w:p w14:paraId="51A4D5E4" w14:textId="77777777" w:rsidR="00B24CF7" w:rsidRDefault="00B24CF7" w:rsidP="00B24CF7">
            <w:pPr>
              <w:pStyle w:val="ISOChange"/>
              <w:spacing w:before="60" w:after="60" w:line="240" w:lineRule="auto"/>
            </w:pPr>
            <w:r>
              <w:t>By</w:t>
            </w:r>
          </w:p>
          <w:p w14:paraId="33BB53FF" w14:textId="08FB93A9" w:rsidR="00B24CF7" w:rsidRDefault="00B24CF7" w:rsidP="00B24CF7">
            <w:pPr>
              <w:pStyle w:val="ISOChange"/>
              <w:spacing w:before="60" w:after="60" w:line="240" w:lineRule="auto"/>
            </w:pPr>
            <w:r w:rsidRPr="00E963C8">
              <w:t xml:space="preserve">An example with </w:t>
            </w:r>
            <w:r>
              <w:t>Caution area, Military practice area and PSSA</w:t>
            </w:r>
            <w:r w:rsidRPr="00E963C8">
              <w:t xml:space="preserve"> as selected</w:t>
            </w:r>
          </w:p>
        </w:tc>
        <w:tc>
          <w:tcPr>
            <w:tcW w:w="2010" w:type="dxa"/>
            <w:tcBorders>
              <w:top w:val="single" w:sz="6" w:space="0" w:color="auto"/>
              <w:bottom w:val="single" w:sz="6" w:space="0" w:color="auto"/>
            </w:tcBorders>
          </w:tcPr>
          <w:p w14:paraId="34921F20" w14:textId="77777777" w:rsidR="00B24CF7" w:rsidRPr="00E963C8" w:rsidRDefault="00B24CF7" w:rsidP="00B24CF7">
            <w:pPr>
              <w:pStyle w:val="ISOSecretObservations"/>
              <w:spacing w:before="60" w:after="60" w:line="240" w:lineRule="auto"/>
              <w:rPr>
                <w:highlight w:val="yellow"/>
              </w:rPr>
            </w:pPr>
          </w:p>
        </w:tc>
      </w:tr>
      <w:tr w:rsidR="00B24CF7" w14:paraId="7321DB04" w14:textId="77777777" w:rsidTr="00C1648A">
        <w:trPr>
          <w:jc w:val="center"/>
        </w:trPr>
        <w:tc>
          <w:tcPr>
            <w:tcW w:w="559" w:type="dxa"/>
            <w:tcBorders>
              <w:top w:val="single" w:sz="6" w:space="0" w:color="auto"/>
              <w:bottom w:val="single" w:sz="6" w:space="0" w:color="auto"/>
            </w:tcBorders>
          </w:tcPr>
          <w:p w14:paraId="71EE2ABB"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8EA30C2"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2B5D60D0" w14:textId="38F4761D" w:rsidR="00B24CF7" w:rsidRPr="008D0BD0" w:rsidRDefault="00B24CF7" w:rsidP="00B24CF7">
            <w:pPr>
              <w:pStyle w:val="ISOClause"/>
              <w:spacing w:before="60" w:after="60" w:line="240" w:lineRule="auto"/>
              <w:rPr>
                <w:highlight w:val="yellow"/>
              </w:rPr>
            </w:pPr>
            <w:r>
              <w:t>7.1</w:t>
            </w:r>
          </w:p>
        </w:tc>
        <w:tc>
          <w:tcPr>
            <w:tcW w:w="1134" w:type="dxa"/>
            <w:tcBorders>
              <w:top w:val="single" w:sz="6" w:space="0" w:color="auto"/>
              <w:bottom w:val="single" w:sz="6" w:space="0" w:color="auto"/>
            </w:tcBorders>
          </w:tcPr>
          <w:p w14:paraId="3857D957"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1D39A6EA"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7C51D59" w14:textId="77777777" w:rsidR="00B24CF7" w:rsidRPr="00BF43D9" w:rsidRDefault="00B24CF7" w:rsidP="00B24CF7">
            <w:pPr>
              <w:pStyle w:val="ISOComments"/>
              <w:spacing w:before="60" w:after="60" w:line="240" w:lineRule="auto"/>
              <w:rPr>
                <w:b/>
              </w:rPr>
            </w:pPr>
            <w:r w:rsidRPr="00BF43D9">
              <w:rPr>
                <w:b/>
              </w:rPr>
              <w:t>Incomplete setup instructions</w:t>
            </w:r>
          </w:p>
          <w:p w14:paraId="7003BDF7" w14:textId="77777777" w:rsidR="00B24CF7" w:rsidRDefault="00B24CF7" w:rsidP="00B24CF7">
            <w:pPr>
              <w:pStyle w:val="ISOComments"/>
              <w:spacing w:before="60" w:after="60" w:line="240" w:lineRule="auto"/>
            </w:pPr>
            <w:r>
              <w:t>Pictures contain text for which the setup miss instruction to select</w:t>
            </w:r>
          </w:p>
        </w:tc>
        <w:tc>
          <w:tcPr>
            <w:tcW w:w="4961" w:type="dxa"/>
            <w:tcBorders>
              <w:top w:val="single" w:sz="6" w:space="0" w:color="auto"/>
              <w:bottom w:val="single" w:sz="6" w:space="0" w:color="auto"/>
            </w:tcBorders>
          </w:tcPr>
          <w:p w14:paraId="5A9B9661" w14:textId="77777777" w:rsidR="00B24CF7" w:rsidRDefault="00B24CF7" w:rsidP="00B24CF7">
            <w:pPr>
              <w:pStyle w:val="ISOChange"/>
              <w:spacing w:before="60" w:after="60" w:line="240" w:lineRule="auto"/>
            </w:pPr>
            <w:r>
              <w:t>Add</w:t>
            </w:r>
          </w:p>
          <w:p w14:paraId="1563FCBF" w14:textId="77777777" w:rsidR="00B24CF7" w:rsidRDefault="00B24CF7" w:rsidP="00B24CF7">
            <w:pPr>
              <w:pStyle w:val="ISOChange"/>
              <w:spacing w:before="60" w:after="60" w:line="240" w:lineRule="auto"/>
            </w:pPr>
            <w:r w:rsidRPr="00476E32">
              <w:t xml:space="preserve">Select </w:t>
            </w:r>
            <w:r>
              <w:t>all Text groups</w:t>
            </w:r>
          </w:p>
          <w:p w14:paraId="1DE4E593" w14:textId="35274BF1" w:rsidR="00B24CF7" w:rsidRDefault="00B24CF7" w:rsidP="00B24CF7">
            <w:pPr>
              <w:pStyle w:val="ISOChange"/>
              <w:spacing w:before="60" w:after="60" w:line="240" w:lineRule="auto"/>
            </w:pPr>
            <w:r>
              <w:t>Select Contour label</w:t>
            </w:r>
          </w:p>
        </w:tc>
        <w:tc>
          <w:tcPr>
            <w:tcW w:w="2010" w:type="dxa"/>
            <w:tcBorders>
              <w:top w:val="single" w:sz="6" w:space="0" w:color="auto"/>
              <w:bottom w:val="single" w:sz="6" w:space="0" w:color="auto"/>
            </w:tcBorders>
          </w:tcPr>
          <w:p w14:paraId="7148062D" w14:textId="6C886E19" w:rsidR="00B24CF7" w:rsidRDefault="00B24CF7" w:rsidP="00B24CF7">
            <w:pPr>
              <w:pStyle w:val="ISOSecretObservations"/>
              <w:spacing w:before="60" w:after="60" w:line="240" w:lineRule="auto"/>
            </w:pPr>
          </w:p>
        </w:tc>
      </w:tr>
      <w:tr w:rsidR="00B24CF7" w14:paraId="35B3DBBA" w14:textId="77777777" w:rsidTr="00C1648A">
        <w:trPr>
          <w:jc w:val="center"/>
        </w:trPr>
        <w:tc>
          <w:tcPr>
            <w:tcW w:w="559" w:type="dxa"/>
            <w:tcBorders>
              <w:top w:val="single" w:sz="6" w:space="0" w:color="auto"/>
              <w:bottom w:val="single" w:sz="6" w:space="0" w:color="auto"/>
            </w:tcBorders>
          </w:tcPr>
          <w:p w14:paraId="22E1D909"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4D4FF2C1"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0F20B0B4" w14:textId="749A9451" w:rsidR="00B24CF7" w:rsidRPr="008D0BD0" w:rsidRDefault="00B24CF7" w:rsidP="00B24CF7">
            <w:pPr>
              <w:pStyle w:val="ISOClause"/>
              <w:spacing w:before="60" w:after="60" w:line="240" w:lineRule="auto"/>
              <w:rPr>
                <w:highlight w:val="yellow"/>
              </w:rPr>
            </w:pPr>
            <w:r>
              <w:t>7.2</w:t>
            </w:r>
          </w:p>
        </w:tc>
        <w:tc>
          <w:tcPr>
            <w:tcW w:w="1134" w:type="dxa"/>
            <w:tcBorders>
              <w:top w:val="single" w:sz="6" w:space="0" w:color="auto"/>
              <w:bottom w:val="single" w:sz="6" w:space="0" w:color="auto"/>
            </w:tcBorders>
          </w:tcPr>
          <w:p w14:paraId="7427B404"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3231FA5C"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425E6D78" w14:textId="77777777" w:rsidR="00B24CF7" w:rsidRPr="00BF43D9" w:rsidRDefault="00B24CF7" w:rsidP="00B24CF7">
            <w:pPr>
              <w:pStyle w:val="ISOComments"/>
              <w:spacing w:before="60" w:after="60" w:line="240" w:lineRule="auto"/>
              <w:rPr>
                <w:b/>
              </w:rPr>
            </w:pPr>
            <w:r w:rsidRPr="00BF43D9">
              <w:rPr>
                <w:b/>
              </w:rPr>
              <w:t>Incomplete setup instructions</w:t>
            </w:r>
          </w:p>
          <w:p w14:paraId="3B9A6A76" w14:textId="77777777" w:rsidR="00B24CF7" w:rsidRDefault="00B24CF7" w:rsidP="00B24CF7">
            <w:pPr>
              <w:pStyle w:val="ISOComments"/>
              <w:spacing w:before="60" w:after="60" w:line="240" w:lineRule="auto"/>
            </w:pPr>
            <w:r>
              <w:t>Pictures contain text for which the setup miss instruction to select</w:t>
            </w:r>
          </w:p>
        </w:tc>
        <w:tc>
          <w:tcPr>
            <w:tcW w:w="4961" w:type="dxa"/>
            <w:tcBorders>
              <w:top w:val="single" w:sz="6" w:space="0" w:color="auto"/>
              <w:bottom w:val="single" w:sz="6" w:space="0" w:color="auto"/>
            </w:tcBorders>
          </w:tcPr>
          <w:p w14:paraId="2DF310DA" w14:textId="77777777" w:rsidR="00B24CF7" w:rsidRDefault="00B24CF7" w:rsidP="00B24CF7">
            <w:pPr>
              <w:pStyle w:val="ISOChange"/>
              <w:spacing w:before="60" w:after="60" w:line="240" w:lineRule="auto"/>
            </w:pPr>
            <w:r>
              <w:t>Add</w:t>
            </w:r>
          </w:p>
          <w:p w14:paraId="60DA48D2" w14:textId="77777777" w:rsidR="00B24CF7" w:rsidRDefault="00B24CF7" w:rsidP="00B24CF7">
            <w:pPr>
              <w:pStyle w:val="ISOChange"/>
              <w:spacing w:before="60" w:after="60" w:line="240" w:lineRule="auto"/>
            </w:pPr>
            <w:r w:rsidRPr="00476E32">
              <w:t xml:space="preserve">Select </w:t>
            </w:r>
            <w:r>
              <w:t>all Text groups</w:t>
            </w:r>
          </w:p>
          <w:p w14:paraId="31288106" w14:textId="7A30973F" w:rsidR="00B24CF7" w:rsidRDefault="00B24CF7" w:rsidP="00B24CF7">
            <w:pPr>
              <w:pStyle w:val="ISOChange"/>
              <w:spacing w:before="60" w:after="60" w:line="240" w:lineRule="auto"/>
            </w:pPr>
            <w:r>
              <w:t>Select Contour label</w:t>
            </w:r>
          </w:p>
        </w:tc>
        <w:tc>
          <w:tcPr>
            <w:tcW w:w="2010" w:type="dxa"/>
            <w:tcBorders>
              <w:top w:val="single" w:sz="6" w:space="0" w:color="auto"/>
              <w:bottom w:val="single" w:sz="6" w:space="0" w:color="auto"/>
            </w:tcBorders>
          </w:tcPr>
          <w:p w14:paraId="79EA89C2" w14:textId="48F4B4FC" w:rsidR="00B24CF7" w:rsidRDefault="00B24CF7" w:rsidP="00B24CF7">
            <w:pPr>
              <w:pStyle w:val="ISOSecretObservations"/>
              <w:spacing w:before="60" w:after="60" w:line="240" w:lineRule="auto"/>
            </w:pPr>
          </w:p>
        </w:tc>
      </w:tr>
      <w:tr w:rsidR="00B24CF7" w14:paraId="24FAC789" w14:textId="77777777" w:rsidTr="00C1648A">
        <w:trPr>
          <w:jc w:val="center"/>
        </w:trPr>
        <w:tc>
          <w:tcPr>
            <w:tcW w:w="559" w:type="dxa"/>
            <w:tcBorders>
              <w:top w:val="single" w:sz="6" w:space="0" w:color="auto"/>
              <w:bottom w:val="single" w:sz="6" w:space="0" w:color="auto"/>
            </w:tcBorders>
          </w:tcPr>
          <w:p w14:paraId="500138F9"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59F39075"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6FF9B6D6" w14:textId="486B2E07" w:rsidR="00B24CF7" w:rsidRPr="008D0BD0" w:rsidRDefault="00B24CF7" w:rsidP="00B24CF7">
            <w:pPr>
              <w:pStyle w:val="ISOClause"/>
              <w:spacing w:before="60" w:after="60" w:line="240" w:lineRule="auto"/>
              <w:rPr>
                <w:highlight w:val="yellow"/>
              </w:rPr>
            </w:pPr>
            <w:r>
              <w:t>7.3</w:t>
            </w:r>
          </w:p>
        </w:tc>
        <w:tc>
          <w:tcPr>
            <w:tcW w:w="1134" w:type="dxa"/>
            <w:tcBorders>
              <w:top w:val="single" w:sz="6" w:space="0" w:color="auto"/>
              <w:bottom w:val="single" w:sz="6" w:space="0" w:color="auto"/>
            </w:tcBorders>
          </w:tcPr>
          <w:p w14:paraId="59E823E1"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39B55D8F"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DD30339" w14:textId="77777777" w:rsidR="00B24CF7" w:rsidRPr="00BF43D9" w:rsidRDefault="00B24CF7" w:rsidP="00B24CF7">
            <w:pPr>
              <w:pStyle w:val="ISOComments"/>
              <w:spacing w:before="60" w:after="60" w:line="240" w:lineRule="auto"/>
              <w:rPr>
                <w:b/>
              </w:rPr>
            </w:pPr>
            <w:r w:rsidRPr="00BF43D9">
              <w:rPr>
                <w:b/>
              </w:rPr>
              <w:t>Incomplete setup instructions</w:t>
            </w:r>
          </w:p>
          <w:p w14:paraId="232F9E77" w14:textId="77777777" w:rsidR="00B24CF7" w:rsidRDefault="00B24CF7" w:rsidP="00B24CF7">
            <w:pPr>
              <w:pStyle w:val="ISOComments"/>
              <w:spacing w:before="60" w:after="60" w:line="240" w:lineRule="auto"/>
            </w:pPr>
            <w:r>
              <w:t>Pictures contain text for which the setup miss instruction to select</w:t>
            </w:r>
          </w:p>
        </w:tc>
        <w:tc>
          <w:tcPr>
            <w:tcW w:w="4961" w:type="dxa"/>
            <w:tcBorders>
              <w:top w:val="single" w:sz="6" w:space="0" w:color="auto"/>
              <w:bottom w:val="single" w:sz="6" w:space="0" w:color="auto"/>
            </w:tcBorders>
          </w:tcPr>
          <w:p w14:paraId="74DEFF56" w14:textId="77777777" w:rsidR="00B24CF7" w:rsidRDefault="00B24CF7" w:rsidP="00B24CF7">
            <w:pPr>
              <w:pStyle w:val="ISOChange"/>
              <w:spacing w:before="60" w:after="60" w:line="240" w:lineRule="auto"/>
            </w:pPr>
            <w:r>
              <w:t>Add</w:t>
            </w:r>
          </w:p>
          <w:p w14:paraId="29F68AB8" w14:textId="77777777" w:rsidR="00B24CF7" w:rsidRDefault="00B24CF7" w:rsidP="00B24CF7">
            <w:pPr>
              <w:pStyle w:val="ISOChange"/>
              <w:spacing w:before="60" w:after="60" w:line="240" w:lineRule="auto"/>
            </w:pPr>
            <w:r w:rsidRPr="00476E32">
              <w:t xml:space="preserve">Select </w:t>
            </w:r>
            <w:r>
              <w:t>all Text groups</w:t>
            </w:r>
          </w:p>
          <w:p w14:paraId="72346DB6" w14:textId="31ED6594" w:rsidR="00B24CF7" w:rsidRDefault="00B24CF7" w:rsidP="00B24CF7">
            <w:pPr>
              <w:pStyle w:val="ISOChange"/>
              <w:spacing w:before="60" w:after="60" w:line="240" w:lineRule="auto"/>
            </w:pPr>
            <w:r>
              <w:t>Select Contour label</w:t>
            </w:r>
          </w:p>
        </w:tc>
        <w:tc>
          <w:tcPr>
            <w:tcW w:w="2010" w:type="dxa"/>
            <w:tcBorders>
              <w:top w:val="single" w:sz="6" w:space="0" w:color="auto"/>
              <w:bottom w:val="single" w:sz="6" w:space="0" w:color="auto"/>
            </w:tcBorders>
          </w:tcPr>
          <w:p w14:paraId="6061DA26" w14:textId="6ED003C8" w:rsidR="00B24CF7" w:rsidRDefault="00B24CF7" w:rsidP="00B24CF7">
            <w:pPr>
              <w:pStyle w:val="ISOSecretObservations"/>
              <w:spacing w:before="60" w:after="60" w:line="240" w:lineRule="auto"/>
            </w:pPr>
          </w:p>
        </w:tc>
      </w:tr>
      <w:tr w:rsidR="00B24CF7" w14:paraId="63D0EA82" w14:textId="77777777" w:rsidTr="00C1648A">
        <w:trPr>
          <w:jc w:val="center"/>
        </w:trPr>
        <w:tc>
          <w:tcPr>
            <w:tcW w:w="559" w:type="dxa"/>
            <w:tcBorders>
              <w:top w:val="single" w:sz="6" w:space="0" w:color="auto"/>
              <w:bottom w:val="single" w:sz="6" w:space="0" w:color="auto"/>
            </w:tcBorders>
          </w:tcPr>
          <w:p w14:paraId="43C5A38B" w14:textId="77777777" w:rsidR="00B24CF7" w:rsidRDefault="00B24CF7" w:rsidP="00B24CF7">
            <w:pPr>
              <w:pStyle w:val="ISOMB"/>
              <w:spacing w:before="60" w:after="60" w:line="240" w:lineRule="auto"/>
            </w:pPr>
          </w:p>
        </w:tc>
        <w:tc>
          <w:tcPr>
            <w:tcW w:w="709" w:type="dxa"/>
            <w:tcBorders>
              <w:top w:val="single" w:sz="6" w:space="0" w:color="auto"/>
              <w:bottom w:val="single" w:sz="6" w:space="0" w:color="auto"/>
            </w:tcBorders>
          </w:tcPr>
          <w:p w14:paraId="101FDDFF" w14:textId="77777777" w:rsidR="00B24CF7" w:rsidRDefault="00B24CF7" w:rsidP="00B24CF7">
            <w:pPr>
              <w:pStyle w:val="ISOMB"/>
              <w:spacing w:before="60" w:after="60" w:line="240" w:lineRule="auto"/>
            </w:pPr>
          </w:p>
        </w:tc>
        <w:tc>
          <w:tcPr>
            <w:tcW w:w="1134" w:type="dxa"/>
            <w:tcBorders>
              <w:top w:val="single" w:sz="6" w:space="0" w:color="auto"/>
              <w:bottom w:val="single" w:sz="6" w:space="0" w:color="auto"/>
            </w:tcBorders>
          </w:tcPr>
          <w:p w14:paraId="31943297" w14:textId="50D33178" w:rsidR="00B24CF7" w:rsidRPr="008D0BD0" w:rsidRDefault="00B24CF7" w:rsidP="00B24CF7">
            <w:pPr>
              <w:pStyle w:val="ISOClause"/>
              <w:spacing w:before="60" w:after="60" w:line="240" w:lineRule="auto"/>
              <w:rPr>
                <w:highlight w:val="yellow"/>
              </w:rPr>
            </w:pPr>
            <w:r>
              <w:t>7.4</w:t>
            </w:r>
          </w:p>
        </w:tc>
        <w:tc>
          <w:tcPr>
            <w:tcW w:w="1134" w:type="dxa"/>
            <w:tcBorders>
              <w:top w:val="single" w:sz="6" w:space="0" w:color="auto"/>
              <w:bottom w:val="single" w:sz="6" w:space="0" w:color="auto"/>
            </w:tcBorders>
          </w:tcPr>
          <w:p w14:paraId="1D65921D" w14:textId="77777777" w:rsidR="00B24CF7" w:rsidRDefault="00B24CF7" w:rsidP="00B24CF7">
            <w:pPr>
              <w:pStyle w:val="ISOParagraph"/>
              <w:spacing w:before="60" w:after="60" w:line="240" w:lineRule="auto"/>
            </w:pPr>
            <w:r>
              <w:t>Setup</w:t>
            </w:r>
          </w:p>
        </w:tc>
        <w:tc>
          <w:tcPr>
            <w:tcW w:w="709" w:type="dxa"/>
            <w:tcBorders>
              <w:top w:val="single" w:sz="6" w:space="0" w:color="auto"/>
              <w:bottom w:val="single" w:sz="6" w:space="0" w:color="auto"/>
            </w:tcBorders>
          </w:tcPr>
          <w:p w14:paraId="5CA33268" w14:textId="77777777" w:rsidR="00B24CF7" w:rsidRDefault="00B24CF7" w:rsidP="00B24CF7">
            <w:pPr>
              <w:pStyle w:val="ISOCommType"/>
              <w:spacing w:before="60" w:after="60" w:line="240" w:lineRule="auto"/>
            </w:pPr>
            <w:proofErr w:type="spellStart"/>
            <w:r>
              <w:t>ed</w:t>
            </w:r>
            <w:proofErr w:type="spellEnd"/>
          </w:p>
        </w:tc>
        <w:tc>
          <w:tcPr>
            <w:tcW w:w="4536" w:type="dxa"/>
            <w:gridSpan w:val="2"/>
            <w:tcBorders>
              <w:top w:val="single" w:sz="6" w:space="0" w:color="auto"/>
              <w:bottom w:val="single" w:sz="6" w:space="0" w:color="auto"/>
            </w:tcBorders>
          </w:tcPr>
          <w:p w14:paraId="7BD1B1BE" w14:textId="77777777" w:rsidR="00B24CF7" w:rsidRPr="00BF43D9" w:rsidRDefault="00B24CF7" w:rsidP="00B24CF7">
            <w:pPr>
              <w:pStyle w:val="ISOComments"/>
              <w:spacing w:before="60" w:after="60" w:line="240" w:lineRule="auto"/>
              <w:rPr>
                <w:b/>
              </w:rPr>
            </w:pPr>
            <w:r w:rsidRPr="00BF43D9">
              <w:rPr>
                <w:b/>
              </w:rPr>
              <w:t>Incomplete setup instructions</w:t>
            </w:r>
          </w:p>
          <w:p w14:paraId="369CD0CB" w14:textId="77777777" w:rsidR="00B24CF7" w:rsidRDefault="00B24CF7" w:rsidP="00B24CF7">
            <w:pPr>
              <w:pStyle w:val="ISOComments"/>
              <w:spacing w:before="60" w:after="60" w:line="240" w:lineRule="auto"/>
            </w:pPr>
            <w:r>
              <w:t>Pictures contain text for which the setup miss instruction to select</w:t>
            </w:r>
          </w:p>
        </w:tc>
        <w:tc>
          <w:tcPr>
            <w:tcW w:w="4961" w:type="dxa"/>
            <w:tcBorders>
              <w:top w:val="single" w:sz="6" w:space="0" w:color="auto"/>
              <w:bottom w:val="single" w:sz="6" w:space="0" w:color="auto"/>
            </w:tcBorders>
          </w:tcPr>
          <w:p w14:paraId="3902BE82" w14:textId="77777777" w:rsidR="00B24CF7" w:rsidRDefault="00B24CF7" w:rsidP="00B24CF7">
            <w:pPr>
              <w:pStyle w:val="ISOChange"/>
              <w:spacing w:before="60" w:after="60" w:line="240" w:lineRule="auto"/>
            </w:pPr>
            <w:r>
              <w:t>Add</w:t>
            </w:r>
          </w:p>
          <w:p w14:paraId="395354FF" w14:textId="77777777" w:rsidR="00B24CF7" w:rsidRDefault="00B24CF7" w:rsidP="00B24CF7">
            <w:pPr>
              <w:pStyle w:val="ISOChange"/>
              <w:spacing w:before="60" w:after="60" w:line="240" w:lineRule="auto"/>
            </w:pPr>
            <w:r w:rsidRPr="00476E32">
              <w:t xml:space="preserve">Select </w:t>
            </w:r>
            <w:r>
              <w:t>all Text groups</w:t>
            </w:r>
          </w:p>
          <w:p w14:paraId="4CF09753" w14:textId="7B5EAD70" w:rsidR="00B24CF7" w:rsidRDefault="00B24CF7" w:rsidP="00B24CF7">
            <w:pPr>
              <w:pStyle w:val="ISOChange"/>
              <w:spacing w:before="60" w:after="60" w:line="240" w:lineRule="auto"/>
            </w:pPr>
            <w:r>
              <w:t>Select Contour label</w:t>
            </w:r>
          </w:p>
        </w:tc>
        <w:tc>
          <w:tcPr>
            <w:tcW w:w="2010" w:type="dxa"/>
            <w:tcBorders>
              <w:top w:val="single" w:sz="6" w:space="0" w:color="auto"/>
              <w:bottom w:val="single" w:sz="6" w:space="0" w:color="auto"/>
            </w:tcBorders>
          </w:tcPr>
          <w:p w14:paraId="44EA1914" w14:textId="3D2E0080" w:rsidR="00B24CF7" w:rsidRDefault="00B24CF7" w:rsidP="00B24CF7">
            <w:pPr>
              <w:pStyle w:val="ISOSecretObservations"/>
              <w:spacing w:before="60" w:after="60" w:line="240" w:lineRule="auto"/>
            </w:pPr>
          </w:p>
        </w:tc>
      </w:tr>
    </w:tbl>
    <w:p w14:paraId="458261CA" w14:textId="47EAD11E" w:rsidR="00FF0862" w:rsidRDefault="00FF0862">
      <w:pPr>
        <w:spacing w:line="240" w:lineRule="exact"/>
      </w:pPr>
    </w:p>
    <w:sectPr w:rsidR="00FF0862">
      <w:headerReference w:type="default" r:id="rId108"/>
      <w:footerReference w:type="default" r:id="rId109"/>
      <w:headerReference w:type="first" r:id="rId110"/>
      <w:footerReference w:type="first" r:id="rId111"/>
      <w:type w:val="continuous"/>
      <w:pgSz w:w="16840" w:h="11907" w:orient="landscape" w:code="9"/>
      <w:pgMar w:top="851" w:right="851" w:bottom="851" w:left="851" w:header="567" w:footer="567" w:gutter="0"/>
      <w:pgNumType w:start="1"/>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C824E" w14:textId="77777777" w:rsidR="00BA0A46" w:rsidRDefault="00BA0A46">
      <w:r>
        <w:separator/>
      </w:r>
    </w:p>
  </w:endnote>
  <w:endnote w:type="continuationSeparator" w:id="0">
    <w:p w14:paraId="6DFA4489" w14:textId="77777777" w:rsidR="00BA0A46" w:rsidRDefault="00BA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F6801" w14:textId="77777777" w:rsidR="00BA0A46" w:rsidRDefault="00BA0A46">
    <w:pPr>
      <w:pStyle w:val="Footer"/>
      <w:tabs>
        <w:tab w:val="clear" w:pos="4820"/>
        <w:tab w:val="clear" w:pos="9639"/>
        <w:tab w:val="left" w:pos="284"/>
        <w:tab w:val="left" w:pos="3969"/>
      </w:tabs>
      <w:spacing w:before="20" w:after="20"/>
      <w:jc w:val="left"/>
      <w:rPr>
        <w:rStyle w:val="PageNumber"/>
        <w:bCs/>
        <w:sz w:val="16"/>
      </w:rPr>
    </w:pPr>
    <w:r>
      <w:rPr>
        <w:rStyle w:val="PageNumber"/>
        <w:bCs/>
        <w:sz w:val="16"/>
      </w:rPr>
      <w:t>1</w:t>
    </w:r>
    <w:r>
      <w:rPr>
        <w:rStyle w:val="PageNumber"/>
        <w:bCs/>
        <w:sz w:val="16"/>
      </w:rPr>
      <w:tab/>
    </w:r>
    <w:r>
      <w:rPr>
        <w:rStyle w:val="PageNumber"/>
        <w:b/>
        <w:sz w:val="16"/>
      </w:rPr>
      <w:t>CO</w:t>
    </w:r>
    <w:r>
      <w:rPr>
        <w:rStyle w:val="PageNumber"/>
        <w:bCs/>
        <w:sz w:val="16"/>
      </w:rPr>
      <w:t xml:space="preserve"> = Contributing Organisation (HOs should use 2 character codes e.g. FR AU etc.)</w:t>
    </w:r>
  </w:p>
  <w:p w14:paraId="4CE59FAA" w14:textId="77777777" w:rsidR="00BA0A46" w:rsidRDefault="00BA0A46">
    <w:pPr>
      <w:pStyle w:val="Footer"/>
      <w:tabs>
        <w:tab w:val="clear" w:pos="4820"/>
        <w:tab w:val="clear" w:pos="9639"/>
        <w:tab w:val="left" w:pos="284"/>
        <w:tab w:val="left" w:pos="1843"/>
        <w:tab w:val="left" w:pos="2268"/>
        <w:tab w:val="left" w:pos="3119"/>
        <w:tab w:val="left" w:pos="4395"/>
      </w:tabs>
      <w:spacing w:before="20" w:after="20"/>
      <w:jc w:val="left"/>
      <w:rPr>
        <w:rStyle w:val="PageNumber"/>
        <w:bCs/>
        <w:sz w:val="16"/>
      </w:rPr>
    </w:pPr>
    <w:r>
      <w:rPr>
        <w:rStyle w:val="PageNumber"/>
        <w:sz w:val="16"/>
      </w:rPr>
      <w:t>2</w:t>
    </w:r>
    <w:r>
      <w:rPr>
        <w:rStyle w:val="PageNumber"/>
        <w:b/>
        <w:sz w:val="16"/>
      </w:rPr>
      <w:tab/>
      <w:t>Type of comment:</w:t>
    </w:r>
    <w:r>
      <w:rPr>
        <w:rStyle w:val="PageNumber"/>
        <w:bCs/>
        <w:sz w:val="16"/>
      </w:rPr>
      <w:tab/>
    </w:r>
    <w:proofErr w:type="spellStart"/>
    <w:r>
      <w:rPr>
        <w:rStyle w:val="PageNumber"/>
        <w:b/>
        <w:sz w:val="16"/>
      </w:rPr>
      <w:t>ge</w:t>
    </w:r>
    <w:proofErr w:type="spellEnd"/>
    <w:r>
      <w:rPr>
        <w:rStyle w:val="PageNumber"/>
        <w:bCs/>
        <w:sz w:val="16"/>
      </w:rPr>
      <w:t xml:space="preserve"> = general</w:t>
    </w:r>
    <w:r>
      <w:rPr>
        <w:rStyle w:val="PageNumber"/>
        <w:bCs/>
        <w:sz w:val="16"/>
      </w:rPr>
      <w:tab/>
    </w:r>
    <w:proofErr w:type="spellStart"/>
    <w:r>
      <w:rPr>
        <w:rStyle w:val="PageNumber"/>
        <w:b/>
        <w:sz w:val="16"/>
      </w:rPr>
      <w:t>te</w:t>
    </w:r>
    <w:proofErr w:type="spellEnd"/>
    <w:r>
      <w:rPr>
        <w:rStyle w:val="PageNumber"/>
        <w:bCs/>
        <w:sz w:val="16"/>
      </w:rPr>
      <w:t xml:space="preserve"> = technical </w:t>
    </w:r>
    <w:r>
      <w:rPr>
        <w:rStyle w:val="PageNumber"/>
        <w:bCs/>
        <w:sz w:val="16"/>
      </w:rPr>
      <w:tab/>
    </w:r>
    <w:proofErr w:type="spellStart"/>
    <w:r>
      <w:rPr>
        <w:rStyle w:val="PageNumber"/>
        <w:b/>
        <w:sz w:val="16"/>
      </w:rPr>
      <w:t>ed</w:t>
    </w:r>
    <w:proofErr w:type="spellEnd"/>
    <w:r>
      <w:rPr>
        <w:rStyle w:val="PageNumber"/>
        <w:bCs/>
        <w:sz w:val="16"/>
      </w:rPr>
      <w:t xml:space="preserve"> = editorial</w:t>
    </w:r>
  </w:p>
  <w:p w14:paraId="202B2A88" w14:textId="77777777" w:rsidR="00BA0A46" w:rsidRDefault="00BA0A46">
    <w:pPr>
      <w:pStyle w:val="Footer"/>
      <w:tabs>
        <w:tab w:val="clear" w:pos="4820"/>
        <w:tab w:val="clear" w:pos="9639"/>
        <w:tab w:val="left" w:pos="284"/>
        <w:tab w:val="left" w:pos="1843"/>
        <w:tab w:val="left" w:pos="2268"/>
        <w:tab w:val="left" w:pos="3119"/>
        <w:tab w:val="left" w:pos="4395"/>
      </w:tabs>
      <w:spacing w:before="20" w:after="20"/>
      <w:jc w:val="left"/>
      <w:rPr>
        <w:rStyle w:val="PageNumber"/>
        <w:bCs/>
        <w:sz w:val="16"/>
      </w:rPr>
    </w:pPr>
    <w:r>
      <w:rPr>
        <w:rStyle w:val="PageNumber"/>
        <w:bCs/>
        <w:sz w:val="16"/>
      </w:rPr>
      <w:t xml:space="preserve">3     Whilst not compulsory, comments are more likely to be accepted if accompanied by a proposed change. </w:t>
    </w:r>
  </w:p>
  <w:p w14:paraId="330B5ADB" w14:textId="77777777" w:rsidR="00BA0A46" w:rsidRDefault="00BA0A46">
    <w:pPr>
      <w:pStyle w:val="Footer"/>
      <w:tabs>
        <w:tab w:val="clear" w:pos="4820"/>
        <w:tab w:val="clear" w:pos="9639"/>
        <w:tab w:val="left" w:pos="426"/>
      </w:tabs>
      <w:spacing w:before="20" w:after="20"/>
      <w:jc w:val="left"/>
      <w:rPr>
        <w:rStyle w:val="PageNumber"/>
        <w:bCs/>
        <w:sz w:val="16"/>
      </w:rPr>
    </w:pPr>
    <w:r>
      <w:rPr>
        <w:rStyle w:val="PageNumber"/>
        <w:b/>
        <w:sz w:val="16"/>
      </w:rPr>
      <w:t>NOTE</w:t>
    </w:r>
    <w:r>
      <w:rPr>
        <w:rStyle w:val="PageNumber"/>
        <w:bCs/>
        <w:sz w:val="16"/>
      </w:rPr>
      <w:tab/>
      <w:t>Columns 1, 2, 4, 5 are compulsory.</w:t>
    </w:r>
  </w:p>
  <w:p w14:paraId="55A946EB" w14:textId="77777777" w:rsidR="00BA0A46" w:rsidRDefault="00BA0A46">
    <w:pPr>
      <w:pStyle w:val="Footer"/>
      <w:tabs>
        <w:tab w:val="clear" w:pos="4820"/>
        <w:tab w:val="clear" w:pos="9639"/>
      </w:tabs>
      <w:jc w:val="right"/>
      <w:rPr>
        <w:rStyle w:val="PageNumber"/>
        <w:sz w:val="16"/>
      </w:rPr>
    </w:pPr>
    <w:proofErr w:type="gramStart"/>
    <w:r>
      <w:rPr>
        <w:rStyle w:val="PageNumber"/>
        <w:sz w:val="16"/>
        <w:lang w:val="en-US"/>
      </w:rPr>
      <w:t>page</w:t>
    </w:r>
    <w:proofErr w:type="gramEnd"/>
    <w:r>
      <w:rPr>
        <w:rStyle w:val="PageNumber"/>
        <w:sz w:val="16"/>
        <w:lang w:val="en-US"/>
      </w:rPr>
      <w:t xml:space="preserve"> </w:t>
    </w:r>
    <w:r>
      <w:rPr>
        <w:rStyle w:val="PageNumber"/>
        <w:sz w:val="16"/>
        <w:lang w:val="en-US"/>
      </w:rPr>
      <w:fldChar w:fldCharType="begin"/>
    </w:r>
    <w:r>
      <w:rPr>
        <w:rStyle w:val="PageNumber"/>
        <w:sz w:val="16"/>
        <w:lang w:val="en-US"/>
      </w:rPr>
      <w:instrText xml:space="preserve"> PAGE </w:instrText>
    </w:r>
    <w:r>
      <w:rPr>
        <w:rStyle w:val="PageNumber"/>
        <w:sz w:val="16"/>
        <w:lang w:val="en-US"/>
      </w:rPr>
      <w:fldChar w:fldCharType="separate"/>
    </w:r>
    <w:r w:rsidR="009052CE">
      <w:rPr>
        <w:rStyle w:val="PageNumber"/>
        <w:noProof/>
        <w:sz w:val="16"/>
        <w:lang w:val="en-US"/>
      </w:rPr>
      <w:t>8</w:t>
    </w:r>
    <w:r>
      <w:rPr>
        <w:rStyle w:val="PageNumber"/>
        <w:sz w:val="16"/>
        <w:lang w:val="en-US"/>
      </w:rPr>
      <w:fldChar w:fldCharType="end"/>
    </w:r>
    <w:r>
      <w:rPr>
        <w:rStyle w:val="PageNumber"/>
        <w:sz w:val="16"/>
        <w:lang w:val="en-US"/>
      </w:rPr>
      <w:t xml:space="preserve"> of </w:t>
    </w:r>
    <w:r>
      <w:rPr>
        <w:rStyle w:val="PageNumber"/>
        <w:sz w:val="16"/>
        <w:lang w:val="en-US"/>
      </w:rPr>
      <w:fldChar w:fldCharType="begin"/>
    </w:r>
    <w:r>
      <w:rPr>
        <w:rStyle w:val="PageNumber"/>
        <w:sz w:val="16"/>
        <w:lang w:val="en-US"/>
      </w:rPr>
      <w:instrText xml:space="preserve"> NUMPAGES </w:instrText>
    </w:r>
    <w:r>
      <w:rPr>
        <w:rStyle w:val="PageNumber"/>
        <w:sz w:val="16"/>
        <w:lang w:val="en-US"/>
      </w:rPr>
      <w:fldChar w:fldCharType="separate"/>
    </w:r>
    <w:r w:rsidR="009052CE">
      <w:rPr>
        <w:rStyle w:val="PageNumber"/>
        <w:noProof/>
        <w:sz w:val="16"/>
        <w:lang w:val="en-US"/>
      </w:rPr>
      <w:t>62</w:t>
    </w:r>
    <w:r>
      <w:rPr>
        <w:rStyle w:val="PageNumber"/>
        <w:sz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F43F" w14:textId="77777777" w:rsidR="00BA0A46" w:rsidRDefault="00BA0A46">
    <w:pPr>
      <w:pStyle w:val="Footer"/>
      <w:tabs>
        <w:tab w:val="clear" w:pos="4820"/>
        <w:tab w:val="clear" w:pos="9639"/>
        <w:tab w:val="left" w:pos="284"/>
        <w:tab w:val="left" w:pos="3969"/>
      </w:tabs>
      <w:spacing w:before="20" w:after="20"/>
      <w:jc w:val="left"/>
      <w:rPr>
        <w:rStyle w:val="PageNumber"/>
        <w:bCs/>
        <w:sz w:val="16"/>
      </w:rPr>
    </w:pPr>
    <w:r>
      <w:rPr>
        <w:rStyle w:val="PageNumber"/>
        <w:bCs/>
        <w:sz w:val="16"/>
      </w:rPr>
      <w:t>1</w:t>
    </w:r>
    <w:r>
      <w:rPr>
        <w:rStyle w:val="PageNumber"/>
        <w:bCs/>
        <w:sz w:val="16"/>
      </w:rPr>
      <w:tab/>
    </w:r>
    <w:r>
      <w:rPr>
        <w:rStyle w:val="PageNumber"/>
        <w:b/>
        <w:sz w:val="16"/>
      </w:rPr>
      <w:t>MB</w:t>
    </w:r>
    <w:r>
      <w:rPr>
        <w:rStyle w:val="PageNumber"/>
        <w:bCs/>
        <w:sz w:val="16"/>
      </w:rPr>
      <w:t xml:space="preserve"> = Member body (enter the ISO 3166 two-letter country code, e.g. CN for </w:t>
    </w:r>
    <w:smartTag w:uri="urn:schemas-microsoft-com:office:smarttags" w:element="country-region">
      <w:smartTag w:uri="urn:schemas-microsoft-com:office:smarttags" w:element="place">
        <w:r>
          <w:rPr>
            <w:rStyle w:val="PageNumber"/>
            <w:bCs/>
            <w:sz w:val="16"/>
          </w:rPr>
          <w:t>China</w:t>
        </w:r>
      </w:smartTag>
    </w:smartTag>
    <w:r>
      <w:rPr>
        <w:rStyle w:val="PageNumber"/>
        <w:bCs/>
        <w:sz w:val="16"/>
      </w:rPr>
      <w:t>)</w:t>
    </w:r>
    <w:r>
      <w:rPr>
        <w:rStyle w:val="PageNumber"/>
        <w:bCs/>
        <w:sz w:val="16"/>
      </w:rPr>
      <w:tab/>
    </w:r>
    <w:r>
      <w:rPr>
        <w:rStyle w:val="PageNumber"/>
        <w:b/>
        <w:sz w:val="16"/>
      </w:rPr>
      <w:t>**</w:t>
    </w:r>
    <w:r>
      <w:rPr>
        <w:rStyle w:val="PageNumber"/>
        <w:bCs/>
        <w:sz w:val="16"/>
      </w:rPr>
      <w:t xml:space="preserve"> = ISO/CS editing unit</w:t>
    </w:r>
  </w:p>
  <w:p w14:paraId="4A111577" w14:textId="77777777" w:rsidR="00BA0A46" w:rsidRDefault="00BA0A46">
    <w:pPr>
      <w:pStyle w:val="Footer"/>
      <w:tabs>
        <w:tab w:val="clear" w:pos="4820"/>
        <w:tab w:val="clear" w:pos="9639"/>
        <w:tab w:val="left" w:pos="284"/>
        <w:tab w:val="left" w:pos="1843"/>
        <w:tab w:val="left" w:pos="2268"/>
        <w:tab w:val="left" w:pos="3119"/>
        <w:tab w:val="left" w:pos="4395"/>
      </w:tabs>
      <w:spacing w:before="20" w:after="20"/>
      <w:jc w:val="left"/>
      <w:rPr>
        <w:rStyle w:val="PageNumber"/>
        <w:bCs/>
        <w:sz w:val="16"/>
      </w:rPr>
    </w:pPr>
    <w:r>
      <w:rPr>
        <w:rStyle w:val="PageNumber"/>
        <w:sz w:val="16"/>
      </w:rPr>
      <w:t>2</w:t>
    </w:r>
    <w:r>
      <w:rPr>
        <w:rStyle w:val="PageNumber"/>
        <w:b/>
        <w:sz w:val="16"/>
      </w:rPr>
      <w:tab/>
      <w:t>Type of comment</w:t>
    </w:r>
    <w:r>
      <w:rPr>
        <w:rStyle w:val="PageNumber"/>
        <w:bCs/>
        <w:sz w:val="16"/>
      </w:rPr>
      <w:t>:</w:t>
    </w:r>
    <w:r>
      <w:rPr>
        <w:rStyle w:val="PageNumber"/>
        <w:bCs/>
        <w:sz w:val="16"/>
      </w:rPr>
      <w:tab/>
    </w:r>
    <w:proofErr w:type="spellStart"/>
    <w:r>
      <w:rPr>
        <w:rStyle w:val="PageNumber"/>
        <w:bCs/>
        <w:sz w:val="16"/>
      </w:rPr>
      <w:t>ge</w:t>
    </w:r>
    <w:proofErr w:type="spellEnd"/>
    <w:r>
      <w:rPr>
        <w:rStyle w:val="PageNumber"/>
        <w:bCs/>
        <w:sz w:val="16"/>
      </w:rPr>
      <w:t xml:space="preserve"> = general</w:t>
    </w:r>
    <w:r>
      <w:rPr>
        <w:rStyle w:val="PageNumber"/>
        <w:bCs/>
        <w:sz w:val="16"/>
      </w:rPr>
      <w:tab/>
    </w:r>
    <w:proofErr w:type="spellStart"/>
    <w:r>
      <w:rPr>
        <w:rStyle w:val="PageNumber"/>
        <w:bCs/>
        <w:sz w:val="16"/>
      </w:rPr>
      <w:t>te</w:t>
    </w:r>
    <w:proofErr w:type="spellEnd"/>
    <w:r>
      <w:rPr>
        <w:rStyle w:val="PageNumber"/>
        <w:bCs/>
        <w:sz w:val="16"/>
      </w:rPr>
      <w:t xml:space="preserve"> = technical </w:t>
    </w:r>
    <w:r>
      <w:rPr>
        <w:rStyle w:val="PageNumber"/>
        <w:bCs/>
        <w:sz w:val="16"/>
      </w:rPr>
      <w:tab/>
    </w:r>
    <w:proofErr w:type="spellStart"/>
    <w:r>
      <w:rPr>
        <w:rStyle w:val="PageNumber"/>
        <w:bCs/>
        <w:sz w:val="16"/>
      </w:rPr>
      <w:t>ed</w:t>
    </w:r>
    <w:proofErr w:type="spellEnd"/>
    <w:r>
      <w:rPr>
        <w:rStyle w:val="PageNumber"/>
        <w:bCs/>
        <w:sz w:val="16"/>
      </w:rPr>
      <w:t xml:space="preserve"> = editorial </w:t>
    </w:r>
  </w:p>
  <w:p w14:paraId="0C714462" w14:textId="77777777" w:rsidR="00BA0A46" w:rsidRDefault="00BA0A46">
    <w:pPr>
      <w:pStyle w:val="Footer"/>
      <w:tabs>
        <w:tab w:val="clear" w:pos="4820"/>
        <w:tab w:val="clear" w:pos="9639"/>
        <w:tab w:val="left" w:pos="284"/>
      </w:tabs>
      <w:spacing w:before="20" w:after="20"/>
      <w:jc w:val="left"/>
      <w:rPr>
        <w:rStyle w:val="PageNumber"/>
        <w:bCs/>
        <w:sz w:val="16"/>
      </w:rPr>
    </w:pPr>
    <w:r>
      <w:rPr>
        <w:rStyle w:val="PageNumber"/>
        <w:b/>
        <w:sz w:val="16"/>
      </w:rPr>
      <w:t>NB</w:t>
    </w:r>
    <w:r>
      <w:rPr>
        <w:rStyle w:val="PageNumber"/>
        <w:bCs/>
        <w:sz w:val="16"/>
      </w:rPr>
      <w:tab/>
      <w:t>Columns 1, 2, 4, 5 are compulsory.</w:t>
    </w:r>
  </w:p>
  <w:p w14:paraId="70592862" w14:textId="77777777" w:rsidR="00BA0A46" w:rsidRDefault="00BA0A46">
    <w:pPr>
      <w:pStyle w:val="Footer"/>
      <w:tabs>
        <w:tab w:val="clear" w:pos="4820"/>
        <w:tab w:val="clear" w:pos="9639"/>
      </w:tabs>
      <w:jc w:val="right"/>
      <w:rPr>
        <w:rStyle w:val="PageNumber"/>
        <w:sz w:val="16"/>
      </w:rPr>
    </w:pPr>
    <w:proofErr w:type="gramStart"/>
    <w:r>
      <w:rPr>
        <w:rStyle w:val="PageNumber"/>
        <w:sz w:val="16"/>
        <w:lang w:val="en-US"/>
      </w:rPr>
      <w:t>page</w:t>
    </w:r>
    <w:proofErr w:type="gramEnd"/>
    <w:r>
      <w:rPr>
        <w:rStyle w:val="PageNumber"/>
        <w:sz w:val="16"/>
        <w:lang w:val="en-US"/>
      </w:rPr>
      <w:t xml:space="preserve"> </w:t>
    </w:r>
    <w:r>
      <w:rPr>
        <w:rStyle w:val="PageNumber"/>
        <w:sz w:val="16"/>
        <w:lang w:val="en-US"/>
      </w:rPr>
      <w:fldChar w:fldCharType="begin"/>
    </w:r>
    <w:r>
      <w:rPr>
        <w:rStyle w:val="PageNumber"/>
        <w:sz w:val="16"/>
        <w:lang w:val="en-US"/>
      </w:rPr>
      <w:instrText xml:space="preserve"> PAGE </w:instrText>
    </w:r>
    <w:r>
      <w:rPr>
        <w:rStyle w:val="PageNumber"/>
        <w:sz w:val="16"/>
        <w:lang w:val="en-US"/>
      </w:rPr>
      <w:fldChar w:fldCharType="separate"/>
    </w:r>
    <w:r>
      <w:rPr>
        <w:rStyle w:val="PageNumber"/>
        <w:noProof/>
        <w:sz w:val="16"/>
        <w:lang w:val="en-US"/>
      </w:rPr>
      <w:t>1</w:t>
    </w:r>
    <w:r>
      <w:rPr>
        <w:rStyle w:val="PageNumber"/>
        <w:sz w:val="16"/>
        <w:lang w:val="en-US"/>
      </w:rPr>
      <w:fldChar w:fldCharType="end"/>
    </w:r>
    <w:r>
      <w:rPr>
        <w:rStyle w:val="PageNumber"/>
        <w:sz w:val="16"/>
        <w:lang w:val="en-US"/>
      </w:rPr>
      <w:t xml:space="preserve"> of </w:t>
    </w:r>
    <w:r>
      <w:rPr>
        <w:rStyle w:val="PageNumber"/>
        <w:sz w:val="16"/>
        <w:lang w:val="en-US"/>
      </w:rPr>
      <w:fldChar w:fldCharType="begin"/>
    </w:r>
    <w:r>
      <w:rPr>
        <w:rStyle w:val="PageNumber"/>
        <w:sz w:val="16"/>
        <w:lang w:val="en-US"/>
      </w:rPr>
      <w:instrText xml:space="preserve"> NUMPAGES </w:instrText>
    </w:r>
    <w:r>
      <w:rPr>
        <w:rStyle w:val="PageNumber"/>
        <w:sz w:val="16"/>
        <w:lang w:val="en-US"/>
      </w:rPr>
      <w:fldChar w:fldCharType="separate"/>
    </w:r>
    <w:r>
      <w:rPr>
        <w:rStyle w:val="PageNumber"/>
        <w:noProof/>
        <w:sz w:val="16"/>
        <w:lang w:val="en-US"/>
      </w:rPr>
      <w:t>1</w:t>
    </w:r>
    <w:r>
      <w:rPr>
        <w:rStyle w:val="PageNumber"/>
        <w:sz w:val="16"/>
        <w:lang w:val="en-US"/>
      </w:rPr>
      <w:fldChar w:fldCharType="end"/>
    </w:r>
  </w:p>
  <w:p w14:paraId="276F2E11" w14:textId="77777777" w:rsidR="00BA0A46" w:rsidRDefault="00BA0A46">
    <w:pPr>
      <w:pStyle w:val="Footer"/>
      <w:jc w:val="left"/>
      <w:rPr>
        <w:sz w:val="14"/>
      </w:rPr>
    </w:pPr>
    <w:smartTag w:uri="urn:schemas-microsoft-com:office:smarttags" w:element="stockticker">
      <w:r>
        <w:rPr>
          <w:rStyle w:val="PageNumber"/>
          <w:sz w:val="16"/>
        </w:rPr>
        <w:t>FORM</w:t>
      </w:r>
    </w:smartTag>
    <w:r>
      <w:rPr>
        <w:rStyle w:val="PageNumber"/>
        <w:sz w:val="16"/>
      </w:rPr>
      <w:t xml:space="preserve"> 13B (ISO) version 2001-09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297E0" w14:textId="77777777" w:rsidR="00BA0A46" w:rsidRDefault="00BA0A46">
      <w:r>
        <w:separator/>
      </w:r>
    </w:p>
  </w:footnote>
  <w:footnote w:type="continuationSeparator" w:id="0">
    <w:p w14:paraId="3358D9BC" w14:textId="77777777" w:rsidR="00BA0A46" w:rsidRDefault="00BA0A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503"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688"/>
      <w:gridCol w:w="2294"/>
      <w:gridCol w:w="4521"/>
    </w:tblGrid>
    <w:tr w:rsidR="00BA0A46" w14:paraId="36BC103A" w14:textId="77777777">
      <w:trPr>
        <w:cantSplit/>
        <w:jc w:val="center"/>
      </w:trPr>
      <w:tc>
        <w:tcPr>
          <w:tcW w:w="8688" w:type="dxa"/>
          <w:tcBorders>
            <w:top w:val="nil"/>
            <w:left w:val="nil"/>
            <w:bottom w:val="nil"/>
            <w:right w:val="nil"/>
          </w:tcBorders>
        </w:tcPr>
        <w:p w14:paraId="46C4F7BE" w14:textId="77777777" w:rsidR="00BA0A46" w:rsidRDefault="00BA0A46" w:rsidP="00AF1875">
          <w:pPr>
            <w:pStyle w:val="ISOComments"/>
            <w:spacing w:before="60" w:after="60"/>
          </w:pPr>
          <w:r>
            <w:rPr>
              <w:rStyle w:val="MTEquationSection"/>
              <w:b/>
              <w:bCs/>
              <w:color w:val="auto"/>
              <w:sz w:val="22"/>
            </w:rPr>
            <w:t>Draft S-64 3.0.0</w:t>
          </w:r>
          <w:r w:rsidRPr="00431848">
            <w:rPr>
              <w:rStyle w:val="MTEquationSection"/>
              <w:b/>
              <w:bCs/>
              <w:color w:val="auto"/>
              <w:sz w:val="22"/>
            </w:rPr>
            <w:t xml:space="preserve"> Review Comments Form</w:t>
          </w:r>
        </w:p>
      </w:tc>
      <w:tc>
        <w:tcPr>
          <w:tcW w:w="2294" w:type="dxa"/>
          <w:tcBorders>
            <w:top w:val="single" w:sz="6" w:space="0" w:color="auto"/>
            <w:left w:val="single" w:sz="6" w:space="0" w:color="auto"/>
            <w:bottom w:val="single" w:sz="6" w:space="0" w:color="auto"/>
          </w:tcBorders>
        </w:tcPr>
        <w:p w14:paraId="0D6114D6" w14:textId="470C67D1" w:rsidR="00BA0A46" w:rsidRDefault="00BA0A46" w:rsidP="001666F1">
          <w:pPr>
            <w:pStyle w:val="ISOChange"/>
            <w:spacing w:before="60" w:after="60"/>
            <w:rPr>
              <w:bCs/>
            </w:rPr>
          </w:pPr>
          <w:r>
            <w:rPr>
              <w:bCs/>
            </w:rPr>
            <w:t>Date: 18 Jan 2016</w:t>
          </w:r>
        </w:p>
      </w:tc>
      <w:tc>
        <w:tcPr>
          <w:tcW w:w="4521" w:type="dxa"/>
          <w:tcBorders>
            <w:top w:val="single" w:sz="6" w:space="0" w:color="auto"/>
            <w:bottom w:val="single" w:sz="6" w:space="0" w:color="auto"/>
          </w:tcBorders>
        </w:tcPr>
        <w:p w14:paraId="6068FCEE" w14:textId="09B1EF27" w:rsidR="00BA0A46" w:rsidRDefault="00BA0A46" w:rsidP="00AF1875">
          <w:pPr>
            <w:pStyle w:val="ISOSecretObservations"/>
            <w:spacing w:before="60" w:after="60"/>
            <w:rPr>
              <w:bCs/>
              <w:sz w:val="20"/>
            </w:rPr>
          </w:pPr>
          <w:r>
            <w:rPr>
              <w:bCs/>
            </w:rPr>
            <w:t>Document:</w:t>
          </w:r>
          <w:r>
            <w:rPr>
              <w:b/>
              <w:sz w:val="20"/>
            </w:rPr>
            <w:t xml:space="preserve"> </w:t>
          </w:r>
          <w:r>
            <w:rPr>
              <w:rStyle w:val="MTEquationSection"/>
              <w:b/>
              <w:bCs/>
              <w:color w:val="auto"/>
              <w:sz w:val="22"/>
            </w:rPr>
            <w:t>S-64 Edition 3.0.1</w:t>
          </w:r>
        </w:p>
      </w:tc>
    </w:tr>
  </w:tbl>
  <w:p w14:paraId="67C74BC6" w14:textId="77777777" w:rsidR="00BA0A46" w:rsidRDefault="00BA0A46">
    <w:pPr>
      <w:pStyle w:val="Header"/>
    </w:pPr>
  </w:p>
  <w:tbl>
    <w:tblPr>
      <w:tblW w:w="157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559"/>
      <w:gridCol w:w="709"/>
      <w:gridCol w:w="1134"/>
      <w:gridCol w:w="1134"/>
      <w:gridCol w:w="709"/>
      <w:gridCol w:w="4536"/>
      <w:gridCol w:w="4961"/>
      <w:gridCol w:w="1958"/>
    </w:tblGrid>
    <w:tr w:rsidR="00BA0A46" w14:paraId="64C3B87C" w14:textId="77777777" w:rsidTr="00415937">
      <w:trPr>
        <w:cantSplit/>
        <w:jc w:val="center"/>
      </w:trPr>
      <w:tc>
        <w:tcPr>
          <w:tcW w:w="559" w:type="dxa"/>
        </w:tcPr>
        <w:p w14:paraId="63B2C870" w14:textId="77777777" w:rsidR="00BA0A46" w:rsidRDefault="00BA0A46" w:rsidP="006D52E3">
          <w:pPr>
            <w:keepLines/>
            <w:spacing w:before="40" w:after="40" w:line="180" w:lineRule="exact"/>
            <w:jc w:val="center"/>
            <w:rPr>
              <w:sz w:val="16"/>
            </w:rPr>
          </w:pPr>
          <w:r>
            <w:rPr>
              <w:sz w:val="16"/>
            </w:rPr>
            <w:t>1</w:t>
          </w:r>
        </w:p>
      </w:tc>
      <w:tc>
        <w:tcPr>
          <w:tcW w:w="709" w:type="dxa"/>
        </w:tcPr>
        <w:p w14:paraId="5CC064E6" w14:textId="77777777" w:rsidR="00BA0A46" w:rsidRDefault="00BA0A46" w:rsidP="006D52E3">
          <w:pPr>
            <w:keepLines/>
            <w:spacing w:before="40" w:after="40" w:line="180" w:lineRule="exact"/>
            <w:jc w:val="center"/>
            <w:rPr>
              <w:sz w:val="16"/>
            </w:rPr>
          </w:pPr>
          <w:r>
            <w:rPr>
              <w:sz w:val="16"/>
            </w:rPr>
            <w:t>2</w:t>
          </w:r>
        </w:p>
      </w:tc>
      <w:tc>
        <w:tcPr>
          <w:tcW w:w="1134" w:type="dxa"/>
        </w:tcPr>
        <w:p w14:paraId="5BEBC131" w14:textId="77777777" w:rsidR="00BA0A46" w:rsidRDefault="00BA0A46" w:rsidP="006D52E3">
          <w:pPr>
            <w:keepLines/>
            <w:spacing w:before="40" w:after="40" w:line="180" w:lineRule="exact"/>
            <w:jc w:val="center"/>
            <w:rPr>
              <w:sz w:val="16"/>
            </w:rPr>
          </w:pPr>
          <w:r>
            <w:rPr>
              <w:sz w:val="16"/>
            </w:rPr>
            <w:t>(3)</w:t>
          </w:r>
        </w:p>
      </w:tc>
      <w:tc>
        <w:tcPr>
          <w:tcW w:w="1134" w:type="dxa"/>
        </w:tcPr>
        <w:p w14:paraId="7E5F5561" w14:textId="77777777" w:rsidR="00BA0A46" w:rsidRDefault="00BA0A46" w:rsidP="006D52E3">
          <w:pPr>
            <w:keepLines/>
            <w:spacing w:before="40" w:after="40" w:line="180" w:lineRule="exact"/>
            <w:jc w:val="center"/>
            <w:rPr>
              <w:sz w:val="16"/>
            </w:rPr>
          </w:pPr>
          <w:r>
            <w:rPr>
              <w:sz w:val="16"/>
            </w:rPr>
            <w:t>4</w:t>
          </w:r>
        </w:p>
      </w:tc>
      <w:tc>
        <w:tcPr>
          <w:tcW w:w="709" w:type="dxa"/>
        </w:tcPr>
        <w:p w14:paraId="2A5B6F9D" w14:textId="77777777" w:rsidR="00BA0A46" w:rsidRDefault="00BA0A46" w:rsidP="006D52E3">
          <w:pPr>
            <w:keepLines/>
            <w:spacing w:before="40" w:after="40" w:line="180" w:lineRule="exact"/>
            <w:jc w:val="center"/>
            <w:rPr>
              <w:sz w:val="16"/>
            </w:rPr>
          </w:pPr>
          <w:r>
            <w:rPr>
              <w:sz w:val="16"/>
            </w:rPr>
            <w:t>5</w:t>
          </w:r>
        </w:p>
      </w:tc>
      <w:tc>
        <w:tcPr>
          <w:tcW w:w="4536" w:type="dxa"/>
        </w:tcPr>
        <w:p w14:paraId="10D599CD" w14:textId="77777777" w:rsidR="00BA0A46" w:rsidRDefault="00BA0A46" w:rsidP="006D52E3">
          <w:pPr>
            <w:keepLines/>
            <w:spacing w:before="40" w:after="40" w:line="180" w:lineRule="exact"/>
            <w:jc w:val="center"/>
            <w:rPr>
              <w:sz w:val="16"/>
            </w:rPr>
          </w:pPr>
          <w:r>
            <w:rPr>
              <w:sz w:val="16"/>
            </w:rPr>
            <w:t>(6)</w:t>
          </w:r>
        </w:p>
      </w:tc>
      <w:tc>
        <w:tcPr>
          <w:tcW w:w="4961" w:type="dxa"/>
        </w:tcPr>
        <w:p w14:paraId="6D7A170D" w14:textId="77777777" w:rsidR="00BA0A46" w:rsidRDefault="00BA0A46" w:rsidP="006D52E3">
          <w:pPr>
            <w:keepLines/>
            <w:spacing w:before="40" w:after="40" w:line="180" w:lineRule="exact"/>
            <w:jc w:val="center"/>
            <w:rPr>
              <w:sz w:val="16"/>
            </w:rPr>
          </w:pPr>
          <w:r>
            <w:rPr>
              <w:sz w:val="16"/>
            </w:rPr>
            <w:t>(7)</w:t>
          </w:r>
        </w:p>
      </w:tc>
      <w:tc>
        <w:tcPr>
          <w:tcW w:w="1958" w:type="dxa"/>
        </w:tcPr>
        <w:p w14:paraId="7FD335CB" w14:textId="77777777" w:rsidR="00BA0A46" w:rsidRDefault="00BA0A46">
          <w:pPr>
            <w:keepLines/>
            <w:spacing w:before="40" w:after="40" w:line="180" w:lineRule="exact"/>
            <w:jc w:val="center"/>
            <w:rPr>
              <w:sz w:val="16"/>
            </w:rPr>
          </w:pPr>
        </w:p>
      </w:tc>
    </w:tr>
    <w:tr w:rsidR="00BA0A46" w14:paraId="7DED468A" w14:textId="77777777" w:rsidTr="00415937">
      <w:trPr>
        <w:cantSplit/>
        <w:trHeight w:val="1134"/>
        <w:jc w:val="center"/>
      </w:trPr>
      <w:tc>
        <w:tcPr>
          <w:tcW w:w="559" w:type="dxa"/>
          <w:textDirection w:val="tbRl"/>
        </w:tcPr>
        <w:p w14:paraId="4389641C" w14:textId="77777777" w:rsidR="00BA0A46" w:rsidRDefault="00BA0A46" w:rsidP="006D52E3">
          <w:pPr>
            <w:keepLines/>
            <w:spacing w:before="100" w:after="60" w:line="190" w:lineRule="exact"/>
            <w:ind w:left="113" w:right="113"/>
            <w:jc w:val="center"/>
            <w:rPr>
              <w:b/>
              <w:sz w:val="16"/>
            </w:rPr>
          </w:pPr>
          <w:r>
            <w:rPr>
              <w:b/>
              <w:sz w:val="16"/>
            </w:rPr>
            <w:t>Component</w:t>
          </w:r>
        </w:p>
      </w:tc>
      <w:tc>
        <w:tcPr>
          <w:tcW w:w="709" w:type="dxa"/>
        </w:tcPr>
        <w:p w14:paraId="08D251B4" w14:textId="77777777" w:rsidR="00BA0A46" w:rsidRDefault="00BA0A46">
          <w:pPr>
            <w:keepLines/>
            <w:spacing w:before="100" w:after="60" w:line="190" w:lineRule="exact"/>
            <w:jc w:val="center"/>
            <w:rPr>
              <w:b/>
              <w:sz w:val="16"/>
            </w:rPr>
          </w:pPr>
          <w:r>
            <w:rPr>
              <w:b/>
              <w:sz w:val="16"/>
            </w:rPr>
            <w:t>CO</w:t>
          </w:r>
          <w:r>
            <w:rPr>
              <w:b/>
              <w:bCs/>
              <w:position w:val="6"/>
              <w:sz w:val="12"/>
            </w:rPr>
            <w:t>1</w:t>
          </w:r>
          <w:r>
            <w:rPr>
              <w:b/>
              <w:sz w:val="16"/>
            </w:rPr>
            <w:br/>
          </w:r>
        </w:p>
      </w:tc>
      <w:tc>
        <w:tcPr>
          <w:tcW w:w="1134" w:type="dxa"/>
        </w:tcPr>
        <w:p w14:paraId="07951D77" w14:textId="77777777" w:rsidR="00BA0A46" w:rsidRDefault="00BA0A46">
          <w:pPr>
            <w:keepLines/>
            <w:spacing w:before="100" w:after="60" w:line="190" w:lineRule="exact"/>
            <w:jc w:val="center"/>
            <w:rPr>
              <w:b/>
              <w:sz w:val="16"/>
            </w:rPr>
          </w:pPr>
          <w:r>
            <w:rPr>
              <w:b/>
              <w:sz w:val="16"/>
            </w:rPr>
            <w:t>Clause No./</w:t>
          </w:r>
          <w:r>
            <w:rPr>
              <w:b/>
              <w:sz w:val="16"/>
            </w:rPr>
            <w:br/>
            <w:t>Sub-clause No./</w:t>
          </w:r>
          <w:r>
            <w:rPr>
              <w:b/>
              <w:sz w:val="16"/>
            </w:rPr>
            <w:br/>
            <w:t>Annex</w:t>
          </w:r>
          <w:r>
            <w:rPr>
              <w:b/>
              <w:sz w:val="16"/>
            </w:rPr>
            <w:br/>
          </w:r>
          <w:r>
            <w:rPr>
              <w:bCs/>
              <w:sz w:val="16"/>
            </w:rPr>
            <w:t>(e.g. 3.1)</w:t>
          </w:r>
        </w:p>
      </w:tc>
      <w:tc>
        <w:tcPr>
          <w:tcW w:w="1134" w:type="dxa"/>
        </w:tcPr>
        <w:p w14:paraId="7E98251C" w14:textId="77777777" w:rsidR="00BA0A46" w:rsidRDefault="00BA0A46">
          <w:pPr>
            <w:keepLines/>
            <w:spacing w:before="100" w:after="60" w:line="190" w:lineRule="exact"/>
            <w:jc w:val="center"/>
            <w:rPr>
              <w:b/>
              <w:sz w:val="16"/>
            </w:rPr>
          </w:pPr>
          <w:r>
            <w:rPr>
              <w:b/>
              <w:sz w:val="16"/>
            </w:rPr>
            <w:t>Paragraph/</w:t>
          </w:r>
          <w:r>
            <w:rPr>
              <w:b/>
              <w:sz w:val="16"/>
            </w:rPr>
            <w:br/>
            <w:t>Figure/</w:t>
          </w:r>
          <w:r>
            <w:rPr>
              <w:b/>
              <w:sz w:val="16"/>
            </w:rPr>
            <w:br/>
            <w:t>Table/Note</w:t>
          </w:r>
          <w:r>
            <w:rPr>
              <w:b/>
              <w:sz w:val="16"/>
            </w:rPr>
            <w:br/>
          </w:r>
          <w:r>
            <w:rPr>
              <w:bCs/>
              <w:sz w:val="16"/>
            </w:rPr>
            <w:t>(e.g. Table 1)</w:t>
          </w:r>
        </w:p>
      </w:tc>
      <w:tc>
        <w:tcPr>
          <w:tcW w:w="709" w:type="dxa"/>
        </w:tcPr>
        <w:p w14:paraId="2DD49CEF" w14:textId="77777777" w:rsidR="00BA0A46" w:rsidRDefault="00BA0A46">
          <w:pPr>
            <w:keepLines/>
            <w:spacing w:before="100" w:after="60" w:line="190" w:lineRule="exact"/>
            <w:jc w:val="center"/>
            <w:rPr>
              <w:b/>
              <w:sz w:val="16"/>
            </w:rPr>
          </w:pPr>
          <w:r>
            <w:rPr>
              <w:b/>
              <w:sz w:val="16"/>
            </w:rPr>
            <w:t>Type of com-</w:t>
          </w:r>
          <w:proofErr w:type="spellStart"/>
          <w:r>
            <w:rPr>
              <w:b/>
              <w:sz w:val="16"/>
            </w:rPr>
            <w:t>ment</w:t>
          </w:r>
          <w:proofErr w:type="spellEnd"/>
          <w:r>
            <w:rPr>
              <w:b/>
              <w:bCs/>
              <w:position w:val="6"/>
              <w:sz w:val="12"/>
            </w:rPr>
            <w:t>2</w:t>
          </w:r>
        </w:p>
      </w:tc>
      <w:tc>
        <w:tcPr>
          <w:tcW w:w="4536" w:type="dxa"/>
        </w:tcPr>
        <w:p w14:paraId="509536BE" w14:textId="77777777" w:rsidR="00BA0A46" w:rsidRDefault="00BA0A46">
          <w:pPr>
            <w:keepLines/>
            <w:spacing w:before="100" w:after="60" w:line="190" w:lineRule="exact"/>
            <w:jc w:val="center"/>
            <w:rPr>
              <w:b/>
              <w:sz w:val="16"/>
            </w:rPr>
          </w:pPr>
          <w:r>
            <w:rPr>
              <w:b/>
              <w:sz w:val="16"/>
            </w:rPr>
            <w:t>Comment (justification for change) by the CO</w:t>
          </w:r>
          <w:r w:rsidRPr="00786EDA">
            <w:rPr>
              <w:b/>
              <w:sz w:val="16"/>
              <w:szCs w:val="16"/>
              <w:vertAlign w:val="superscript"/>
            </w:rPr>
            <w:t>3</w:t>
          </w:r>
        </w:p>
      </w:tc>
      <w:tc>
        <w:tcPr>
          <w:tcW w:w="4961" w:type="dxa"/>
        </w:tcPr>
        <w:p w14:paraId="07620087" w14:textId="77777777" w:rsidR="00BA0A46" w:rsidRDefault="00BA0A46">
          <w:pPr>
            <w:keepLines/>
            <w:spacing w:before="100" w:after="60" w:line="190" w:lineRule="exact"/>
            <w:jc w:val="center"/>
            <w:rPr>
              <w:b/>
              <w:sz w:val="16"/>
            </w:rPr>
          </w:pPr>
          <w:r>
            <w:rPr>
              <w:b/>
              <w:sz w:val="16"/>
            </w:rPr>
            <w:t>Proposed change by the CO</w:t>
          </w:r>
        </w:p>
      </w:tc>
      <w:tc>
        <w:tcPr>
          <w:tcW w:w="1958" w:type="dxa"/>
        </w:tcPr>
        <w:p w14:paraId="55BAE4ED" w14:textId="77777777" w:rsidR="00BA0A46" w:rsidRDefault="00BA0A46">
          <w:pPr>
            <w:keepLines/>
            <w:spacing w:before="100" w:after="60" w:line="190" w:lineRule="exact"/>
            <w:jc w:val="center"/>
            <w:rPr>
              <w:b/>
              <w:sz w:val="16"/>
            </w:rPr>
          </w:pPr>
          <w:r>
            <w:rPr>
              <w:b/>
              <w:sz w:val="16"/>
            </w:rPr>
            <w:t>Secretariat observations</w:t>
          </w:r>
          <w:r>
            <w:rPr>
              <w:b/>
              <w:sz w:val="16"/>
            </w:rPr>
            <w:br/>
          </w:r>
          <w:r>
            <w:rPr>
              <w:bCs/>
              <w:sz w:val="16"/>
            </w:rPr>
            <w:t>on each comment submitted</w:t>
          </w:r>
        </w:p>
      </w:tc>
    </w:tr>
  </w:tbl>
  <w:p w14:paraId="12B8124C" w14:textId="77777777" w:rsidR="00BA0A46" w:rsidRDefault="00BA0A46">
    <w:pPr>
      <w:pStyle w:val="Header"/>
      <w:rPr>
        <w:sz w:val="2"/>
      </w:rPr>
    </w:pPr>
  </w:p>
  <w:p w14:paraId="3AA2B252" w14:textId="77777777" w:rsidR="00BA0A46" w:rsidRDefault="00BA0A46">
    <w:pPr>
      <w:pStyle w:val="Header"/>
      <w:spacing w:line="14" w:lineRule="exact"/>
      <w:rPr>
        <w:sz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84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572"/>
      <w:gridCol w:w="2080"/>
      <w:gridCol w:w="5188"/>
    </w:tblGrid>
    <w:tr w:rsidR="00BA0A46" w14:paraId="153BEC81" w14:textId="77777777">
      <w:trPr>
        <w:cantSplit/>
        <w:jc w:val="center"/>
      </w:trPr>
      <w:tc>
        <w:tcPr>
          <w:tcW w:w="8572" w:type="dxa"/>
          <w:tcBorders>
            <w:top w:val="nil"/>
            <w:left w:val="nil"/>
            <w:bottom w:val="nil"/>
            <w:right w:val="nil"/>
          </w:tcBorders>
        </w:tcPr>
        <w:p w14:paraId="145918C4" w14:textId="77777777" w:rsidR="00BA0A46" w:rsidRDefault="00BA0A46">
          <w:pPr>
            <w:pStyle w:val="ISOComments"/>
            <w:spacing w:before="60" w:after="60"/>
          </w:pPr>
          <w:r>
            <w:rPr>
              <w:rStyle w:val="MTEquationSection"/>
              <w:b/>
              <w:bCs/>
              <w:color w:val="auto"/>
              <w:sz w:val="22"/>
            </w:rPr>
            <w:t>Template for comments and secretariat observations</w:t>
          </w:r>
        </w:p>
      </w:tc>
      <w:tc>
        <w:tcPr>
          <w:tcW w:w="2080" w:type="dxa"/>
          <w:tcBorders>
            <w:top w:val="single" w:sz="6" w:space="0" w:color="auto"/>
            <w:left w:val="single" w:sz="6" w:space="0" w:color="auto"/>
            <w:bottom w:val="single" w:sz="6" w:space="0" w:color="auto"/>
          </w:tcBorders>
        </w:tcPr>
        <w:p w14:paraId="3917C1C3" w14:textId="77777777" w:rsidR="00BA0A46" w:rsidRDefault="00BA0A46">
          <w:pPr>
            <w:pStyle w:val="ISOChange"/>
            <w:spacing w:before="60" w:after="60"/>
            <w:rPr>
              <w:bCs/>
            </w:rPr>
          </w:pPr>
          <w:r>
            <w:rPr>
              <w:bCs/>
            </w:rPr>
            <w:t xml:space="preserve">Date: </w:t>
          </w:r>
        </w:p>
      </w:tc>
      <w:tc>
        <w:tcPr>
          <w:tcW w:w="5188" w:type="dxa"/>
          <w:tcBorders>
            <w:top w:val="single" w:sz="6" w:space="0" w:color="auto"/>
            <w:bottom w:val="single" w:sz="6" w:space="0" w:color="auto"/>
          </w:tcBorders>
        </w:tcPr>
        <w:p w14:paraId="5F713645" w14:textId="77777777" w:rsidR="00BA0A46" w:rsidRDefault="00BA0A46">
          <w:pPr>
            <w:pStyle w:val="ISOSecretObservations"/>
            <w:spacing w:before="60" w:after="60"/>
            <w:rPr>
              <w:bCs/>
            </w:rPr>
          </w:pPr>
          <w:r>
            <w:rPr>
              <w:bCs/>
            </w:rPr>
            <w:t>Document:</w:t>
          </w:r>
          <w:r>
            <w:rPr>
              <w:b/>
            </w:rPr>
            <w:t xml:space="preserve"> </w:t>
          </w:r>
          <w:r>
            <w:rPr>
              <w:b/>
              <w:sz w:val="20"/>
            </w:rPr>
            <w:t>ISO/</w:t>
          </w:r>
        </w:p>
      </w:tc>
    </w:tr>
  </w:tbl>
  <w:p w14:paraId="36ECD8DF" w14:textId="77777777" w:rsidR="00BA0A46" w:rsidRDefault="00BA0A46">
    <w:pPr>
      <w:pStyle w:val="Head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539"/>
      <w:gridCol w:w="1814"/>
      <w:gridCol w:w="1134"/>
      <w:gridCol w:w="709"/>
      <w:gridCol w:w="4394"/>
      <w:gridCol w:w="3828"/>
      <w:gridCol w:w="3459"/>
    </w:tblGrid>
    <w:tr w:rsidR="00BA0A46" w14:paraId="2A8A4A7C" w14:textId="77777777">
      <w:trPr>
        <w:cantSplit/>
        <w:jc w:val="center"/>
      </w:trPr>
      <w:tc>
        <w:tcPr>
          <w:tcW w:w="539" w:type="dxa"/>
        </w:tcPr>
        <w:p w14:paraId="3748ABD8" w14:textId="77777777" w:rsidR="00BA0A46" w:rsidRDefault="00BA0A46">
          <w:pPr>
            <w:keepLines/>
            <w:spacing w:before="40" w:after="40" w:line="180" w:lineRule="exact"/>
            <w:jc w:val="center"/>
            <w:rPr>
              <w:sz w:val="16"/>
            </w:rPr>
          </w:pPr>
          <w:r>
            <w:rPr>
              <w:sz w:val="16"/>
            </w:rPr>
            <w:t>1</w:t>
          </w:r>
        </w:p>
      </w:tc>
      <w:tc>
        <w:tcPr>
          <w:tcW w:w="1814" w:type="dxa"/>
        </w:tcPr>
        <w:p w14:paraId="79F54639" w14:textId="77777777" w:rsidR="00BA0A46" w:rsidRDefault="00BA0A46">
          <w:pPr>
            <w:keepLines/>
            <w:spacing w:before="40" w:after="40" w:line="180" w:lineRule="exact"/>
            <w:jc w:val="center"/>
            <w:rPr>
              <w:sz w:val="16"/>
            </w:rPr>
          </w:pPr>
          <w:r>
            <w:rPr>
              <w:sz w:val="16"/>
            </w:rPr>
            <w:t>2</w:t>
          </w:r>
        </w:p>
      </w:tc>
      <w:tc>
        <w:tcPr>
          <w:tcW w:w="1134" w:type="dxa"/>
        </w:tcPr>
        <w:p w14:paraId="5193E0DB" w14:textId="77777777" w:rsidR="00BA0A46" w:rsidRDefault="00BA0A46">
          <w:pPr>
            <w:keepLines/>
            <w:spacing w:before="40" w:after="40" w:line="180" w:lineRule="exact"/>
            <w:jc w:val="center"/>
            <w:rPr>
              <w:sz w:val="16"/>
            </w:rPr>
          </w:pPr>
          <w:r>
            <w:rPr>
              <w:sz w:val="16"/>
            </w:rPr>
            <w:t>3</w:t>
          </w:r>
        </w:p>
      </w:tc>
      <w:tc>
        <w:tcPr>
          <w:tcW w:w="709" w:type="dxa"/>
        </w:tcPr>
        <w:p w14:paraId="31261DFB" w14:textId="77777777" w:rsidR="00BA0A46" w:rsidRDefault="00BA0A46">
          <w:pPr>
            <w:keepLines/>
            <w:spacing w:before="40" w:after="40" w:line="180" w:lineRule="exact"/>
            <w:jc w:val="center"/>
            <w:rPr>
              <w:sz w:val="16"/>
            </w:rPr>
          </w:pPr>
          <w:r>
            <w:rPr>
              <w:sz w:val="16"/>
            </w:rPr>
            <w:t>4</w:t>
          </w:r>
        </w:p>
      </w:tc>
      <w:tc>
        <w:tcPr>
          <w:tcW w:w="4394" w:type="dxa"/>
        </w:tcPr>
        <w:p w14:paraId="1E58F9A8" w14:textId="77777777" w:rsidR="00BA0A46" w:rsidRDefault="00BA0A46">
          <w:pPr>
            <w:keepLines/>
            <w:spacing w:before="40" w:after="40" w:line="180" w:lineRule="exact"/>
            <w:jc w:val="center"/>
            <w:rPr>
              <w:sz w:val="16"/>
            </w:rPr>
          </w:pPr>
          <w:r>
            <w:rPr>
              <w:sz w:val="16"/>
            </w:rPr>
            <w:t>5</w:t>
          </w:r>
        </w:p>
      </w:tc>
      <w:tc>
        <w:tcPr>
          <w:tcW w:w="3828" w:type="dxa"/>
        </w:tcPr>
        <w:p w14:paraId="566E62D8" w14:textId="77777777" w:rsidR="00BA0A46" w:rsidRDefault="00BA0A46">
          <w:pPr>
            <w:keepLines/>
            <w:spacing w:before="40" w:after="40" w:line="180" w:lineRule="exact"/>
            <w:jc w:val="center"/>
            <w:rPr>
              <w:sz w:val="16"/>
            </w:rPr>
          </w:pPr>
          <w:r>
            <w:rPr>
              <w:sz w:val="16"/>
            </w:rPr>
            <w:t>6</w:t>
          </w:r>
        </w:p>
      </w:tc>
      <w:tc>
        <w:tcPr>
          <w:tcW w:w="3459" w:type="dxa"/>
        </w:tcPr>
        <w:p w14:paraId="63D2D6E0" w14:textId="77777777" w:rsidR="00BA0A46" w:rsidRDefault="00BA0A46">
          <w:pPr>
            <w:keepLines/>
            <w:spacing w:before="40" w:after="40" w:line="180" w:lineRule="exact"/>
            <w:jc w:val="center"/>
            <w:rPr>
              <w:sz w:val="16"/>
            </w:rPr>
          </w:pPr>
          <w:r>
            <w:rPr>
              <w:sz w:val="16"/>
            </w:rPr>
            <w:t>7</w:t>
          </w:r>
        </w:p>
      </w:tc>
    </w:tr>
    <w:tr w:rsidR="00BA0A46" w14:paraId="7FF2A63F" w14:textId="77777777">
      <w:trPr>
        <w:cantSplit/>
        <w:jc w:val="center"/>
      </w:trPr>
      <w:tc>
        <w:tcPr>
          <w:tcW w:w="539" w:type="dxa"/>
        </w:tcPr>
        <w:p w14:paraId="16583B3C" w14:textId="77777777" w:rsidR="00BA0A46" w:rsidRDefault="00BA0A46">
          <w:pPr>
            <w:keepLines/>
            <w:spacing w:before="100" w:after="60" w:line="190" w:lineRule="exact"/>
            <w:jc w:val="center"/>
            <w:rPr>
              <w:b/>
              <w:sz w:val="16"/>
            </w:rPr>
          </w:pPr>
          <w:r>
            <w:rPr>
              <w:b/>
              <w:sz w:val="16"/>
            </w:rPr>
            <w:t>MB</w:t>
          </w:r>
          <w:r>
            <w:rPr>
              <w:b/>
              <w:bCs/>
              <w:position w:val="6"/>
              <w:sz w:val="12"/>
            </w:rPr>
            <w:t>1</w:t>
          </w:r>
          <w:r>
            <w:rPr>
              <w:b/>
              <w:sz w:val="16"/>
            </w:rPr>
            <w:br/>
          </w:r>
        </w:p>
      </w:tc>
      <w:tc>
        <w:tcPr>
          <w:tcW w:w="1814" w:type="dxa"/>
        </w:tcPr>
        <w:p w14:paraId="51E52B83" w14:textId="77777777" w:rsidR="00BA0A46" w:rsidRDefault="00BA0A46">
          <w:pPr>
            <w:keepLines/>
            <w:spacing w:before="100" w:after="60" w:line="190" w:lineRule="exact"/>
            <w:jc w:val="center"/>
            <w:rPr>
              <w:b/>
              <w:sz w:val="16"/>
            </w:rPr>
          </w:pPr>
          <w:r>
            <w:rPr>
              <w:b/>
              <w:sz w:val="16"/>
            </w:rPr>
            <w:t>Claus</w:t>
          </w:r>
          <w:r>
            <w:rPr>
              <w:b/>
              <w:spacing w:val="20"/>
              <w:sz w:val="16"/>
            </w:rPr>
            <w:t>e/</w:t>
          </w:r>
          <w:r>
            <w:rPr>
              <w:b/>
              <w:sz w:val="16"/>
            </w:rPr>
            <w:br/>
          </w:r>
          <w:proofErr w:type="spellStart"/>
          <w:r>
            <w:rPr>
              <w:b/>
              <w:sz w:val="16"/>
            </w:rPr>
            <w:t>Subclause</w:t>
          </w:r>
          <w:proofErr w:type="spellEnd"/>
          <w:r>
            <w:rPr>
              <w:b/>
              <w:sz w:val="16"/>
            </w:rPr>
            <w:t>/</w:t>
          </w:r>
          <w:r>
            <w:rPr>
              <w:b/>
              <w:sz w:val="16"/>
            </w:rPr>
            <w:br/>
            <w:t>Annex/Figure/Table</w:t>
          </w:r>
          <w:r>
            <w:rPr>
              <w:b/>
              <w:sz w:val="16"/>
            </w:rPr>
            <w:br/>
          </w:r>
          <w:r>
            <w:rPr>
              <w:bCs/>
              <w:sz w:val="16"/>
            </w:rPr>
            <w:t>(e.g. 3.1, Table 2)</w:t>
          </w:r>
        </w:p>
      </w:tc>
      <w:tc>
        <w:tcPr>
          <w:tcW w:w="1134" w:type="dxa"/>
        </w:tcPr>
        <w:p w14:paraId="5FC31BB3" w14:textId="77777777" w:rsidR="00BA0A46" w:rsidRDefault="00BA0A46">
          <w:pPr>
            <w:keepLines/>
            <w:spacing w:before="100" w:after="60" w:line="190" w:lineRule="exact"/>
            <w:jc w:val="center"/>
            <w:rPr>
              <w:b/>
              <w:sz w:val="16"/>
            </w:rPr>
          </w:pPr>
          <w:r>
            <w:rPr>
              <w:b/>
              <w:sz w:val="16"/>
            </w:rPr>
            <w:t>Paragraph/</w:t>
          </w:r>
          <w:r>
            <w:rPr>
              <w:b/>
              <w:sz w:val="16"/>
            </w:rPr>
            <w:br/>
            <w:t>List item/</w:t>
          </w:r>
          <w:r>
            <w:rPr>
              <w:b/>
              <w:sz w:val="16"/>
            </w:rPr>
            <w:br/>
            <w:t>Note/</w:t>
          </w:r>
          <w:r>
            <w:rPr>
              <w:b/>
              <w:sz w:val="16"/>
            </w:rPr>
            <w:br/>
          </w:r>
          <w:r>
            <w:rPr>
              <w:bCs/>
              <w:sz w:val="16"/>
            </w:rPr>
            <w:t>(e.g. Note 2)</w:t>
          </w:r>
        </w:p>
      </w:tc>
      <w:tc>
        <w:tcPr>
          <w:tcW w:w="709" w:type="dxa"/>
        </w:tcPr>
        <w:p w14:paraId="5B0A9D6F" w14:textId="77777777" w:rsidR="00BA0A46" w:rsidRDefault="00BA0A46">
          <w:pPr>
            <w:keepLines/>
            <w:spacing w:before="100" w:after="60" w:line="190" w:lineRule="exact"/>
            <w:jc w:val="center"/>
            <w:rPr>
              <w:b/>
              <w:sz w:val="16"/>
            </w:rPr>
          </w:pPr>
          <w:r>
            <w:rPr>
              <w:b/>
              <w:sz w:val="16"/>
            </w:rPr>
            <w:t>Type of com-</w:t>
          </w:r>
          <w:proofErr w:type="spellStart"/>
          <w:r>
            <w:rPr>
              <w:b/>
              <w:sz w:val="16"/>
            </w:rPr>
            <w:t>ment</w:t>
          </w:r>
          <w:proofErr w:type="spellEnd"/>
          <w:r>
            <w:rPr>
              <w:b/>
              <w:bCs/>
              <w:position w:val="6"/>
              <w:sz w:val="12"/>
            </w:rPr>
            <w:t>2</w:t>
          </w:r>
        </w:p>
      </w:tc>
      <w:tc>
        <w:tcPr>
          <w:tcW w:w="4394" w:type="dxa"/>
        </w:tcPr>
        <w:p w14:paraId="41468B62" w14:textId="77777777" w:rsidR="00BA0A46" w:rsidRDefault="00BA0A46">
          <w:pPr>
            <w:keepLines/>
            <w:spacing w:before="100" w:after="60" w:line="190" w:lineRule="exact"/>
            <w:jc w:val="center"/>
            <w:rPr>
              <w:b/>
              <w:sz w:val="16"/>
            </w:rPr>
          </w:pPr>
          <w:r>
            <w:rPr>
              <w:b/>
              <w:sz w:val="16"/>
            </w:rPr>
            <w:t>Comment (justification for change)</w:t>
          </w:r>
        </w:p>
      </w:tc>
      <w:tc>
        <w:tcPr>
          <w:tcW w:w="3828" w:type="dxa"/>
        </w:tcPr>
        <w:p w14:paraId="4A5E0332" w14:textId="77777777" w:rsidR="00BA0A46" w:rsidRDefault="00BA0A46">
          <w:pPr>
            <w:keepLines/>
            <w:spacing w:before="100" w:after="60" w:line="190" w:lineRule="exact"/>
            <w:jc w:val="center"/>
            <w:rPr>
              <w:b/>
              <w:sz w:val="16"/>
            </w:rPr>
          </w:pPr>
          <w:r>
            <w:rPr>
              <w:b/>
              <w:sz w:val="16"/>
            </w:rPr>
            <w:t>Proposed change</w:t>
          </w:r>
        </w:p>
      </w:tc>
      <w:tc>
        <w:tcPr>
          <w:tcW w:w="3459" w:type="dxa"/>
        </w:tcPr>
        <w:p w14:paraId="13AD71C7" w14:textId="77777777" w:rsidR="00BA0A46" w:rsidRDefault="00BA0A46">
          <w:pPr>
            <w:keepLines/>
            <w:spacing w:before="100" w:after="60" w:line="190" w:lineRule="exact"/>
            <w:jc w:val="center"/>
            <w:rPr>
              <w:b/>
              <w:sz w:val="16"/>
            </w:rPr>
          </w:pPr>
          <w:r>
            <w:rPr>
              <w:b/>
              <w:sz w:val="16"/>
            </w:rPr>
            <w:t>Secretariat observations</w:t>
          </w:r>
          <w:r>
            <w:rPr>
              <w:b/>
              <w:sz w:val="16"/>
            </w:rPr>
            <w:br/>
          </w:r>
          <w:r>
            <w:rPr>
              <w:bCs/>
              <w:sz w:val="16"/>
            </w:rPr>
            <w:t>on each comment submitted</w:t>
          </w:r>
        </w:p>
      </w:tc>
    </w:tr>
  </w:tbl>
  <w:p w14:paraId="1AE0BF9E" w14:textId="77777777" w:rsidR="00BA0A46" w:rsidRDefault="00BA0A46">
    <w:pPr>
      <w:pStyle w:val="Header"/>
      <w:rPr>
        <w:sz w:val="2"/>
      </w:rPr>
    </w:pPr>
  </w:p>
  <w:p w14:paraId="3B23C646" w14:textId="77777777" w:rsidR="00BA0A46" w:rsidRDefault="00BA0A46">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08E4"/>
    <w:multiLevelType w:val="hybridMultilevel"/>
    <w:tmpl w:val="87149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287D44"/>
    <w:multiLevelType w:val="hybridMultilevel"/>
    <w:tmpl w:val="E384BE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4AEC09C8"/>
    <w:multiLevelType w:val="hybridMultilevel"/>
    <w:tmpl w:val="CF684AB6"/>
    <w:lvl w:ilvl="0" w:tplc="040B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7966854"/>
    <w:multiLevelType w:val="hybridMultilevel"/>
    <w:tmpl w:val="043CA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FD16A0"/>
    <w:multiLevelType w:val="hybridMultilevel"/>
    <w:tmpl w:val="79C88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974ISO" w:val="-1"/>
  </w:docVars>
  <w:rsids>
    <w:rsidRoot w:val="00786EDA"/>
    <w:rsid w:val="00001F27"/>
    <w:rsid w:val="0001123D"/>
    <w:rsid w:val="00021763"/>
    <w:rsid w:val="0002568D"/>
    <w:rsid w:val="0004379B"/>
    <w:rsid w:val="000478FA"/>
    <w:rsid w:val="00050171"/>
    <w:rsid w:val="00052166"/>
    <w:rsid w:val="000530C5"/>
    <w:rsid w:val="0006414C"/>
    <w:rsid w:val="0007056A"/>
    <w:rsid w:val="00080D73"/>
    <w:rsid w:val="00082277"/>
    <w:rsid w:val="00085B89"/>
    <w:rsid w:val="00087651"/>
    <w:rsid w:val="00091A2C"/>
    <w:rsid w:val="00093710"/>
    <w:rsid w:val="00093E8C"/>
    <w:rsid w:val="000950AC"/>
    <w:rsid w:val="0009568A"/>
    <w:rsid w:val="00097546"/>
    <w:rsid w:val="000A094F"/>
    <w:rsid w:val="000B6514"/>
    <w:rsid w:val="000C25F7"/>
    <w:rsid w:val="000C58F2"/>
    <w:rsid w:val="000F159C"/>
    <w:rsid w:val="00100DEC"/>
    <w:rsid w:val="00103AE4"/>
    <w:rsid w:val="0010446A"/>
    <w:rsid w:val="001058F3"/>
    <w:rsid w:val="001075CE"/>
    <w:rsid w:val="001105A4"/>
    <w:rsid w:val="00115D00"/>
    <w:rsid w:val="00133880"/>
    <w:rsid w:val="00134B14"/>
    <w:rsid w:val="0014338A"/>
    <w:rsid w:val="00145603"/>
    <w:rsid w:val="001521CC"/>
    <w:rsid w:val="00152459"/>
    <w:rsid w:val="00152CCC"/>
    <w:rsid w:val="001554FA"/>
    <w:rsid w:val="00162FAE"/>
    <w:rsid w:val="00163E4A"/>
    <w:rsid w:val="00164359"/>
    <w:rsid w:val="001664DC"/>
    <w:rsid w:val="001666F1"/>
    <w:rsid w:val="00176370"/>
    <w:rsid w:val="00192CFD"/>
    <w:rsid w:val="001A6DDC"/>
    <w:rsid w:val="001B6BB0"/>
    <w:rsid w:val="001D2F2A"/>
    <w:rsid w:val="001D55C4"/>
    <w:rsid w:val="001E0D4B"/>
    <w:rsid w:val="001E23F5"/>
    <w:rsid w:val="001E71FA"/>
    <w:rsid w:val="001F065E"/>
    <w:rsid w:val="002003F9"/>
    <w:rsid w:val="00205716"/>
    <w:rsid w:val="00211A6A"/>
    <w:rsid w:val="00215A2A"/>
    <w:rsid w:val="00234D1C"/>
    <w:rsid w:val="002473F8"/>
    <w:rsid w:val="00251530"/>
    <w:rsid w:val="002557F0"/>
    <w:rsid w:val="002572A2"/>
    <w:rsid w:val="0026520D"/>
    <w:rsid w:val="00283F49"/>
    <w:rsid w:val="00284586"/>
    <w:rsid w:val="00296209"/>
    <w:rsid w:val="002A0C3A"/>
    <w:rsid w:val="002B04F5"/>
    <w:rsid w:val="002B259A"/>
    <w:rsid w:val="002B7AC7"/>
    <w:rsid w:val="002C1B82"/>
    <w:rsid w:val="002C3F41"/>
    <w:rsid w:val="002C78E8"/>
    <w:rsid w:val="002E194D"/>
    <w:rsid w:val="002E53C7"/>
    <w:rsid w:val="00311540"/>
    <w:rsid w:val="00312306"/>
    <w:rsid w:val="00312604"/>
    <w:rsid w:val="00312F89"/>
    <w:rsid w:val="00314EA9"/>
    <w:rsid w:val="00321F8D"/>
    <w:rsid w:val="00325A51"/>
    <w:rsid w:val="00331E83"/>
    <w:rsid w:val="003366D0"/>
    <w:rsid w:val="003517BC"/>
    <w:rsid w:val="00351835"/>
    <w:rsid w:val="003603C4"/>
    <w:rsid w:val="003608C7"/>
    <w:rsid w:val="0036145A"/>
    <w:rsid w:val="00364651"/>
    <w:rsid w:val="003652BC"/>
    <w:rsid w:val="00365E81"/>
    <w:rsid w:val="00375A4F"/>
    <w:rsid w:val="0038526E"/>
    <w:rsid w:val="00386B89"/>
    <w:rsid w:val="00392A0C"/>
    <w:rsid w:val="00393216"/>
    <w:rsid w:val="00397A08"/>
    <w:rsid w:val="003B5C9C"/>
    <w:rsid w:val="003C3C71"/>
    <w:rsid w:val="003C57E7"/>
    <w:rsid w:val="003E4FE6"/>
    <w:rsid w:val="003E587E"/>
    <w:rsid w:val="004118BC"/>
    <w:rsid w:val="00415937"/>
    <w:rsid w:val="00421F9E"/>
    <w:rsid w:val="00425342"/>
    <w:rsid w:val="00431848"/>
    <w:rsid w:val="004376F1"/>
    <w:rsid w:val="00441116"/>
    <w:rsid w:val="00457483"/>
    <w:rsid w:val="00457AAA"/>
    <w:rsid w:val="00460FE6"/>
    <w:rsid w:val="00467708"/>
    <w:rsid w:val="004737F5"/>
    <w:rsid w:val="0047567E"/>
    <w:rsid w:val="00476E32"/>
    <w:rsid w:val="004850FB"/>
    <w:rsid w:val="004A02BE"/>
    <w:rsid w:val="004A0D22"/>
    <w:rsid w:val="004A1748"/>
    <w:rsid w:val="004A6276"/>
    <w:rsid w:val="004B0791"/>
    <w:rsid w:val="004B7F6E"/>
    <w:rsid w:val="004C489C"/>
    <w:rsid w:val="004C7345"/>
    <w:rsid w:val="004E2D8C"/>
    <w:rsid w:val="004E6497"/>
    <w:rsid w:val="005055B0"/>
    <w:rsid w:val="00507DEF"/>
    <w:rsid w:val="00510652"/>
    <w:rsid w:val="0051672A"/>
    <w:rsid w:val="0052646E"/>
    <w:rsid w:val="0053390A"/>
    <w:rsid w:val="00540C7A"/>
    <w:rsid w:val="00542670"/>
    <w:rsid w:val="005573BC"/>
    <w:rsid w:val="0057094B"/>
    <w:rsid w:val="00573442"/>
    <w:rsid w:val="00584873"/>
    <w:rsid w:val="00584B70"/>
    <w:rsid w:val="005864FE"/>
    <w:rsid w:val="00594840"/>
    <w:rsid w:val="005B2520"/>
    <w:rsid w:val="005B2771"/>
    <w:rsid w:val="005B54EA"/>
    <w:rsid w:val="005B55C8"/>
    <w:rsid w:val="005E5516"/>
    <w:rsid w:val="005E5B1C"/>
    <w:rsid w:val="005F5504"/>
    <w:rsid w:val="005F597B"/>
    <w:rsid w:val="00601701"/>
    <w:rsid w:val="00603C9B"/>
    <w:rsid w:val="006051AA"/>
    <w:rsid w:val="00605F8F"/>
    <w:rsid w:val="00606160"/>
    <w:rsid w:val="00607BFE"/>
    <w:rsid w:val="006118F2"/>
    <w:rsid w:val="006244B2"/>
    <w:rsid w:val="00632AFD"/>
    <w:rsid w:val="006435FC"/>
    <w:rsid w:val="00644E1F"/>
    <w:rsid w:val="00645721"/>
    <w:rsid w:val="006534AA"/>
    <w:rsid w:val="006540BE"/>
    <w:rsid w:val="0066138A"/>
    <w:rsid w:val="00661AE0"/>
    <w:rsid w:val="00663358"/>
    <w:rsid w:val="00665692"/>
    <w:rsid w:val="00666B75"/>
    <w:rsid w:val="00680E67"/>
    <w:rsid w:val="00692910"/>
    <w:rsid w:val="00693486"/>
    <w:rsid w:val="00696C8E"/>
    <w:rsid w:val="006A2C43"/>
    <w:rsid w:val="006B1B72"/>
    <w:rsid w:val="006B6CC7"/>
    <w:rsid w:val="006B7D74"/>
    <w:rsid w:val="006C4766"/>
    <w:rsid w:val="006D4306"/>
    <w:rsid w:val="006D52E3"/>
    <w:rsid w:val="006E32CA"/>
    <w:rsid w:val="006E46CB"/>
    <w:rsid w:val="006E4AB5"/>
    <w:rsid w:val="006E622E"/>
    <w:rsid w:val="006F4476"/>
    <w:rsid w:val="006F5C1A"/>
    <w:rsid w:val="00700525"/>
    <w:rsid w:val="00702B97"/>
    <w:rsid w:val="00710173"/>
    <w:rsid w:val="00733D57"/>
    <w:rsid w:val="00735BDE"/>
    <w:rsid w:val="007424A7"/>
    <w:rsid w:val="00743C89"/>
    <w:rsid w:val="00753169"/>
    <w:rsid w:val="00756CC4"/>
    <w:rsid w:val="00757C2C"/>
    <w:rsid w:val="00763F34"/>
    <w:rsid w:val="007724B5"/>
    <w:rsid w:val="00777B5F"/>
    <w:rsid w:val="007861D4"/>
    <w:rsid w:val="00786E3F"/>
    <w:rsid w:val="00786EDA"/>
    <w:rsid w:val="00787D76"/>
    <w:rsid w:val="007A17EB"/>
    <w:rsid w:val="007A61D3"/>
    <w:rsid w:val="007A7425"/>
    <w:rsid w:val="007B0A27"/>
    <w:rsid w:val="007B31A5"/>
    <w:rsid w:val="007C1139"/>
    <w:rsid w:val="007D0E9D"/>
    <w:rsid w:val="007D6F52"/>
    <w:rsid w:val="007D7C3A"/>
    <w:rsid w:val="007E13FA"/>
    <w:rsid w:val="007E193D"/>
    <w:rsid w:val="007E3365"/>
    <w:rsid w:val="007F0102"/>
    <w:rsid w:val="00806988"/>
    <w:rsid w:val="008262A9"/>
    <w:rsid w:val="008322C4"/>
    <w:rsid w:val="00834D9E"/>
    <w:rsid w:val="00843D30"/>
    <w:rsid w:val="00846100"/>
    <w:rsid w:val="008565AE"/>
    <w:rsid w:val="00866E14"/>
    <w:rsid w:val="00870559"/>
    <w:rsid w:val="00881A60"/>
    <w:rsid w:val="00885084"/>
    <w:rsid w:val="00897392"/>
    <w:rsid w:val="008A4789"/>
    <w:rsid w:val="008B085E"/>
    <w:rsid w:val="008D0BD0"/>
    <w:rsid w:val="008D55BB"/>
    <w:rsid w:val="008E0514"/>
    <w:rsid w:val="008E6127"/>
    <w:rsid w:val="008F5E74"/>
    <w:rsid w:val="00902436"/>
    <w:rsid w:val="00903F21"/>
    <w:rsid w:val="009052CE"/>
    <w:rsid w:val="00907567"/>
    <w:rsid w:val="00925AA4"/>
    <w:rsid w:val="009311D7"/>
    <w:rsid w:val="00931E0E"/>
    <w:rsid w:val="009375F1"/>
    <w:rsid w:val="00942964"/>
    <w:rsid w:val="00942B25"/>
    <w:rsid w:val="0094641B"/>
    <w:rsid w:val="009532D5"/>
    <w:rsid w:val="009556A4"/>
    <w:rsid w:val="00962F16"/>
    <w:rsid w:val="009638D5"/>
    <w:rsid w:val="00964471"/>
    <w:rsid w:val="009662C2"/>
    <w:rsid w:val="00974485"/>
    <w:rsid w:val="00980D67"/>
    <w:rsid w:val="0099347B"/>
    <w:rsid w:val="009A2445"/>
    <w:rsid w:val="009C20A3"/>
    <w:rsid w:val="009D20BE"/>
    <w:rsid w:val="009D50F8"/>
    <w:rsid w:val="009E4987"/>
    <w:rsid w:val="009F62D1"/>
    <w:rsid w:val="00A004A1"/>
    <w:rsid w:val="00A33893"/>
    <w:rsid w:val="00A646EF"/>
    <w:rsid w:val="00A647FF"/>
    <w:rsid w:val="00A64DB5"/>
    <w:rsid w:val="00A70DFA"/>
    <w:rsid w:val="00A74527"/>
    <w:rsid w:val="00AA07C6"/>
    <w:rsid w:val="00AA0FE3"/>
    <w:rsid w:val="00AA49E9"/>
    <w:rsid w:val="00AA6973"/>
    <w:rsid w:val="00AB1B47"/>
    <w:rsid w:val="00AB5B95"/>
    <w:rsid w:val="00AC29D8"/>
    <w:rsid w:val="00AC32EF"/>
    <w:rsid w:val="00AC7FD0"/>
    <w:rsid w:val="00AD01D9"/>
    <w:rsid w:val="00AD1B88"/>
    <w:rsid w:val="00AD576E"/>
    <w:rsid w:val="00AD57DF"/>
    <w:rsid w:val="00AE1F70"/>
    <w:rsid w:val="00AE4288"/>
    <w:rsid w:val="00AF0BA3"/>
    <w:rsid w:val="00AF1875"/>
    <w:rsid w:val="00AF3483"/>
    <w:rsid w:val="00B00C6E"/>
    <w:rsid w:val="00B1240B"/>
    <w:rsid w:val="00B147AF"/>
    <w:rsid w:val="00B24CF7"/>
    <w:rsid w:val="00B45800"/>
    <w:rsid w:val="00B4735D"/>
    <w:rsid w:val="00B52516"/>
    <w:rsid w:val="00B75633"/>
    <w:rsid w:val="00B7595C"/>
    <w:rsid w:val="00B83C2A"/>
    <w:rsid w:val="00B92A9B"/>
    <w:rsid w:val="00B933D8"/>
    <w:rsid w:val="00B955F5"/>
    <w:rsid w:val="00BA0A46"/>
    <w:rsid w:val="00BA7417"/>
    <w:rsid w:val="00BA7ED9"/>
    <w:rsid w:val="00BB77B8"/>
    <w:rsid w:val="00BC60A0"/>
    <w:rsid w:val="00BD4209"/>
    <w:rsid w:val="00BE3ACB"/>
    <w:rsid w:val="00BF43D9"/>
    <w:rsid w:val="00C00670"/>
    <w:rsid w:val="00C02E5F"/>
    <w:rsid w:val="00C045BD"/>
    <w:rsid w:val="00C1213E"/>
    <w:rsid w:val="00C145E0"/>
    <w:rsid w:val="00C1648A"/>
    <w:rsid w:val="00C2297A"/>
    <w:rsid w:val="00C436E1"/>
    <w:rsid w:val="00C55C48"/>
    <w:rsid w:val="00C65C41"/>
    <w:rsid w:val="00C75C29"/>
    <w:rsid w:val="00C844B2"/>
    <w:rsid w:val="00C935BA"/>
    <w:rsid w:val="00C9450F"/>
    <w:rsid w:val="00C94B57"/>
    <w:rsid w:val="00C97080"/>
    <w:rsid w:val="00C9779E"/>
    <w:rsid w:val="00CA2F5D"/>
    <w:rsid w:val="00CA453E"/>
    <w:rsid w:val="00CC2B5D"/>
    <w:rsid w:val="00CC44E1"/>
    <w:rsid w:val="00CC4DDD"/>
    <w:rsid w:val="00CC603D"/>
    <w:rsid w:val="00CD2DA1"/>
    <w:rsid w:val="00CD37EB"/>
    <w:rsid w:val="00CE2D27"/>
    <w:rsid w:val="00CE3200"/>
    <w:rsid w:val="00CE7652"/>
    <w:rsid w:val="00D053B4"/>
    <w:rsid w:val="00D11322"/>
    <w:rsid w:val="00D16263"/>
    <w:rsid w:val="00D208FB"/>
    <w:rsid w:val="00D2405D"/>
    <w:rsid w:val="00D33C41"/>
    <w:rsid w:val="00D354C7"/>
    <w:rsid w:val="00D372DE"/>
    <w:rsid w:val="00D47777"/>
    <w:rsid w:val="00D57EBA"/>
    <w:rsid w:val="00D646E5"/>
    <w:rsid w:val="00D667CD"/>
    <w:rsid w:val="00D6740C"/>
    <w:rsid w:val="00D70DB4"/>
    <w:rsid w:val="00D74E3B"/>
    <w:rsid w:val="00D94AD8"/>
    <w:rsid w:val="00D96EED"/>
    <w:rsid w:val="00D973AD"/>
    <w:rsid w:val="00DA02CB"/>
    <w:rsid w:val="00DA0CE2"/>
    <w:rsid w:val="00DD5198"/>
    <w:rsid w:val="00DE0CB8"/>
    <w:rsid w:val="00E01521"/>
    <w:rsid w:val="00E03188"/>
    <w:rsid w:val="00E057D4"/>
    <w:rsid w:val="00E11B9F"/>
    <w:rsid w:val="00E238D3"/>
    <w:rsid w:val="00E2600C"/>
    <w:rsid w:val="00E33A8C"/>
    <w:rsid w:val="00E34D6C"/>
    <w:rsid w:val="00E5124C"/>
    <w:rsid w:val="00E54EC8"/>
    <w:rsid w:val="00E66CA4"/>
    <w:rsid w:val="00E71958"/>
    <w:rsid w:val="00E71D0D"/>
    <w:rsid w:val="00E7564E"/>
    <w:rsid w:val="00E76E5D"/>
    <w:rsid w:val="00E80924"/>
    <w:rsid w:val="00E8100B"/>
    <w:rsid w:val="00E85E5C"/>
    <w:rsid w:val="00E91283"/>
    <w:rsid w:val="00E9210A"/>
    <w:rsid w:val="00E963C8"/>
    <w:rsid w:val="00EA4F10"/>
    <w:rsid w:val="00EA5FA7"/>
    <w:rsid w:val="00EE0FF7"/>
    <w:rsid w:val="00EE39BD"/>
    <w:rsid w:val="00EE7223"/>
    <w:rsid w:val="00EF24B1"/>
    <w:rsid w:val="00F01D3E"/>
    <w:rsid w:val="00F0597E"/>
    <w:rsid w:val="00F0793C"/>
    <w:rsid w:val="00F10B5F"/>
    <w:rsid w:val="00F10F60"/>
    <w:rsid w:val="00F11B12"/>
    <w:rsid w:val="00F133D9"/>
    <w:rsid w:val="00F2060C"/>
    <w:rsid w:val="00F33D5A"/>
    <w:rsid w:val="00F360A8"/>
    <w:rsid w:val="00F403AD"/>
    <w:rsid w:val="00F415F7"/>
    <w:rsid w:val="00F4699F"/>
    <w:rsid w:val="00F47C11"/>
    <w:rsid w:val="00F53010"/>
    <w:rsid w:val="00F53B1D"/>
    <w:rsid w:val="00F60C2D"/>
    <w:rsid w:val="00F6659E"/>
    <w:rsid w:val="00F77D6C"/>
    <w:rsid w:val="00F81540"/>
    <w:rsid w:val="00F81C3F"/>
    <w:rsid w:val="00F81CF0"/>
    <w:rsid w:val="00F846B6"/>
    <w:rsid w:val="00F86B63"/>
    <w:rsid w:val="00F91D09"/>
    <w:rsid w:val="00FA67F6"/>
    <w:rsid w:val="00FB5251"/>
    <w:rsid w:val="00FD085E"/>
    <w:rsid w:val="00FE32E2"/>
    <w:rsid w:val="00FE7E25"/>
    <w:rsid w:val="00FF0862"/>
    <w:rsid w:val="00FF4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1051"/>
    <o:shapelayout v:ext="edit">
      <o:idmap v:ext="edit" data="1"/>
    </o:shapelayout>
  </w:shapeDefaults>
  <w:decimalSymbol w:val="."/>
  <w:listSeparator w:val=","/>
  <w14:docId w14:val="67F3B21C"/>
  <w15:chartTrackingRefBased/>
  <w15:docId w15:val="{10958296-AE8E-4C23-B00F-BCD199A67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z w:val="22"/>
      <w:lang w:eastAsia="en-US"/>
    </w:rPr>
  </w:style>
  <w:style w:type="paragraph" w:styleId="Heading1">
    <w:name w:val="heading 1"/>
    <w:basedOn w:val="Normal"/>
    <w:next w:val="Normal"/>
    <w:qFormat/>
    <w:pPr>
      <w:keepNext/>
      <w:spacing w:before="120" w:after="200"/>
      <w:outlineLvl w:val="0"/>
    </w:pPr>
    <w:rPr>
      <w:b/>
      <w:sz w:val="24"/>
    </w:rPr>
  </w:style>
  <w:style w:type="paragraph" w:styleId="Heading2">
    <w:name w:val="heading 2"/>
    <w:basedOn w:val="Heading1"/>
    <w:next w:val="Normal"/>
    <w:qFormat/>
    <w:pPr>
      <w:spacing w:before="0"/>
      <w:ind w:left="567" w:hanging="567"/>
      <w:outlineLvl w:val="1"/>
    </w:pPr>
    <w:rPr>
      <w:sz w:val="22"/>
    </w:rPr>
  </w:style>
  <w:style w:type="paragraph" w:styleId="Heading3">
    <w:name w:val="heading 3"/>
    <w:basedOn w:val="Heading2"/>
    <w:next w:val="Normal"/>
    <w:qFormat/>
    <w:pPr>
      <w:outlineLvl w:val="2"/>
    </w:pPr>
    <w:rPr>
      <w:b w:val="0"/>
    </w:rPr>
  </w:style>
  <w:style w:type="paragraph" w:styleId="Heading4">
    <w:name w:val="heading 4"/>
    <w:basedOn w:val="Heading3"/>
    <w:next w:val="Normal"/>
    <w:qFormat/>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style>
  <w:style w:type="paragraph" w:styleId="Footer">
    <w:name w:val="footer"/>
    <w:basedOn w:val="Normal"/>
    <w:pPr>
      <w:tabs>
        <w:tab w:val="center" w:pos="4820"/>
        <w:tab w:val="right" w:pos="9639"/>
      </w:tabs>
    </w:pPr>
  </w:style>
  <w:style w:type="paragraph" w:customStyle="1" w:styleId="ISOMB">
    <w:name w:val="ISO_MB"/>
    <w:basedOn w:val="Normal"/>
    <w:pPr>
      <w:spacing w:before="210" w:line="210" w:lineRule="exact"/>
      <w:jc w:val="left"/>
    </w:pPr>
    <w:rPr>
      <w:sz w:val="18"/>
    </w:rPr>
  </w:style>
  <w:style w:type="paragraph" w:customStyle="1" w:styleId="ISOClause">
    <w:name w:val="ISO_Clause"/>
    <w:basedOn w:val="Normal"/>
    <w:pPr>
      <w:spacing w:before="210" w:line="210" w:lineRule="exact"/>
      <w:jc w:val="left"/>
    </w:pPr>
    <w:rPr>
      <w:sz w:val="18"/>
    </w:rPr>
  </w:style>
  <w:style w:type="paragraph" w:customStyle="1" w:styleId="ISOParagraph">
    <w:name w:val="ISO_Paragraph"/>
    <w:basedOn w:val="Normal"/>
    <w:pPr>
      <w:spacing w:before="210" w:line="210" w:lineRule="exact"/>
      <w:jc w:val="left"/>
    </w:pPr>
    <w:rPr>
      <w:sz w:val="18"/>
    </w:rPr>
  </w:style>
  <w:style w:type="character" w:styleId="PageNumber">
    <w:name w:val="page number"/>
    <w:rPr>
      <w:sz w:val="20"/>
    </w:rPr>
  </w:style>
  <w:style w:type="paragraph" w:customStyle="1" w:styleId="ISOCommType">
    <w:name w:val="ISO_Comm_Type"/>
    <w:basedOn w:val="Normal"/>
    <w:pPr>
      <w:spacing w:before="210" w:line="210" w:lineRule="exact"/>
      <w:jc w:val="left"/>
    </w:pPr>
    <w:rPr>
      <w:sz w:val="18"/>
    </w:rPr>
  </w:style>
  <w:style w:type="paragraph" w:customStyle="1" w:styleId="ISOComments">
    <w:name w:val="ISO_Comments"/>
    <w:basedOn w:val="Normal"/>
    <w:pPr>
      <w:spacing w:before="210" w:line="210" w:lineRule="exact"/>
      <w:jc w:val="left"/>
    </w:pPr>
    <w:rPr>
      <w:sz w:val="18"/>
    </w:rPr>
  </w:style>
  <w:style w:type="paragraph" w:customStyle="1" w:styleId="ISOChange">
    <w:name w:val="ISO_Change"/>
    <w:basedOn w:val="Normal"/>
    <w:pPr>
      <w:spacing w:before="210" w:line="210" w:lineRule="exact"/>
      <w:jc w:val="left"/>
    </w:pPr>
    <w:rPr>
      <w:sz w:val="18"/>
    </w:rPr>
  </w:style>
  <w:style w:type="paragraph" w:customStyle="1" w:styleId="ISOSecretObservations">
    <w:name w:val="ISO_Secret_Observations"/>
    <w:basedOn w:val="Normal"/>
    <w:pPr>
      <w:spacing w:before="210" w:line="210" w:lineRule="exact"/>
      <w:jc w:val="left"/>
    </w:pPr>
    <w:rPr>
      <w:sz w:val="18"/>
    </w:rPr>
  </w:style>
  <w:style w:type="character" w:customStyle="1" w:styleId="MTEquationSection">
    <w:name w:val="MTEquationSection"/>
    <w:rPr>
      <w:vanish w:val="0"/>
      <w:color w:val="FF0000"/>
      <w:sz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customStyle="1" w:styleId="mtequationsection0">
    <w:name w:val="mtequationsection"/>
    <w:basedOn w:val="DefaultParagraphFont"/>
  </w:style>
  <w:style w:type="paragraph" w:styleId="CommentText">
    <w:name w:val="annotation text"/>
    <w:basedOn w:val="Normal"/>
    <w:link w:val="CommentTextChar"/>
    <w:rsid w:val="006051AA"/>
    <w:pPr>
      <w:spacing w:after="240" w:line="230" w:lineRule="atLeast"/>
    </w:pPr>
    <w:rPr>
      <w:rFonts w:eastAsia="MS Mincho"/>
      <w:sz w:val="20"/>
      <w:lang w:val="de-DE" w:eastAsia="ja-JP"/>
    </w:rPr>
  </w:style>
  <w:style w:type="paragraph" w:customStyle="1" w:styleId="ParagraphText">
    <w:name w:val="Paragraph Text"/>
    <w:basedOn w:val="Normal"/>
    <w:rsid w:val="00866E14"/>
    <w:pPr>
      <w:suppressAutoHyphens/>
      <w:spacing w:before="120"/>
    </w:pPr>
    <w:rPr>
      <w:szCs w:val="24"/>
      <w:lang w:eastAsia="ar-SA"/>
    </w:rPr>
  </w:style>
  <w:style w:type="character" w:styleId="CommentReference">
    <w:name w:val="annotation reference"/>
    <w:rsid w:val="00866E14"/>
    <w:rPr>
      <w:sz w:val="16"/>
      <w:szCs w:val="16"/>
    </w:rPr>
  </w:style>
  <w:style w:type="paragraph" w:styleId="BalloonText">
    <w:name w:val="Balloon Text"/>
    <w:basedOn w:val="Normal"/>
    <w:semiHidden/>
    <w:rsid w:val="00866E14"/>
    <w:rPr>
      <w:rFonts w:ascii="Tahoma" w:hAnsi="Tahoma" w:cs="Tahoma"/>
      <w:sz w:val="16"/>
      <w:szCs w:val="16"/>
    </w:rPr>
  </w:style>
  <w:style w:type="character" w:customStyle="1" w:styleId="eudoraheader">
    <w:name w:val="eudoraheader"/>
    <w:basedOn w:val="DefaultParagraphFont"/>
    <w:rsid w:val="00CD37EB"/>
  </w:style>
  <w:style w:type="character" w:customStyle="1" w:styleId="CommentTextChar">
    <w:name w:val="Comment Text Char"/>
    <w:link w:val="CommentText"/>
    <w:rsid w:val="000C58F2"/>
    <w:rPr>
      <w:rFonts w:ascii="Arial" w:eastAsia="MS Mincho" w:hAnsi="Arial"/>
      <w:lang w:val="de-DE" w:eastAsia="ja-JP" w:bidi="ar-SA"/>
    </w:rPr>
  </w:style>
  <w:style w:type="character" w:styleId="Hyperlink">
    <w:name w:val="Hyperlink"/>
    <w:basedOn w:val="DefaultParagraphFont"/>
    <w:rsid w:val="003C57E7"/>
    <w:rPr>
      <w:color w:val="0000FF"/>
      <w:u w:val="single"/>
    </w:rPr>
  </w:style>
  <w:style w:type="paragraph" w:styleId="CommentSubject">
    <w:name w:val="annotation subject"/>
    <w:basedOn w:val="CommentText"/>
    <w:next w:val="CommentText"/>
    <w:link w:val="CommentSubjectChar"/>
    <w:uiPriority w:val="99"/>
    <w:semiHidden/>
    <w:unhideWhenUsed/>
    <w:rsid w:val="00510652"/>
    <w:pPr>
      <w:spacing w:after="0" w:line="240" w:lineRule="auto"/>
    </w:pPr>
    <w:rPr>
      <w:rFonts w:eastAsia="Times New Roman"/>
      <w:b/>
      <w:bCs/>
      <w:lang w:val="en-GB" w:eastAsia="en-US"/>
    </w:rPr>
  </w:style>
  <w:style w:type="character" w:customStyle="1" w:styleId="CommentSubjectChar">
    <w:name w:val="Comment Subject Char"/>
    <w:basedOn w:val="CommentTextChar"/>
    <w:link w:val="CommentSubject"/>
    <w:uiPriority w:val="99"/>
    <w:semiHidden/>
    <w:rsid w:val="00510652"/>
    <w:rPr>
      <w:rFonts w:ascii="Arial" w:eastAsia="MS Mincho" w:hAnsi="Arial"/>
      <w:b/>
      <w:bCs/>
      <w:lang w:val="de-D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4.bin"/><Relationship Id="rId42" Type="http://schemas.openxmlformats.org/officeDocument/2006/relationships/oleObject" Target="embeddings/oleObject11.bin"/><Relationship Id="rId47" Type="http://schemas.openxmlformats.org/officeDocument/2006/relationships/image" Target="media/image28.png"/><Relationship Id="rId63" Type="http://schemas.openxmlformats.org/officeDocument/2006/relationships/image" Target="media/image40.emf"/><Relationship Id="rId68" Type="http://schemas.openxmlformats.org/officeDocument/2006/relationships/oleObject" Target="embeddings/oleObject17.bin"/><Relationship Id="rId84" Type="http://schemas.openxmlformats.org/officeDocument/2006/relationships/image" Target="media/image58.png"/><Relationship Id="rId89" Type="http://schemas.openxmlformats.org/officeDocument/2006/relationships/image" Target="media/image62.png"/><Relationship Id="rId112"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oleObject" Target="embeddings/oleObject25.bin"/><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image" Target="media/image50.emf"/><Relationship Id="rId79" Type="http://schemas.openxmlformats.org/officeDocument/2006/relationships/image" Target="media/image54.png"/><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63.emf"/><Relationship Id="rId95" Type="http://schemas.openxmlformats.org/officeDocument/2006/relationships/image" Target="media/image67.png"/><Relationship Id="rId22" Type="http://schemas.openxmlformats.org/officeDocument/2006/relationships/image" Target="media/image11.png"/><Relationship Id="rId27" Type="http://schemas.openxmlformats.org/officeDocument/2006/relationships/oleObject" Target="embeddings/oleObject6.bin"/><Relationship Id="rId43" Type="http://schemas.openxmlformats.org/officeDocument/2006/relationships/image" Target="media/image25.png"/><Relationship Id="rId48" Type="http://schemas.openxmlformats.org/officeDocument/2006/relationships/oleObject" Target="embeddings/oleObject13.bin"/><Relationship Id="rId64" Type="http://schemas.openxmlformats.org/officeDocument/2006/relationships/image" Target="media/image41.png"/><Relationship Id="rId69" Type="http://schemas.openxmlformats.org/officeDocument/2006/relationships/image" Target="media/image45.png"/><Relationship Id="rId113" Type="http://schemas.openxmlformats.org/officeDocument/2006/relationships/theme" Target="theme/theme1.xml"/><Relationship Id="rId80" Type="http://schemas.openxmlformats.org/officeDocument/2006/relationships/oleObject" Target="embeddings/oleObject19.bin"/><Relationship Id="rId85" Type="http://schemas.openxmlformats.org/officeDocument/2006/relationships/oleObject" Target="embeddings/oleObject20.bin"/><Relationship Id="rId12" Type="http://schemas.openxmlformats.org/officeDocument/2006/relationships/oleObject" Target="embeddings/oleObject1.bin"/><Relationship Id="rId17" Type="http://schemas.openxmlformats.org/officeDocument/2006/relationships/image" Target="media/image8.png"/><Relationship Id="rId33" Type="http://schemas.openxmlformats.org/officeDocument/2006/relationships/oleObject" Target="embeddings/oleObject8.bin"/><Relationship Id="rId38" Type="http://schemas.openxmlformats.org/officeDocument/2006/relationships/image" Target="media/image22.png"/><Relationship Id="rId59" Type="http://schemas.openxmlformats.org/officeDocument/2006/relationships/image" Target="media/image36.emf"/><Relationship Id="rId103" Type="http://schemas.openxmlformats.org/officeDocument/2006/relationships/oleObject" Target="embeddings/oleObject24.bin"/><Relationship Id="rId108" Type="http://schemas.openxmlformats.org/officeDocument/2006/relationships/header" Target="header1.xml"/><Relationship Id="rId54" Type="http://schemas.openxmlformats.org/officeDocument/2006/relationships/oleObject" Target="embeddings/oleObject15.bin"/><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4.png"/><Relationship Id="rId96"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oleObject" Target="embeddings/oleObject9.bin"/><Relationship Id="rId49" Type="http://schemas.openxmlformats.org/officeDocument/2006/relationships/image" Target="media/image29.png"/><Relationship Id="rId57" Type="http://schemas.openxmlformats.org/officeDocument/2006/relationships/oleObject" Target="embeddings/oleObject16.bin"/><Relationship Id="rId106" Type="http://schemas.openxmlformats.org/officeDocument/2006/relationships/image" Target="media/image75.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9.emf"/><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oleObject" Target="embeddings/oleObject10.bin"/><Relationship Id="rId109" Type="http://schemas.openxmlformats.org/officeDocument/2006/relationships/footer" Target="footer1.xml"/><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image" Target="media/image68.png"/><Relationship Id="rId104"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oleObject" Target="embeddings/oleObject5.bin"/><Relationship Id="rId40" Type="http://schemas.openxmlformats.org/officeDocument/2006/relationships/image" Target="media/image23.png"/><Relationship Id="rId45" Type="http://schemas.openxmlformats.org/officeDocument/2006/relationships/oleObject" Target="embeddings/oleObject12.bin"/><Relationship Id="rId66" Type="http://schemas.openxmlformats.org/officeDocument/2006/relationships/image" Target="media/image43.png"/><Relationship Id="rId87" Type="http://schemas.openxmlformats.org/officeDocument/2006/relationships/image" Target="media/image60.emf"/><Relationship Id="rId110" Type="http://schemas.openxmlformats.org/officeDocument/2006/relationships/header" Target="header2.xml"/><Relationship Id="rId61" Type="http://schemas.openxmlformats.org/officeDocument/2006/relationships/image" Target="media/image38.emf"/><Relationship Id="rId82" Type="http://schemas.openxmlformats.org/officeDocument/2006/relationships/image" Target="media/image56.emf"/><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oleObject" Target="embeddings/oleObject7.bin"/><Relationship Id="rId35" Type="http://schemas.openxmlformats.org/officeDocument/2006/relationships/image" Target="media/image20.png"/><Relationship Id="rId56" Type="http://schemas.openxmlformats.org/officeDocument/2006/relationships/image" Target="media/image34.png"/><Relationship Id="rId77" Type="http://schemas.openxmlformats.org/officeDocument/2006/relationships/oleObject" Target="embeddings/oleObject18.bin"/><Relationship Id="rId100" Type="http://schemas.openxmlformats.org/officeDocument/2006/relationships/image" Target="media/image70.emf"/><Relationship Id="rId105" Type="http://schemas.openxmlformats.org/officeDocument/2006/relationships/image" Target="media/image74.png"/><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48.png"/><Relationship Id="rId93" Type="http://schemas.openxmlformats.org/officeDocument/2006/relationships/image" Target="media/image65.png"/><Relationship Id="rId98" Type="http://schemas.openxmlformats.org/officeDocument/2006/relationships/oleObject" Target="embeddings/oleObject23.bin"/><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4.png"/><Relationship Id="rId62" Type="http://schemas.openxmlformats.org/officeDocument/2006/relationships/image" Target="media/image39.png"/><Relationship Id="rId83" Type="http://schemas.openxmlformats.org/officeDocument/2006/relationships/image" Target="media/image57.emf"/><Relationship Id="rId88" Type="http://schemas.openxmlformats.org/officeDocument/2006/relationships/image" Target="media/image61.png"/><Relationship Id="rId11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commentmd1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A127B-33F7-4BD7-B25C-5CF75ABAF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commentmd1template.dot</Template>
  <TotalTime>10111</TotalTime>
  <Pages>62</Pages>
  <Words>8068</Words>
  <Characters>41199</Characters>
  <Application>Microsoft Office Word</Application>
  <DocSecurity>0</DocSecurity>
  <Lines>343</Lines>
  <Paragraphs>98</Paragraphs>
  <ScaleCrop>false</ScaleCrop>
  <HeadingPairs>
    <vt:vector size="2" baseType="variant">
      <vt:variant>
        <vt:lpstr>Title</vt:lpstr>
      </vt:variant>
      <vt:variant>
        <vt:i4>1</vt:i4>
      </vt:variant>
    </vt:vector>
  </HeadingPairs>
  <TitlesOfParts>
    <vt:vector size="1" baseType="lpstr">
      <vt:lpstr>CommentsOn</vt:lpstr>
    </vt:vector>
  </TitlesOfParts>
  <Company>ISO</Company>
  <LinksUpToDate>false</LinksUpToDate>
  <CharactersWithSpaces>49169</CharactersWithSpaces>
  <SharedDoc>false</SharedDoc>
  <HLinks>
    <vt:vector size="12" baseType="variant">
      <vt:variant>
        <vt:i4>6422545</vt:i4>
      </vt:variant>
      <vt:variant>
        <vt:i4>3</vt:i4>
      </vt:variant>
      <vt:variant>
        <vt:i4>0</vt:i4>
      </vt:variant>
      <vt:variant>
        <vt:i4>5</vt:i4>
      </vt:variant>
      <vt:variant>
        <vt:lpwstr>mailto:anthony.pharaoh@iho.int</vt:lpwstr>
      </vt:variant>
      <vt:variant>
        <vt:lpwstr/>
      </vt:variant>
      <vt:variant>
        <vt:i4>4980856</vt:i4>
      </vt:variant>
      <vt:variant>
        <vt:i4>0</vt:i4>
      </vt:variant>
      <vt:variant>
        <vt:i4>0</vt:i4>
      </vt:variant>
      <vt:variant>
        <vt:i4>5</vt:i4>
      </vt:variant>
      <vt:variant>
        <vt:lpwstr>mailto:barrie.greenslade@ukho.gov.uk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CommentsOn</dc:title>
  <dc:subject/>
  <dc:creator>dow</dc:creator>
  <cp:keywords/>
  <cp:lastModifiedBy>Anthony Pharaoh</cp:lastModifiedBy>
  <cp:revision>163</cp:revision>
  <cp:lastPrinted>2016-01-04T15:18:00Z</cp:lastPrinted>
  <dcterms:created xsi:type="dcterms:W3CDTF">2015-12-18T14:56:00Z</dcterms:created>
  <dcterms:modified xsi:type="dcterms:W3CDTF">2016-01-20T14:15:00Z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Operation">
    <vt:lpwstr>SavedAs</vt:lpwstr>
  </property>
</Properties>
</file>